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5421" w:rsidRDefault="00BE5421" w:rsidP="001C5D93">
      <w:pPr>
        <w:rPr>
          <w:rFonts w:cs="Calibri"/>
        </w:rPr>
      </w:pPr>
      <w:r>
        <w:rPr>
          <w:rFonts w:cs="Calibri"/>
        </w:rPr>
        <w:t xml:space="preserve">                                    </w:t>
      </w:r>
    </w:p>
    <w:tbl>
      <w:tblPr>
        <w:tblW w:w="0" w:type="auto"/>
        <w:jc w:val="center"/>
        <w:tblBorders>
          <w:insideH w:val="single" w:sz="4" w:space="0" w:color="auto"/>
        </w:tblBorders>
        <w:tblLook w:val="01E0"/>
      </w:tblPr>
      <w:tblGrid>
        <w:gridCol w:w="4606"/>
        <w:gridCol w:w="4771"/>
      </w:tblGrid>
      <w:tr w:rsidR="00BE5421" w:rsidTr="00757625">
        <w:trPr>
          <w:jc w:val="center"/>
        </w:trPr>
        <w:tc>
          <w:tcPr>
            <w:tcW w:w="4606" w:type="dxa"/>
          </w:tcPr>
          <w:p w:rsidR="00BE5421" w:rsidRPr="00757625" w:rsidRDefault="00BE5421" w:rsidP="00757625">
            <w:pPr>
              <w:jc w:val="center"/>
              <w:rPr>
                <w:rFonts w:ascii="Comic Sans MS" w:hAnsi="Comic Sans MS" w:cs="Comic Sans MS"/>
                <w:b/>
                <w:sz w:val="36"/>
                <w:szCs w:val="20"/>
              </w:rPr>
            </w:pPr>
            <w:r w:rsidRPr="00341A84">
              <w:object w:dxaOrig="3522" w:dyaOrig="3441">
                <v:rect id="rectole0000000000" o:spid="_x0000_i1025" style="width:172.5pt;height:170.25pt" o:ole="" o:preferrelative="t" stroked="f">
                  <v:imagedata r:id="rId5" o:title=""/>
                </v:rect>
                <o:OLEObject Type="Embed" ProgID="StaticMetafile" ShapeID="rectole0000000000" DrawAspect="Content" ObjectID="_1675503280" r:id="rId6"/>
              </w:object>
            </w:r>
          </w:p>
        </w:tc>
        <w:tc>
          <w:tcPr>
            <w:tcW w:w="4771" w:type="dxa"/>
          </w:tcPr>
          <w:p w:rsidR="00BE5421" w:rsidRPr="00757625" w:rsidRDefault="00BE5421" w:rsidP="00757625">
            <w:pPr>
              <w:jc w:val="center"/>
              <w:rPr>
                <w:sz w:val="20"/>
                <w:szCs w:val="20"/>
              </w:rPr>
            </w:pPr>
          </w:p>
          <w:p w:rsidR="00BE5421" w:rsidRPr="00757625" w:rsidRDefault="00BE5421" w:rsidP="001C5D93">
            <w:pPr>
              <w:rPr>
                <w:rFonts w:ascii="Comic Sans MS" w:hAnsi="Comic Sans MS" w:cs="Comic Sans MS"/>
                <w:b/>
                <w:sz w:val="36"/>
                <w:szCs w:val="20"/>
              </w:rPr>
            </w:pPr>
            <w:r w:rsidRPr="00341A84">
              <w:object w:dxaOrig="4555" w:dyaOrig="2611">
                <v:rect id="rectole0000000001" o:spid="_x0000_i1026" style="width:228pt;height:130.5pt" o:ole="" o:preferrelative="t" stroked="f">
                  <v:imagedata r:id="rId7" o:title=""/>
                </v:rect>
                <o:OLEObject Type="Embed" ProgID="Word.Picture.8" ShapeID="rectole0000000001" DrawAspect="Content" ObjectID="_1675503281" r:id="rId8"/>
              </w:object>
            </w:r>
          </w:p>
        </w:tc>
      </w:tr>
    </w:tbl>
    <w:p w:rsidR="00BE5421" w:rsidRDefault="00BE5421" w:rsidP="00177E6D">
      <w:pPr>
        <w:tabs>
          <w:tab w:val="left" w:pos="1965"/>
        </w:tabs>
        <w:jc w:val="center"/>
        <w:rPr>
          <w:rFonts w:ascii="Comic Sans MS" w:hAnsi="Comic Sans MS" w:cs="Comic Sans MS"/>
          <w:b/>
          <w:sz w:val="36"/>
        </w:rPr>
      </w:pPr>
      <w:r>
        <w:rPr>
          <w:rFonts w:ascii="Comic Sans MS" w:hAnsi="Comic Sans MS" w:cs="Comic Sans MS"/>
          <w:b/>
          <w:sz w:val="36"/>
        </w:rPr>
        <w:t>MENU DU 01 AU 05 MARS 2021</w:t>
      </w:r>
    </w:p>
    <w:p w:rsidR="00BE5421" w:rsidRDefault="00BE5421" w:rsidP="00177E6D">
      <w:pPr>
        <w:jc w:val="center"/>
        <w:rPr>
          <w:rFonts w:ascii="Comic Sans MS" w:hAnsi="Comic Sans MS" w:cs="Comic Sans MS"/>
          <w:b/>
          <w:sz w:val="36"/>
        </w:rPr>
      </w:pPr>
    </w:p>
    <w:tbl>
      <w:tblPr>
        <w:tblW w:w="0" w:type="auto"/>
        <w:tblInd w:w="-8" w:type="dxa"/>
        <w:tblCellMar>
          <w:left w:w="10" w:type="dxa"/>
          <w:right w:w="10" w:type="dxa"/>
        </w:tblCellMar>
        <w:tblLook w:val="0000"/>
      </w:tblPr>
      <w:tblGrid>
        <w:gridCol w:w="2127"/>
        <w:gridCol w:w="1843"/>
        <w:gridCol w:w="6804"/>
      </w:tblGrid>
      <w:tr w:rsidR="00BE5421" w:rsidRPr="004F5919">
        <w:trPr>
          <w:trHeight w:val="687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BE5421" w:rsidRDefault="00BE5421">
            <w:pPr>
              <w:jc w:val="center"/>
              <w:rPr>
                <w:rFonts w:cs="Calibri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BE5421" w:rsidRDefault="00BE5421">
            <w:pPr>
              <w:jc w:val="center"/>
              <w:rPr>
                <w:rFonts w:ascii="Comic Sans MS" w:hAnsi="Comic Sans MS" w:cs="Comic Sans MS"/>
                <w:sz w:val="24"/>
              </w:rPr>
            </w:pPr>
            <w:r>
              <w:rPr>
                <w:rFonts w:ascii="Comic Sans MS" w:hAnsi="Comic Sans MS" w:cs="Comic Sans MS"/>
                <w:sz w:val="24"/>
              </w:rPr>
              <w:t>COLLATION</w:t>
            </w:r>
          </w:p>
          <w:p w:rsidR="00BE5421" w:rsidRPr="004F5919" w:rsidRDefault="00BE5421">
            <w:pPr>
              <w:jc w:val="center"/>
            </w:pPr>
            <w:r>
              <w:rPr>
                <w:rFonts w:ascii="Comic Sans MS" w:hAnsi="Comic Sans MS" w:cs="Comic Sans MS"/>
                <w:sz w:val="24"/>
              </w:rPr>
              <w:t>A PARTIR DE 8h15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BE5421" w:rsidRDefault="00BE5421">
            <w:pPr>
              <w:keepNext/>
              <w:jc w:val="center"/>
              <w:rPr>
                <w:rFonts w:ascii="Academy Engraved LET" w:hAnsi="Academy Engraved LET" w:cs="Academy Engraved LET"/>
                <w:b/>
                <w:sz w:val="24"/>
              </w:rPr>
            </w:pPr>
            <w:r>
              <w:rPr>
                <w:rFonts w:ascii="Academy Engraved LET" w:hAnsi="Academy Engraved LET" w:cs="Academy Engraved LET"/>
                <w:b/>
                <w:sz w:val="24"/>
              </w:rPr>
              <w:t>REPAS</w:t>
            </w:r>
          </w:p>
          <w:p w:rsidR="00BE5421" w:rsidRPr="004F5919" w:rsidRDefault="00BE5421">
            <w:pPr>
              <w:keepNext/>
              <w:jc w:val="center"/>
            </w:pPr>
            <w:r>
              <w:rPr>
                <w:rFonts w:ascii="Academy Engraved LET" w:hAnsi="Academy Engraved LET" w:cs="Academy Engraved LET"/>
                <w:b/>
                <w:sz w:val="24"/>
              </w:rPr>
              <w:t>DE 11H30 à 13h30</w:t>
            </w:r>
          </w:p>
        </w:tc>
      </w:tr>
      <w:tr w:rsidR="00BE5421" w:rsidRPr="004F5919">
        <w:trPr>
          <w:trHeight w:val="1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BE5421" w:rsidRPr="004F5919" w:rsidRDefault="00BE5421" w:rsidP="009D1364">
            <w:pPr>
              <w:jc w:val="center"/>
            </w:pPr>
            <w:r>
              <w:rPr>
                <w:rFonts w:ascii="Comic Sans MS" w:hAnsi="Comic Sans MS" w:cs="Comic Sans MS"/>
                <w:b/>
                <w:sz w:val="20"/>
              </w:rPr>
              <w:t>LUNDI 01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BE5421" w:rsidRPr="004F5919" w:rsidRDefault="00BE5421">
            <w:pPr>
              <w:jc w:val="center"/>
            </w:pPr>
            <w:r>
              <w:rPr>
                <w:rFonts w:ascii="Comic Sans MS" w:hAnsi="Comic Sans MS" w:cs="Comic Sans MS"/>
                <w:b/>
                <w:sz w:val="20"/>
              </w:rPr>
              <w:t>COLLATION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BE5421" w:rsidRDefault="00BE5421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  <w:p w:rsidR="00BE5421" w:rsidRDefault="00BE542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COLESLAW***/CONCOMBRES A LA CREME***/</w:t>
            </w:r>
          </w:p>
          <w:p w:rsidR="00BE5421" w:rsidRDefault="00BE542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REMOULADE D’ENDIVES SURIMI ***</w:t>
            </w:r>
          </w:p>
          <w:p w:rsidR="00BE5421" w:rsidRDefault="00BE542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LASAGNES BOLOGNAISE AUX LEGUMES *** OU</w:t>
            </w:r>
          </w:p>
          <w:p w:rsidR="00BE5421" w:rsidRDefault="00BE542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LASAGNES BOLOGNAISE A LA VIANDE * ***</w:t>
            </w:r>
          </w:p>
          <w:p w:rsidR="00BE5421" w:rsidRDefault="00BE542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GRUYERE RAPE</w:t>
            </w:r>
          </w:p>
          <w:p w:rsidR="00BE5421" w:rsidRPr="004F5919" w:rsidRDefault="00BE5421" w:rsidP="0017758C">
            <w:pPr>
              <w:jc w:val="center"/>
            </w:pPr>
            <w:r>
              <w:rPr>
                <w:rFonts w:ascii="Times New Roman" w:hAnsi="Times New Roman"/>
                <w:b/>
              </w:rPr>
              <w:t xml:space="preserve">YAOURT BIO </w:t>
            </w:r>
          </w:p>
        </w:tc>
      </w:tr>
      <w:tr w:rsidR="00BE5421" w:rsidRPr="004F5919">
        <w:trPr>
          <w:trHeight w:val="1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BE5421" w:rsidRDefault="00BE5421">
            <w:pPr>
              <w:jc w:val="center"/>
              <w:rPr>
                <w:rFonts w:ascii="Comic Sans MS" w:hAnsi="Comic Sans MS" w:cs="Comic Sans MS"/>
                <w:b/>
                <w:sz w:val="20"/>
              </w:rPr>
            </w:pPr>
            <w:r>
              <w:rPr>
                <w:rFonts w:ascii="Comic Sans MS" w:hAnsi="Comic Sans MS" w:cs="Comic Sans MS"/>
                <w:b/>
                <w:sz w:val="20"/>
              </w:rPr>
              <w:t>MARDI 02</w:t>
            </w:r>
          </w:p>
          <w:p w:rsidR="00BE5421" w:rsidRPr="004F5919" w:rsidRDefault="00BE5421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BE5421" w:rsidRPr="004F5919" w:rsidRDefault="00BE5421">
            <w:pPr>
              <w:keepNext/>
              <w:jc w:val="center"/>
            </w:pPr>
            <w:r>
              <w:rPr>
                <w:rFonts w:ascii="Comic Sans MS" w:hAnsi="Comic Sans MS" w:cs="Comic Sans MS"/>
                <w:b/>
                <w:sz w:val="20"/>
              </w:rPr>
              <w:t>COLLATION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BE5421" w:rsidRDefault="00BE542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SALADE DE LAITUE AUX CROUTONS ***/</w:t>
            </w:r>
          </w:p>
          <w:p w:rsidR="00BE5421" w:rsidRDefault="00BE542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BETTERAVES ROUGES AU THON ***/</w:t>
            </w:r>
          </w:p>
          <w:p w:rsidR="00BE5421" w:rsidRDefault="00BE542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CHOUX FLEURS MIMOSA *** </w:t>
            </w:r>
          </w:p>
          <w:p w:rsidR="00BE5421" w:rsidRDefault="00BE542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POULET ROTI ** OU CERVELAS OBERNOIS</w:t>
            </w:r>
          </w:p>
          <w:p w:rsidR="00BE5421" w:rsidRDefault="00BE542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HARICOTS VERTS PERSILLES</w:t>
            </w:r>
          </w:p>
          <w:p w:rsidR="00BE5421" w:rsidRDefault="00BE542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FROMAGE A LA COUPE **</w:t>
            </w:r>
          </w:p>
          <w:p w:rsidR="00BE5421" w:rsidRPr="007D4D94" w:rsidRDefault="00BE5421" w:rsidP="007D4D9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BEIGNET</w:t>
            </w:r>
          </w:p>
        </w:tc>
      </w:tr>
      <w:tr w:rsidR="00BE5421" w:rsidRPr="004F5919">
        <w:trPr>
          <w:trHeight w:val="1564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BE5421" w:rsidRDefault="00BE5421">
            <w:pPr>
              <w:jc w:val="center"/>
              <w:rPr>
                <w:rFonts w:ascii="Comic Sans MS" w:hAnsi="Comic Sans MS" w:cs="Comic Sans MS"/>
                <w:b/>
                <w:sz w:val="20"/>
              </w:rPr>
            </w:pPr>
            <w:r>
              <w:rPr>
                <w:rFonts w:ascii="Comic Sans MS" w:hAnsi="Comic Sans MS" w:cs="Comic Sans MS"/>
                <w:b/>
                <w:sz w:val="20"/>
              </w:rPr>
              <w:t>MERCREDI 03</w:t>
            </w:r>
          </w:p>
          <w:p w:rsidR="00BE5421" w:rsidRPr="004F5919" w:rsidRDefault="00BE5421">
            <w:pPr>
              <w:jc w:val="center"/>
            </w:pPr>
            <w:r w:rsidRPr="004F5919">
              <w:object w:dxaOrig="1012" w:dyaOrig="1174">
                <v:rect id="rectole0000000002" o:spid="_x0000_i1027" style="width:50.25pt;height:57.75pt" o:ole="" o:preferrelative="t" stroked="f">
                  <v:imagedata r:id="rId9" o:title=""/>
                </v:rect>
                <o:OLEObject Type="Embed" ProgID="StaticMetafile" ShapeID="rectole0000000002" DrawAspect="Content" ObjectID="_1675503282" r:id="rId10"/>
              </w:objec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BE5421" w:rsidRPr="004F5919" w:rsidRDefault="00BE5421">
            <w:pPr>
              <w:keepNext/>
              <w:jc w:val="center"/>
            </w:pPr>
            <w:r>
              <w:rPr>
                <w:rFonts w:ascii="Comic Sans MS" w:hAnsi="Comic Sans MS" w:cs="Comic Sans MS"/>
                <w:b/>
                <w:sz w:val="20"/>
              </w:rPr>
              <w:t>COLLATION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BE5421" w:rsidRDefault="00BE542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ŒUFS MAYONNAISE ***/TOMATE VINAIGRETTE ***/</w:t>
            </w:r>
          </w:p>
          <w:p w:rsidR="00BE5421" w:rsidRDefault="00BE542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ENDIVES AU BLEU ***</w:t>
            </w:r>
          </w:p>
          <w:p w:rsidR="00BE5421" w:rsidRDefault="00BE542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SAUTE DE CHAPON *** OU BOULETTES DE BŒUF *</w:t>
            </w:r>
          </w:p>
          <w:p w:rsidR="00BE5421" w:rsidRDefault="00BE542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PENNE REGATE</w:t>
            </w:r>
          </w:p>
          <w:p w:rsidR="00BE5421" w:rsidRPr="00FA7A88" w:rsidRDefault="00BE542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PETITS SUISSES / YAOURT NATURE</w:t>
            </w:r>
          </w:p>
          <w:p w:rsidR="00BE5421" w:rsidRPr="007C2EB5" w:rsidRDefault="00BE5421">
            <w:pPr>
              <w:jc w:val="center"/>
              <w:rPr>
                <w:sz w:val="24"/>
                <w:szCs w:val="24"/>
              </w:rPr>
            </w:pPr>
          </w:p>
        </w:tc>
      </w:tr>
      <w:tr w:rsidR="00BE5421" w:rsidRPr="004F5919">
        <w:trPr>
          <w:trHeight w:val="1146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BE5421" w:rsidRDefault="00BE5421">
            <w:pPr>
              <w:jc w:val="center"/>
              <w:rPr>
                <w:rFonts w:ascii="Comic Sans MS" w:hAnsi="Comic Sans MS" w:cs="Comic Sans MS"/>
                <w:b/>
                <w:sz w:val="20"/>
              </w:rPr>
            </w:pPr>
            <w:r>
              <w:rPr>
                <w:rFonts w:ascii="Comic Sans MS" w:hAnsi="Comic Sans MS" w:cs="Comic Sans MS"/>
                <w:b/>
                <w:sz w:val="20"/>
              </w:rPr>
              <w:t>JEUDI 04</w:t>
            </w:r>
          </w:p>
          <w:p w:rsidR="00BE5421" w:rsidRPr="004F5919" w:rsidRDefault="00BE5421">
            <w:pPr>
              <w:jc w:val="center"/>
            </w:pPr>
            <w:r w:rsidRPr="004F5919">
              <w:object w:dxaOrig="1174" w:dyaOrig="931">
                <v:rect id="rectole0000000003" o:spid="_x0000_i1028" style="width:57.75pt;height:45.75pt" o:ole="" o:preferrelative="t" stroked="f">
                  <v:imagedata r:id="rId11" o:title=""/>
                </v:rect>
                <o:OLEObject Type="Embed" ProgID="StaticMetafile" ShapeID="rectole0000000003" DrawAspect="Content" ObjectID="_1675503283" r:id="rId12"/>
              </w:objec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BE5421" w:rsidRPr="004F5919" w:rsidRDefault="00BE5421">
            <w:pPr>
              <w:jc w:val="center"/>
            </w:pPr>
            <w:r>
              <w:rPr>
                <w:rFonts w:ascii="Comic Sans MS" w:hAnsi="Comic Sans MS" w:cs="Comic Sans MS"/>
                <w:b/>
                <w:sz w:val="20"/>
              </w:rPr>
              <w:t>COLLATION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BE5421" w:rsidRDefault="00BE5421" w:rsidP="0076251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SALADE PIEMONTAISE ***/PATE DE CAMPAGNE/</w:t>
            </w:r>
          </w:p>
          <w:p w:rsidR="00BE5421" w:rsidRDefault="00BE5421" w:rsidP="0076251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SALADE REGENCE ***</w:t>
            </w:r>
          </w:p>
          <w:p w:rsidR="00BE5421" w:rsidRDefault="00BE5421" w:rsidP="0076251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PANE DE COLIN FRAIS OU FILET DE MERLU FRIT</w:t>
            </w:r>
          </w:p>
          <w:p w:rsidR="00BE5421" w:rsidRDefault="00BE5421" w:rsidP="0076251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GRATIN DE CHOUX FLEURS ***</w:t>
            </w:r>
          </w:p>
          <w:p w:rsidR="00BE5421" w:rsidRDefault="00BE5421" w:rsidP="0076251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CRUMBLE AUX POMMES ***/TIRAMISU AUX PECHES ***</w:t>
            </w:r>
          </w:p>
          <w:p w:rsidR="00BE5421" w:rsidRPr="00D1502F" w:rsidRDefault="00BE5421" w:rsidP="0076251E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BE5421" w:rsidRPr="004F5919">
        <w:trPr>
          <w:trHeight w:val="1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BE5421" w:rsidRDefault="00BE5421">
            <w:pPr>
              <w:jc w:val="center"/>
              <w:rPr>
                <w:rFonts w:ascii="Comic Sans MS" w:hAnsi="Comic Sans MS" w:cs="Comic Sans MS"/>
                <w:b/>
                <w:sz w:val="20"/>
              </w:rPr>
            </w:pPr>
          </w:p>
          <w:p w:rsidR="00BE5421" w:rsidRDefault="00BE5421">
            <w:pPr>
              <w:jc w:val="center"/>
              <w:rPr>
                <w:rFonts w:ascii="Comic Sans MS" w:hAnsi="Comic Sans MS" w:cs="Comic Sans MS"/>
                <w:b/>
                <w:sz w:val="20"/>
              </w:rPr>
            </w:pPr>
            <w:r>
              <w:rPr>
                <w:rFonts w:ascii="Comic Sans MS" w:hAnsi="Comic Sans MS" w:cs="Comic Sans MS"/>
                <w:b/>
                <w:sz w:val="20"/>
              </w:rPr>
              <w:t>VENDREDI 05</w:t>
            </w:r>
          </w:p>
          <w:p w:rsidR="00BE5421" w:rsidRPr="004F5919" w:rsidRDefault="00BE5421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BE5421" w:rsidRPr="004F5919" w:rsidRDefault="00BE5421">
            <w:pPr>
              <w:keepNext/>
              <w:jc w:val="center"/>
            </w:pPr>
            <w:r>
              <w:rPr>
                <w:rFonts w:ascii="Comic Sans MS" w:hAnsi="Comic Sans MS" w:cs="Comic Sans MS"/>
                <w:b/>
                <w:sz w:val="20"/>
              </w:rPr>
              <w:t>COLLATION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BE5421" w:rsidRDefault="00BE542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SALADE MAIS AU THON ***/POMELOS/ROULE AU SURIMI</w:t>
            </w:r>
          </w:p>
          <w:p w:rsidR="00BE5421" w:rsidRDefault="00BE542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BLANQUETTE DE VEAU A L’ANCIENNE * ***/</w:t>
            </w:r>
          </w:p>
          <w:p w:rsidR="00BE5421" w:rsidRPr="008E1076" w:rsidRDefault="00BE542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ESCALOPE DE PORC SAUCE CHARCUTIERE * ***</w:t>
            </w:r>
          </w:p>
          <w:p w:rsidR="00BE5421" w:rsidRPr="008E1076" w:rsidRDefault="00BE542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RIZ PILAF ***</w:t>
            </w:r>
          </w:p>
          <w:p w:rsidR="00BE5421" w:rsidRPr="008E1076" w:rsidRDefault="00BE5421" w:rsidP="006A386E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FROMAGE ** A LA COUPE</w:t>
            </w:r>
          </w:p>
          <w:p w:rsidR="00BE5421" w:rsidRPr="006A386E" w:rsidRDefault="00BE5421" w:rsidP="006A386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FRUIT DE SAISON</w:t>
            </w:r>
          </w:p>
        </w:tc>
      </w:tr>
      <w:tr w:rsidR="00BE5421" w:rsidRPr="004F5919">
        <w:trPr>
          <w:trHeight w:val="1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BE5421" w:rsidRDefault="00BE5421">
            <w:pPr>
              <w:jc w:val="center"/>
              <w:rPr>
                <w:rFonts w:cs="Calibri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BE5421" w:rsidRDefault="00BE5421">
            <w:pPr>
              <w:keepNext/>
              <w:jc w:val="center"/>
              <w:rPr>
                <w:rFonts w:cs="Calibri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BE5421" w:rsidRDefault="00BE5421">
            <w:pPr>
              <w:jc w:val="center"/>
              <w:rPr>
                <w:rFonts w:cs="Calibri"/>
              </w:rPr>
            </w:pPr>
          </w:p>
        </w:tc>
      </w:tr>
    </w:tbl>
    <w:p w:rsidR="00BE5421" w:rsidRDefault="00BE5421">
      <w:pPr>
        <w:rPr>
          <w:rFonts w:ascii="Comic Sans MS" w:hAnsi="Comic Sans MS" w:cs="Comic Sans MS"/>
          <w:b/>
          <w:sz w:val="20"/>
        </w:rPr>
      </w:pPr>
      <w:r>
        <w:rPr>
          <w:rFonts w:ascii="Comic Sans MS" w:hAnsi="Comic Sans MS" w:cs="Comic Sans MS"/>
          <w:b/>
          <w:sz w:val="20"/>
        </w:rPr>
        <w:t>* Viande française     ** Producteur local      *** Production Maison     **** Végétarien</w:t>
      </w:r>
    </w:p>
    <w:p w:rsidR="00BE5421" w:rsidRDefault="00BE5421">
      <w:pPr>
        <w:rPr>
          <w:rFonts w:ascii="Comic Sans MS" w:hAnsi="Comic Sans MS" w:cs="Comic Sans MS"/>
          <w:sz w:val="20"/>
        </w:rPr>
      </w:pPr>
    </w:p>
    <w:p w:rsidR="00BE5421" w:rsidRDefault="00BE5421">
      <w:pPr>
        <w:jc w:val="center"/>
        <w:rPr>
          <w:rFonts w:ascii="Comic Sans MS" w:hAnsi="Comic Sans MS" w:cs="Comic Sans MS"/>
          <w:sz w:val="20"/>
        </w:rPr>
      </w:pPr>
      <w:r>
        <w:rPr>
          <w:rFonts w:ascii="Comic Sans MS" w:hAnsi="Comic Sans MS" w:cs="Comic Sans MS"/>
          <w:sz w:val="20"/>
        </w:rPr>
        <w:tab/>
      </w:r>
      <w:smartTag w:uri="urn:schemas-microsoft-com:office:smarttags" w:element="PersonName">
        <w:smartTagPr>
          <w:attr w:name="ProductID" w:val="La Gestionnaire"/>
        </w:smartTagPr>
        <w:r>
          <w:rPr>
            <w:rFonts w:ascii="Comic Sans MS" w:hAnsi="Comic Sans MS" w:cs="Comic Sans MS"/>
            <w:sz w:val="20"/>
          </w:rPr>
          <w:t>La Gestionnaire</w:t>
        </w:r>
      </w:smartTag>
      <w:r>
        <w:rPr>
          <w:rFonts w:ascii="Comic Sans MS" w:hAnsi="Comic Sans MS" w:cs="Comic Sans MS"/>
          <w:sz w:val="20"/>
        </w:rPr>
        <w:t>,</w:t>
      </w:r>
      <w:r>
        <w:rPr>
          <w:rFonts w:ascii="Comic Sans MS" w:hAnsi="Comic Sans MS" w:cs="Comic Sans MS"/>
          <w:sz w:val="20"/>
        </w:rPr>
        <w:tab/>
      </w:r>
      <w:r>
        <w:rPr>
          <w:rFonts w:ascii="Comic Sans MS" w:hAnsi="Comic Sans MS" w:cs="Comic Sans MS"/>
          <w:sz w:val="20"/>
        </w:rPr>
        <w:tab/>
        <w:t xml:space="preserve">   L’Infirmière,</w:t>
      </w:r>
      <w:r>
        <w:rPr>
          <w:rFonts w:ascii="Comic Sans MS" w:hAnsi="Comic Sans MS" w:cs="Comic Sans MS"/>
          <w:sz w:val="20"/>
        </w:rPr>
        <w:tab/>
      </w:r>
      <w:r>
        <w:rPr>
          <w:rFonts w:ascii="Comic Sans MS" w:hAnsi="Comic Sans MS" w:cs="Comic Sans MS"/>
          <w:sz w:val="20"/>
        </w:rPr>
        <w:tab/>
        <w:t xml:space="preserve">                               Le Principal,</w:t>
      </w:r>
    </w:p>
    <w:p w:rsidR="00BE5421" w:rsidRDefault="00BE5421">
      <w:pPr>
        <w:jc w:val="center"/>
        <w:rPr>
          <w:rFonts w:ascii="Comic Sans MS" w:hAnsi="Comic Sans MS" w:cs="Comic Sans MS"/>
          <w:sz w:val="20"/>
        </w:rPr>
      </w:pPr>
    </w:p>
    <w:p w:rsidR="00BE5421" w:rsidRDefault="00BE5421">
      <w:pPr>
        <w:rPr>
          <w:rFonts w:ascii="Comic Sans MS" w:hAnsi="Comic Sans MS" w:cs="Comic Sans MS"/>
          <w:b/>
          <w:sz w:val="20"/>
        </w:rPr>
      </w:pPr>
      <w:r>
        <w:rPr>
          <w:rFonts w:ascii="Comic Sans MS" w:hAnsi="Comic Sans MS" w:cs="Comic Sans MS"/>
          <w:b/>
          <w:sz w:val="20"/>
        </w:rPr>
        <w:t xml:space="preserve">                       F. MOUTY</w:t>
      </w:r>
      <w:r>
        <w:rPr>
          <w:rFonts w:ascii="Comic Sans MS" w:hAnsi="Comic Sans MS" w:cs="Comic Sans MS"/>
          <w:b/>
          <w:sz w:val="20"/>
        </w:rPr>
        <w:tab/>
      </w:r>
      <w:r>
        <w:rPr>
          <w:rFonts w:ascii="Comic Sans MS" w:hAnsi="Comic Sans MS" w:cs="Comic Sans MS"/>
          <w:b/>
          <w:sz w:val="20"/>
        </w:rPr>
        <w:tab/>
        <w:t xml:space="preserve">        I.MANANT</w:t>
      </w:r>
      <w:r>
        <w:rPr>
          <w:rFonts w:ascii="Comic Sans MS" w:hAnsi="Comic Sans MS" w:cs="Comic Sans MS"/>
          <w:b/>
          <w:sz w:val="20"/>
        </w:rPr>
        <w:tab/>
        <w:t xml:space="preserve">          </w:t>
      </w:r>
      <w:r>
        <w:rPr>
          <w:rFonts w:ascii="Comic Sans MS" w:hAnsi="Comic Sans MS" w:cs="Comic Sans MS"/>
          <w:b/>
          <w:sz w:val="20"/>
        </w:rPr>
        <w:tab/>
      </w:r>
      <w:r>
        <w:rPr>
          <w:rFonts w:ascii="Comic Sans MS" w:hAnsi="Comic Sans MS" w:cs="Comic Sans MS"/>
          <w:b/>
          <w:sz w:val="20"/>
        </w:rPr>
        <w:tab/>
        <w:t xml:space="preserve">   A.RAPINAT</w:t>
      </w:r>
    </w:p>
    <w:p w:rsidR="00BE5421" w:rsidRDefault="00BE5421">
      <w:pPr>
        <w:rPr>
          <w:rFonts w:ascii="Times New Roman" w:hAnsi="Times New Roman"/>
          <w:sz w:val="20"/>
        </w:rPr>
      </w:pPr>
    </w:p>
    <w:sectPr w:rsidR="00BE5421" w:rsidSect="001C5D93">
      <w:pgSz w:w="11906" w:h="16838"/>
      <w:pgMar w:top="301" w:right="284" w:bottom="301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cademy Engraved LE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6EDA22F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19CAB15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441C715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1A16012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13BA0FD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ACC34D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BC98A52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3186A9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278A9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118ED4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279D9"/>
    <w:rsid w:val="00001008"/>
    <w:rsid w:val="00021255"/>
    <w:rsid w:val="00086044"/>
    <w:rsid w:val="00092572"/>
    <w:rsid w:val="000E4BC6"/>
    <w:rsid w:val="00120F52"/>
    <w:rsid w:val="0015691C"/>
    <w:rsid w:val="001624A2"/>
    <w:rsid w:val="0017758C"/>
    <w:rsid w:val="00177E6D"/>
    <w:rsid w:val="0018423E"/>
    <w:rsid w:val="001C5D93"/>
    <w:rsid w:val="002661AC"/>
    <w:rsid w:val="002B7573"/>
    <w:rsid w:val="002F3779"/>
    <w:rsid w:val="00300657"/>
    <w:rsid w:val="00303A53"/>
    <w:rsid w:val="00316B47"/>
    <w:rsid w:val="00341A84"/>
    <w:rsid w:val="003734ED"/>
    <w:rsid w:val="00395F07"/>
    <w:rsid w:val="003A67F2"/>
    <w:rsid w:val="003B7CC5"/>
    <w:rsid w:val="003C4B68"/>
    <w:rsid w:val="003D62D1"/>
    <w:rsid w:val="0042544B"/>
    <w:rsid w:val="00455719"/>
    <w:rsid w:val="00481B3A"/>
    <w:rsid w:val="00484BDE"/>
    <w:rsid w:val="004909D7"/>
    <w:rsid w:val="004B32FE"/>
    <w:rsid w:val="004D34F4"/>
    <w:rsid w:val="004F5919"/>
    <w:rsid w:val="0051694E"/>
    <w:rsid w:val="00517919"/>
    <w:rsid w:val="00542A26"/>
    <w:rsid w:val="005657B1"/>
    <w:rsid w:val="005669C5"/>
    <w:rsid w:val="00574930"/>
    <w:rsid w:val="006A386E"/>
    <w:rsid w:val="006A7C2A"/>
    <w:rsid w:val="006D05C8"/>
    <w:rsid w:val="006D5BC4"/>
    <w:rsid w:val="006D7451"/>
    <w:rsid w:val="006F365C"/>
    <w:rsid w:val="006F5B09"/>
    <w:rsid w:val="00736AD6"/>
    <w:rsid w:val="00757625"/>
    <w:rsid w:val="00757F9F"/>
    <w:rsid w:val="0076251E"/>
    <w:rsid w:val="00793765"/>
    <w:rsid w:val="007B34A6"/>
    <w:rsid w:val="007C2EB5"/>
    <w:rsid w:val="007D4D94"/>
    <w:rsid w:val="0082138B"/>
    <w:rsid w:val="008E1076"/>
    <w:rsid w:val="008E43BF"/>
    <w:rsid w:val="00900397"/>
    <w:rsid w:val="009010B3"/>
    <w:rsid w:val="00993EC3"/>
    <w:rsid w:val="009A68F9"/>
    <w:rsid w:val="009D1364"/>
    <w:rsid w:val="00A073BE"/>
    <w:rsid w:val="00A643CC"/>
    <w:rsid w:val="00A64945"/>
    <w:rsid w:val="00AD30E4"/>
    <w:rsid w:val="00B220ED"/>
    <w:rsid w:val="00B279D9"/>
    <w:rsid w:val="00B32593"/>
    <w:rsid w:val="00B8288A"/>
    <w:rsid w:val="00B910CA"/>
    <w:rsid w:val="00BC728E"/>
    <w:rsid w:val="00BE5421"/>
    <w:rsid w:val="00C17F2D"/>
    <w:rsid w:val="00C56FDC"/>
    <w:rsid w:val="00C62682"/>
    <w:rsid w:val="00C85D6A"/>
    <w:rsid w:val="00CD32EF"/>
    <w:rsid w:val="00D1502F"/>
    <w:rsid w:val="00D21A16"/>
    <w:rsid w:val="00D271EE"/>
    <w:rsid w:val="00D81D7E"/>
    <w:rsid w:val="00D81F70"/>
    <w:rsid w:val="00DC6BF5"/>
    <w:rsid w:val="00DD0872"/>
    <w:rsid w:val="00DE6FD3"/>
    <w:rsid w:val="00DF0019"/>
    <w:rsid w:val="00E06353"/>
    <w:rsid w:val="00E17394"/>
    <w:rsid w:val="00E23287"/>
    <w:rsid w:val="00EA4EBF"/>
    <w:rsid w:val="00F24C10"/>
    <w:rsid w:val="00F36BF0"/>
    <w:rsid w:val="00F468E7"/>
    <w:rsid w:val="00F54A72"/>
    <w:rsid w:val="00F84F64"/>
    <w:rsid w:val="00FA7A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1A84"/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locked/>
    <w:rsid w:val="003D62D1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12" Type="http://schemas.openxmlformats.org/officeDocument/2006/relationships/oleObject" Target="embeddings/oleObject4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png"/><Relationship Id="rId5" Type="http://schemas.openxmlformats.org/officeDocument/2006/relationships/image" Target="media/image1.png"/><Relationship Id="rId10" Type="http://schemas.openxmlformats.org/officeDocument/2006/relationships/oleObject" Target="embeddings/oleObject3.bin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1</Pages>
  <Words>222</Words>
  <Characters>1224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</dc:title>
  <dc:subject/>
  <dc:creator>gestionnaire</dc:creator>
  <cp:keywords/>
  <dc:description/>
  <cp:lastModifiedBy>gestionnaire</cp:lastModifiedBy>
  <cp:revision>2</cp:revision>
  <cp:lastPrinted>2021-02-22T11:48:00Z</cp:lastPrinted>
  <dcterms:created xsi:type="dcterms:W3CDTF">2021-02-22T11:48:00Z</dcterms:created>
  <dcterms:modified xsi:type="dcterms:W3CDTF">2021-02-22T11:48:00Z</dcterms:modified>
</cp:coreProperties>
</file>