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7DF" w:rsidRDefault="004377DF" w:rsidP="001C5D93">
      <w:pPr>
        <w:rPr>
          <w:rFonts w:cs="Calibri"/>
        </w:rPr>
      </w:pPr>
      <w:r>
        <w:rPr>
          <w:rFonts w:cs="Calibri"/>
        </w:rPr>
        <w:t xml:space="preserve">                                    </w:t>
      </w:r>
    </w:p>
    <w:tbl>
      <w:tblPr>
        <w:tblW w:w="0" w:type="auto"/>
        <w:jc w:val="center"/>
        <w:tblBorders>
          <w:insideH w:val="single" w:sz="4" w:space="0" w:color="auto"/>
        </w:tblBorders>
        <w:tblLook w:val="01E0"/>
      </w:tblPr>
      <w:tblGrid>
        <w:gridCol w:w="4606"/>
        <w:gridCol w:w="4771"/>
      </w:tblGrid>
      <w:tr w:rsidR="004377DF" w:rsidTr="00757625">
        <w:trPr>
          <w:jc w:val="center"/>
        </w:trPr>
        <w:tc>
          <w:tcPr>
            <w:tcW w:w="4606" w:type="dxa"/>
          </w:tcPr>
          <w:p w:rsidR="004377DF" w:rsidRPr="00757625" w:rsidRDefault="004377DF" w:rsidP="00757625">
            <w:pPr>
              <w:jc w:val="center"/>
              <w:rPr>
                <w:rFonts w:ascii="Comic Sans MS" w:hAnsi="Comic Sans MS" w:cs="Comic Sans MS"/>
                <w:b/>
                <w:sz w:val="36"/>
                <w:szCs w:val="20"/>
              </w:rPr>
            </w:pPr>
            <w:r w:rsidRPr="00341A84">
              <w:object w:dxaOrig="3522" w:dyaOrig="3441">
                <v:rect id="rectole0000000000" o:spid="_x0000_i1025" style="width:172.5pt;height:170.25pt" o:ole="" o:preferrelative="t" stroked="f">
                  <v:imagedata r:id="rId5" o:title=""/>
                </v:rect>
                <o:OLEObject Type="Embed" ProgID="StaticMetafile" ShapeID="rectole0000000000" DrawAspect="Content" ObjectID="_1675693411" r:id="rId6"/>
              </w:object>
            </w:r>
          </w:p>
        </w:tc>
        <w:tc>
          <w:tcPr>
            <w:tcW w:w="4771" w:type="dxa"/>
          </w:tcPr>
          <w:p w:rsidR="004377DF" w:rsidRPr="00757625" w:rsidRDefault="004377DF" w:rsidP="00757625">
            <w:pPr>
              <w:jc w:val="center"/>
              <w:rPr>
                <w:sz w:val="20"/>
                <w:szCs w:val="20"/>
              </w:rPr>
            </w:pPr>
          </w:p>
          <w:p w:rsidR="004377DF" w:rsidRPr="00757625" w:rsidRDefault="004377DF" w:rsidP="001C5D93">
            <w:pPr>
              <w:rPr>
                <w:rFonts w:ascii="Comic Sans MS" w:hAnsi="Comic Sans MS" w:cs="Comic Sans MS"/>
                <w:b/>
                <w:sz w:val="36"/>
                <w:szCs w:val="20"/>
              </w:rPr>
            </w:pPr>
            <w:r w:rsidRPr="00341A84">
              <w:object w:dxaOrig="4555" w:dyaOrig="2611">
                <v:rect id="rectole0000000001" o:spid="_x0000_i1026" style="width:228pt;height:130.5pt" o:ole="" o:preferrelative="t" stroked="f">
                  <v:imagedata r:id="rId7" o:title=""/>
                </v:rect>
                <o:OLEObject Type="Embed" ProgID="Word.Picture.8" ShapeID="rectole0000000001" DrawAspect="Content" ObjectID="_1675693412" r:id="rId8"/>
              </w:object>
            </w:r>
          </w:p>
        </w:tc>
      </w:tr>
    </w:tbl>
    <w:p w:rsidR="004377DF" w:rsidRDefault="004377DF" w:rsidP="00177E6D">
      <w:pPr>
        <w:tabs>
          <w:tab w:val="left" w:pos="1965"/>
        </w:tabs>
        <w:jc w:val="center"/>
        <w:rPr>
          <w:rFonts w:ascii="Comic Sans MS" w:hAnsi="Comic Sans MS" w:cs="Comic Sans MS"/>
          <w:b/>
          <w:sz w:val="36"/>
        </w:rPr>
      </w:pPr>
      <w:r>
        <w:rPr>
          <w:rFonts w:ascii="Comic Sans MS" w:hAnsi="Comic Sans MS" w:cs="Comic Sans MS"/>
          <w:b/>
          <w:sz w:val="36"/>
        </w:rPr>
        <w:t>MENU DU 08 AU 12 MARS 2021</w:t>
      </w:r>
    </w:p>
    <w:p w:rsidR="004377DF" w:rsidRDefault="004377DF" w:rsidP="00177E6D">
      <w:pPr>
        <w:jc w:val="center"/>
        <w:rPr>
          <w:rFonts w:ascii="Comic Sans MS" w:hAnsi="Comic Sans MS" w:cs="Comic Sans MS"/>
          <w:b/>
          <w:sz w:val="36"/>
        </w:rPr>
      </w:pPr>
    </w:p>
    <w:tbl>
      <w:tblPr>
        <w:tblW w:w="0" w:type="auto"/>
        <w:tblInd w:w="-8" w:type="dxa"/>
        <w:tblCellMar>
          <w:left w:w="10" w:type="dxa"/>
          <w:right w:w="10" w:type="dxa"/>
        </w:tblCellMar>
        <w:tblLook w:val="0000"/>
      </w:tblPr>
      <w:tblGrid>
        <w:gridCol w:w="2127"/>
        <w:gridCol w:w="1843"/>
        <w:gridCol w:w="6804"/>
      </w:tblGrid>
      <w:tr w:rsidR="004377DF" w:rsidRPr="004F5919">
        <w:trPr>
          <w:trHeight w:val="68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377DF" w:rsidRDefault="004377DF">
            <w:pPr>
              <w:jc w:val="center"/>
              <w:rPr>
                <w:rFonts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4377DF" w:rsidRDefault="004377DF">
            <w:pPr>
              <w:jc w:val="center"/>
              <w:rPr>
                <w:rFonts w:ascii="Comic Sans MS" w:hAnsi="Comic Sans MS" w:cs="Comic Sans MS"/>
                <w:sz w:val="24"/>
              </w:rPr>
            </w:pPr>
            <w:r>
              <w:rPr>
                <w:rFonts w:ascii="Comic Sans MS" w:hAnsi="Comic Sans MS" w:cs="Comic Sans MS"/>
                <w:sz w:val="24"/>
              </w:rPr>
              <w:t>COLLATION</w:t>
            </w:r>
          </w:p>
          <w:p w:rsidR="004377DF" w:rsidRPr="004F5919" w:rsidRDefault="004377DF">
            <w:pPr>
              <w:jc w:val="center"/>
            </w:pPr>
            <w:r>
              <w:rPr>
                <w:rFonts w:ascii="Comic Sans MS" w:hAnsi="Comic Sans MS" w:cs="Comic Sans MS"/>
                <w:sz w:val="24"/>
              </w:rPr>
              <w:t>A PARTIR DE 8h15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377DF" w:rsidRDefault="004377DF">
            <w:pPr>
              <w:keepNext/>
              <w:jc w:val="center"/>
              <w:rPr>
                <w:rFonts w:ascii="Academy Engraved LET" w:hAnsi="Academy Engraved LET" w:cs="Academy Engraved LET"/>
                <w:b/>
                <w:sz w:val="24"/>
              </w:rPr>
            </w:pPr>
            <w:r>
              <w:rPr>
                <w:rFonts w:ascii="Academy Engraved LET" w:hAnsi="Academy Engraved LET" w:cs="Academy Engraved LET"/>
                <w:b/>
                <w:sz w:val="24"/>
              </w:rPr>
              <w:t>REPAS</w:t>
            </w:r>
          </w:p>
          <w:p w:rsidR="004377DF" w:rsidRPr="004F5919" w:rsidRDefault="004377DF">
            <w:pPr>
              <w:keepNext/>
              <w:jc w:val="center"/>
            </w:pPr>
            <w:r>
              <w:rPr>
                <w:rFonts w:ascii="Academy Engraved LET" w:hAnsi="Academy Engraved LET" w:cs="Academy Engraved LET"/>
                <w:b/>
                <w:sz w:val="24"/>
              </w:rPr>
              <w:t>DE 11H30 à 13h30</w:t>
            </w:r>
          </w:p>
        </w:tc>
      </w:tr>
      <w:tr w:rsidR="004377DF" w:rsidRPr="004F5919">
        <w:trPr>
          <w:trHeight w:val="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377DF" w:rsidRPr="004F5919" w:rsidRDefault="004377DF" w:rsidP="009D1364">
            <w:pPr>
              <w:jc w:val="center"/>
            </w:pPr>
            <w:r>
              <w:rPr>
                <w:rFonts w:ascii="Comic Sans MS" w:hAnsi="Comic Sans MS" w:cs="Comic Sans MS"/>
                <w:b/>
                <w:sz w:val="20"/>
              </w:rPr>
              <w:t>LUNDI 08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377DF" w:rsidRPr="004F5919" w:rsidRDefault="004377DF">
            <w:pPr>
              <w:jc w:val="center"/>
            </w:pPr>
            <w:r>
              <w:rPr>
                <w:rFonts w:ascii="Comic Sans MS" w:hAnsi="Comic Sans MS" w:cs="Comic Sans MS"/>
                <w:b/>
                <w:sz w:val="20"/>
              </w:rPr>
              <w:t>COLLATION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377DF" w:rsidRDefault="004377DF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4377DF" w:rsidRDefault="004377D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POMELOS/KIWI/TOMATE MAIS</w:t>
            </w:r>
          </w:p>
          <w:p w:rsidR="004377DF" w:rsidRDefault="004377D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FAUX FILET * OU STEAK HACHE FRAIS *</w:t>
            </w:r>
          </w:p>
          <w:p w:rsidR="004377DF" w:rsidRDefault="004377D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FRITES FRAICHES</w:t>
            </w:r>
          </w:p>
          <w:p w:rsidR="004377DF" w:rsidRPr="004F5919" w:rsidRDefault="004377DF" w:rsidP="0017758C">
            <w:pPr>
              <w:jc w:val="center"/>
            </w:pPr>
            <w:r>
              <w:rPr>
                <w:rFonts w:ascii="Times New Roman" w:hAnsi="Times New Roman"/>
                <w:b/>
              </w:rPr>
              <w:t xml:space="preserve">CREME YABON </w:t>
            </w:r>
          </w:p>
        </w:tc>
      </w:tr>
      <w:tr w:rsidR="004377DF" w:rsidRPr="004F5919">
        <w:trPr>
          <w:trHeight w:val="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377DF" w:rsidRDefault="004377DF">
            <w:pPr>
              <w:jc w:val="center"/>
              <w:rPr>
                <w:rFonts w:ascii="Comic Sans MS" w:hAnsi="Comic Sans MS" w:cs="Comic Sans MS"/>
                <w:b/>
                <w:sz w:val="20"/>
              </w:rPr>
            </w:pPr>
            <w:r>
              <w:rPr>
                <w:rFonts w:ascii="Comic Sans MS" w:hAnsi="Comic Sans MS" w:cs="Comic Sans MS"/>
                <w:b/>
                <w:sz w:val="20"/>
              </w:rPr>
              <w:t>MARDI 09</w:t>
            </w:r>
          </w:p>
          <w:p w:rsidR="004377DF" w:rsidRPr="004F5919" w:rsidRDefault="004377D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377DF" w:rsidRPr="004F5919" w:rsidRDefault="004377DF">
            <w:pPr>
              <w:keepNext/>
              <w:jc w:val="center"/>
            </w:pPr>
            <w:r>
              <w:rPr>
                <w:rFonts w:ascii="Comic Sans MS" w:hAnsi="Comic Sans MS" w:cs="Comic Sans MS"/>
                <w:b/>
                <w:sz w:val="20"/>
              </w:rPr>
              <w:t>COLLATION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377DF" w:rsidRDefault="004377D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SALADE DE RIZ ***/SALADE DE LENTILLES ***</w:t>
            </w:r>
          </w:p>
          <w:p w:rsidR="004377DF" w:rsidRDefault="004377D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PECHE AU THON ***/</w:t>
            </w:r>
          </w:p>
          <w:p w:rsidR="004377DF" w:rsidRDefault="004377D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MERGUEZ ** OU CHIPOLATAS **</w:t>
            </w:r>
          </w:p>
          <w:p w:rsidR="004377DF" w:rsidRDefault="004377D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FLAGEOLETS</w:t>
            </w:r>
          </w:p>
          <w:p w:rsidR="004377DF" w:rsidRDefault="004377D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FROMAGE A </w:t>
            </w:r>
            <w:smartTag w:uri="urn:schemas-microsoft-com:office:smarttags" w:element="PersonName">
              <w:smartTagPr>
                <w:attr w:name="ProductID" w:val="LA COUPE"/>
              </w:smartTagPr>
              <w:r>
                <w:rPr>
                  <w:rFonts w:ascii="Times New Roman" w:hAnsi="Times New Roman"/>
                  <w:b/>
                </w:rPr>
                <w:t>LA COUPE</w:t>
              </w:r>
            </w:smartTag>
            <w:r>
              <w:rPr>
                <w:rFonts w:ascii="Times New Roman" w:hAnsi="Times New Roman"/>
                <w:b/>
              </w:rPr>
              <w:t xml:space="preserve"> **</w:t>
            </w:r>
          </w:p>
          <w:p w:rsidR="004377DF" w:rsidRPr="007D4D94" w:rsidRDefault="004377DF" w:rsidP="007D4D9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FRUIT DE SAISON</w:t>
            </w:r>
          </w:p>
        </w:tc>
      </w:tr>
      <w:tr w:rsidR="004377DF" w:rsidRPr="004F5919">
        <w:trPr>
          <w:trHeight w:val="156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377DF" w:rsidRDefault="004377DF">
            <w:pPr>
              <w:jc w:val="center"/>
              <w:rPr>
                <w:rFonts w:ascii="Comic Sans MS" w:hAnsi="Comic Sans MS" w:cs="Comic Sans MS"/>
                <w:b/>
                <w:sz w:val="20"/>
              </w:rPr>
            </w:pPr>
            <w:r>
              <w:rPr>
                <w:rFonts w:ascii="Comic Sans MS" w:hAnsi="Comic Sans MS" w:cs="Comic Sans MS"/>
                <w:b/>
                <w:sz w:val="20"/>
              </w:rPr>
              <w:t>MERCREDI 10</w:t>
            </w:r>
          </w:p>
          <w:p w:rsidR="004377DF" w:rsidRPr="004F5919" w:rsidRDefault="004377DF">
            <w:pPr>
              <w:jc w:val="center"/>
            </w:pPr>
            <w:r w:rsidRPr="004F5919">
              <w:object w:dxaOrig="1012" w:dyaOrig="1174">
                <v:rect id="rectole0000000002" o:spid="_x0000_i1027" style="width:50.25pt;height:57.75pt" o:ole="" o:preferrelative="t" stroked="f">
                  <v:imagedata r:id="rId9" o:title=""/>
                </v:rect>
                <o:OLEObject Type="Embed" ProgID="StaticMetafile" ShapeID="rectole0000000002" DrawAspect="Content" ObjectID="_1675693413" r:id="rId10"/>
              </w:objec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377DF" w:rsidRPr="004F5919" w:rsidRDefault="004377DF">
            <w:pPr>
              <w:keepNext/>
              <w:jc w:val="center"/>
            </w:pPr>
            <w:r>
              <w:rPr>
                <w:rFonts w:ascii="Comic Sans MS" w:hAnsi="Comic Sans MS" w:cs="Comic Sans MS"/>
                <w:b/>
                <w:sz w:val="20"/>
              </w:rPr>
              <w:t>COLLATION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377DF" w:rsidRDefault="004377D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MAQUEREAUX TOMATE/CAROTTES RAPEES ***/</w:t>
            </w:r>
          </w:p>
          <w:p w:rsidR="004377DF" w:rsidRDefault="004377D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POIREAUX MIMOSA</w:t>
            </w:r>
          </w:p>
          <w:p w:rsidR="004377DF" w:rsidRDefault="004377D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ESCALOPE A </w:t>
            </w:r>
            <w:smartTag w:uri="urn:schemas-microsoft-com:office:smarttags" w:element="PersonName">
              <w:smartTagPr>
                <w:attr w:name="ProductID" w:val="LA CREME"/>
              </w:smartTagPr>
              <w:r>
                <w:rPr>
                  <w:b/>
                  <w:sz w:val="24"/>
                  <w:szCs w:val="24"/>
                </w:rPr>
                <w:t>LA CREME</w:t>
              </w:r>
            </w:smartTag>
            <w:r>
              <w:rPr>
                <w:b/>
                <w:sz w:val="24"/>
                <w:szCs w:val="24"/>
              </w:rPr>
              <w:t xml:space="preserve"> ** OU COLIN A </w:t>
            </w:r>
            <w:smartTag w:uri="urn:schemas-microsoft-com:office:smarttags" w:element="PersonName">
              <w:smartTagPr>
                <w:attr w:name="ProductID" w:val="LA PROVENCALE"/>
              </w:smartTagPr>
              <w:r>
                <w:rPr>
                  <w:b/>
                  <w:sz w:val="24"/>
                  <w:szCs w:val="24"/>
                </w:rPr>
                <w:t>LA PROVENCALE</w:t>
              </w:r>
            </w:smartTag>
            <w:r>
              <w:rPr>
                <w:b/>
                <w:sz w:val="24"/>
                <w:szCs w:val="24"/>
              </w:rPr>
              <w:t xml:space="preserve"> ***</w:t>
            </w:r>
          </w:p>
          <w:p w:rsidR="004377DF" w:rsidRDefault="004377D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SEMOULE</w:t>
            </w:r>
          </w:p>
          <w:p w:rsidR="004377DF" w:rsidRPr="00FA7A88" w:rsidRDefault="004377D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LIEGEOIS</w:t>
            </w:r>
          </w:p>
          <w:p w:rsidR="004377DF" w:rsidRPr="007C2EB5" w:rsidRDefault="004377DF">
            <w:pPr>
              <w:jc w:val="center"/>
              <w:rPr>
                <w:sz w:val="24"/>
                <w:szCs w:val="24"/>
              </w:rPr>
            </w:pPr>
          </w:p>
        </w:tc>
      </w:tr>
      <w:tr w:rsidR="004377DF" w:rsidRPr="004F5919">
        <w:trPr>
          <w:trHeight w:val="114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377DF" w:rsidRDefault="004377DF">
            <w:pPr>
              <w:jc w:val="center"/>
              <w:rPr>
                <w:rFonts w:ascii="Comic Sans MS" w:hAnsi="Comic Sans MS" w:cs="Comic Sans MS"/>
                <w:b/>
                <w:sz w:val="20"/>
              </w:rPr>
            </w:pPr>
            <w:r>
              <w:rPr>
                <w:rFonts w:ascii="Comic Sans MS" w:hAnsi="Comic Sans MS" w:cs="Comic Sans MS"/>
                <w:b/>
                <w:sz w:val="20"/>
              </w:rPr>
              <w:t>JEUDI 11</w:t>
            </w:r>
          </w:p>
          <w:p w:rsidR="004377DF" w:rsidRPr="004F5919" w:rsidRDefault="004377DF">
            <w:pPr>
              <w:jc w:val="center"/>
            </w:pPr>
            <w:r w:rsidRPr="004F5919">
              <w:object w:dxaOrig="1174" w:dyaOrig="931">
                <v:rect id="rectole0000000003" o:spid="_x0000_i1028" style="width:57.75pt;height:45.75pt" o:ole="" o:preferrelative="t" stroked="f">
                  <v:imagedata r:id="rId11" o:title=""/>
                </v:rect>
                <o:OLEObject Type="Embed" ProgID="StaticMetafile" ShapeID="rectole0000000003" DrawAspect="Content" ObjectID="_1675693414" r:id="rId12"/>
              </w:objec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377DF" w:rsidRPr="004F5919" w:rsidRDefault="004377DF">
            <w:pPr>
              <w:jc w:val="center"/>
            </w:pPr>
            <w:r>
              <w:rPr>
                <w:rFonts w:ascii="Comic Sans MS" w:hAnsi="Comic Sans MS" w:cs="Comic Sans MS"/>
                <w:b/>
                <w:sz w:val="20"/>
              </w:rPr>
              <w:t>COLLATION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377DF" w:rsidRDefault="004377DF" w:rsidP="007625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ENDIVES AU GRUYERE ***/PATE EN CROUTE/</w:t>
            </w:r>
          </w:p>
          <w:p w:rsidR="004377DF" w:rsidRDefault="004377DF" w:rsidP="007625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SALADE REGENCE ***</w:t>
            </w:r>
          </w:p>
          <w:p w:rsidR="004377DF" w:rsidRDefault="004377DF" w:rsidP="007625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CORDON BLEU FRAIS OU ROTI DE DINDE ** SAUCE FORESTIERE</w:t>
            </w:r>
          </w:p>
          <w:p w:rsidR="004377DF" w:rsidRDefault="004377DF" w:rsidP="007625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HARICOTS PLATS AU BEURRE</w:t>
            </w:r>
          </w:p>
          <w:p w:rsidR="004377DF" w:rsidRDefault="004377DF" w:rsidP="007625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FLAN PATISSIER ***/CLAFOUTIS ***</w:t>
            </w:r>
          </w:p>
          <w:p w:rsidR="004377DF" w:rsidRPr="00D1502F" w:rsidRDefault="004377DF" w:rsidP="0076251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377DF" w:rsidRPr="004F5919">
        <w:trPr>
          <w:trHeight w:val="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377DF" w:rsidRDefault="004377DF">
            <w:pPr>
              <w:jc w:val="center"/>
              <w:rPr>
                <w:rFonts w:ascii="Comic Sans MS" w:hAnsi="Comic Sans MS" w:cs="Comic Sans MS"/>
                <w:b/>
                <w:sz w:val="20"/>
              </w:rPr>
            </w:pPr>
          </w:p>
          <w:p w:rsidR="004377DF" w:rsidRDefault="004377DF">
            <w:pPr>
              <w:jc w:val="center"/>
              <w:rPr>
                <w:rFonts w:ascii="Comic Sans MS" w:hAnsi="Comic Sans MS" w:cs="Comic Sans MS"/>
                <w:b/>
                <w:sz w:val="20"/>
              </w:rPr>
            </w:pPr>
            <w:r>
              <w:rPr>
                <w:rFonts w:ascii="Comic Sans MS" w:hAnsi="Comic Sans MS" w:cs="Comic Sans MS"/>
                <w:b/>
                <w:sz w:val="20"/>
              </w:rPr>
              <w:t>VENDREDI 12</w:t>
            </w:r>
          </w:p>
          <w:p w:rsidR="004377DF" w:rsidRPr="004F5919" w:rsidRDefault="004377D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377DF" w:rsidRPr="004F5919" w:rsidRDefault="004377DF">
            <w:pPr>
              <w:keepNext/>
              <w:jc w:val="center"/>
            </w:pPr>
            <w:r>
              <w:rPr>
                <w:rFonts w:ascii="Comic Sans MS" w:hAnsi="Comic Sans MS" w:cs="Comic Sans MS"/>
                <w:b/>
                <w:sz w:val="20"/>
              </w:rPr>
              <w:t>COLLATION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377DF" w:rsidRDefault="004377D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SALADE COMPOSEE ***/CONCOMBRES A </w:t>
            </w:r>
            <w:smartTag w:uri="urn:schemas-microsoft-com:office:smarttags" w:element="PersonName">
              <w:smartTagPr>
                <w:attr w:name="ProductID" w:val="LA CREME"/>
              </w:smartTagPr>
              <w:r>
                <w:rPr>
                  <w:rFonts w:ascii="Times New Roman" w:hAnsi="Times New Roman"/>
                  <w:b/>
                  <w:sz w:val="20"/>
                  <w:szCs w:val="20"/>
                </w:rPr>
                <w:t>LA CREME</w:t>
              </w:r>
            </w:smartTag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***/</w:t>
            </w:r>
          </w:p>
          <w:p w:rsidR="004377DF" w:rsidRDefault="004377D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TOMATES THON ***</w:t>
            </w:r>
          </w:p>
          <w:p w:rsidR="004377DF" w:rsidRDefault="004377D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TARTIFLETTE SANS LARDONS *** OU TARTIFLETTE ***</w:t>
            </w:r>
          </w:p>
          <w:p w:rsidR="004377DF" w:rsidRDefault="004377DF" w:rsidP="006A386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GLACE</w:t>
            </w:r>
          </w:p>
          <w:p w:rsidR="004377DF" w:rsidRPr="006A386E" w:rsidRDefault="004377DF" w:rsidP="006A386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377DF" w:rsidRPr="004F5919">
        <w:trPr>
          <w:trHeight w:val="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377DF" w:rsidRDefault="004377DF">
            <w:pPr>
              <w:jc w:val="center"/>
              <w:rPr>
                <w:rFonts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377DF" w:rsidRDefault="004377DF">
            <w:pPr>
              <w:keepNext/>
              <w:jc w:val="center"/>
              <w:rPr>
                <w:rFonts w:cs="Calibri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4377DF" w:rsidRDefault="004377DF">
            <w:pPr>
              <w:jc w:val="center"/>
              <w:rPr>
                <w:rFonts w:cs="Calibri"/>
              </w:rPr>
            </w:pPr>
          </w:p>
        </w:tc>
      </w:tr>
    </w:tbl>
    <w:p w:rsidR="004377DF" w:rsidRDefault="004377DF">
      <w:pPr>
        <w:rPr>
          <w:rFonts w:ascii="Comic Sans MS" w:hAnsi="Comic Sans MS" w:cs="Comic Sans MS"/>
          <w:b/>
          <w:sz w:val="20"/>
        </w:rPr>
      </w:pPr>
      <w:r>
        <w:rPr>
          <w:rFonts w:ascii="Comic Sans MS" w:hAnsi="Comic Sans MS" w:cs="Comic Sans MS"/>
          <w:b/>
          <w:sz w:val="20"/>
        </w:rPr>
        <w:t>* Viande française     ** Producteur local      *** Production Maison     **** Végétarien</w:t>
      </w:r>
    </w:p>
    <w:p w:rsidR="004377DF" w:rsidRDefault="004377DF">
      <w:pPr>
        <w:rPr>
          <w:rFonts w:ascii="Comic Sans MS" w:hAnsi="Comic Sans MS" w:cs="Comic Sans MS"/>
          <w:sz w:val="20"/>
        </w:rPr>
      </w:pPr>
    </w:p>
    <w:p w:rsidR="004377DF" w:rsidRDefault="004377DF">
      <w:pPr>
        <w:jc w:val="center"/>
        <w:rPr>
          <w:rFonts w:ascii="Comic Sans MS" w:hAnsi="Comic Sans MS" w:cs="Comic Sans MS"/>
          <w:sz w:val="20"/>
        </w:rPr>
      </w:pPr>
      <w:r>
        <w:rPr>
          <w:rFonts w:ascii="Comic Sans MS" w:hAnsi="Comic Sans MS" w:cs="Comic Sans MS"/>
          <w:sz w:val="20"/>
        </w:rPr>
        <w:tab/>
      </w:r>
      <w:smartTag w:uri="urn:schemas-microsoft-com:office:smarttags" w:element="PersonName">
        <w:smartTagPr>
          <w:attr w:name="ProductID" w:val="La Gestionnaire"/>
        </w:smartTagPr>
        <w:r>
          <w:rPr>
            <w:rFonts w:ascii="Comic Sans MS" w:hAnsi="Comic Sans MS" w:cs="Comic Sans MS"/>
            <w:sz w:val="20"/>
          </w:rPr>
          <w:t>La Gestionnaire</w:t>
        </w:r>
      </w:smartTag>
      <w:r>
        <w:rPr>
          <w:rFonts w:ascii="Comic Sans MS" w:hAnsi="Comic Sans MS" w:cs="Comic Sans MS"/>
          <w:sz w:val="20"/>
        </w:rPr>
        <w:t>,</w:t>
      </w:r>
      <w:r>
        <w:rPr>
          <w:rFonts w:ascii="Comic Sans MS" w:hAnsi="Comic Sans MS" w:cs="Comic Sans MS"/>
          <w:sz w:val="20"/>
        </w:rPr>
        <w:tab/>
      </w:r>
      <w:r>
        <w:rPr>
          <w:rFonts w:ascii="Comic Sans MS" w:hAnsi="Comic Sans MS" w:cs="Comic Sans MS"/>
          <w:sz w:val="20"/>
        </w:rPr>
        <w:tab/>
        <w:t xml:space="preserve">   L’Infirmière,</w:t>
      </w:r>
      <w:r>
        <w:rPr>
          <w:rFonts w:ascii="Comic Sans MS" w:hAnsi="Comic Sans MS" w:cs="Comic Sans MS"/>
          <w:sz w:val="20"/>
        </w:rPr>
        <w:tab/>
      </w:r>
      <w:r>
        <w:rPr>
          <w:rFonts w:ascii="Comic Sans MS" w:hAnsi="Comic Sans MS" w:cs="Comic Sans MS"/>
          <w:sz w:val="20"/>
        </w:rPr>
        <w:tab/>
        <w:t xml:space="preserve">                               Le Principal,</w:t>
      </w:r>
    </w:p>
    <w:p w:rsidR="004377DF" w:rsidRDefault="004377DF">
      <w:pPr>
        <w:jc w:val="center"/>
        <w:rPr>
          <w:rFonts w:ascii="Comic Sans MS" w:hAnsi="Comic Sans MS" w:cs="Comic Sans MS"/>
          <w:sz w:val="20"/>
        </w:rPr>
      </w:pPr>
    </w:p>
    <w:p w:rsidR="004377DF" w:rsidRDefault="004377DF">
      <w:pPr>
        <w:rPr>
          <w:rFonts w:ascii="Comic Sans MS" w:hAnsi="Comic Sans MS" w:cs="Comic Sans MS"/>
          <w:b/>
          <w:sz w:val="20"/>
        </w:rPr>
      </w:pPr>
      <w:r>
        <w:rPr>
          <w:rFonts w:ascii="Comic Sans MS" w:hAnsi="Comic Sans MS" w:cs="Comic Sans MS"/>
          <w:b/>
          <w:sz w:val="20"/>
        </w:rPr>
        <w:t xml:space="preserve">                       F. MOUTY</w:t>
      </w:r>
      <w:r>
        <w:rPr>
          <w:rFonts w:ascii="Comic Sans MS" w:hAnsi="Comic Sans MS" w:cs="Comic Sans MS"/>
          <w:b/>
          <w:sz w:val="20"/>
        </w:rPr>
        <w:tab/>
      </w:r>
      <w:r>
        <w:rPr>
          <w:rFonts w:ascii="Comic Sans MS" w:hAnsi="Comic Sans MS" w:cs="Comic Sans MS"/>
          <w:b/>
          <w:sz w:val="20"/>
        </w:rPr>
        <w:tab/>
        <w:t xml:space="preserve">        I.MANANT</w:t>
      </w:r>
      <w:r>
        <w:rPr>
          <w:rFonts w:ascii="Comic Sans MS" w:hAnsi="Comic Sans MS" w:cs="Comic Sans MS"/>
          <w:b/>
          <w:sz w:val="20"/>
        </w:rPr>
        <w:tab/>
        <w:t xml:space="preserve">          </w:t>
      </w:r>
      <w:r>
        <w:rPr>
          <w:rFonts w:ascii="Comic Sans MS" w:hAnsi="Comic Sans MS" w:cs="Comic Sans MS"/>
          <w:b/>
          <w:sz w:val="20"/>
        </w:rPr>
        <w:tab/>
      </w:r>
      <w:r>
        <w:rPr>
          <w:rFonts w:ascii="Comic Sans MS" w:hAnsi="Comic Sans MS" w:cs="Comic Sans MS"/>
          <w:b/>
          <w:sz w:val="20"/>
        </w:rPr>
        <w:tab/>
        <w:t xml:space="preserve">   A.RAPINAT</w:t>
      </w:r>
    </w:p>
    <w:p w:rsidR="004377DF" w:rsidRDefault="004377DF">
      <w:pPr>
        <w:rPr>
          <w:rFonts w:ascii="Times New Roman" w:hAnsi="Times New Roman"/>
          <w:sz w:val="20"/>
        </w:rPr>
      </w:pPr>
    </w:p>
    <w:sectPr w:rsidR="004377DF" w:rsidSect="001C5D93">
      <w:pgSz w:w="11906" w:h="16838"/>
      <w:pgMar w:top="301" w:right="284" w:bottom="30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cademy Engraved LE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EDA22F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9CAB1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441C715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A1601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13BA0F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ACC34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C98A5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186A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278A9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18ED4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79D9"/>
    <w:rsid w:val="00001008"/>
    <w:rsid w:val="00021255"/>
    <w:rsid w:val="00086044"/>
    <w:rsid w:val="00092572"/>
    <w:rsid w:val="000E4BC6"/>
    <w:rsid w:val="00120F52"/>
    <w:rsid w:val="0015691C"/>
    <w:rsid w:val="001624A2"/>
    <w:rsid w:val="0017758C"/>
    <w:rsid w:val="00177E6D"/>
    <w:rsid w:val="0018423E"/>
    <w:rsid w:val="001C5D93"/>
    <w:rsid w:val="002661AC"/>
    <w:rsid w:val="002B7573"/>
    <w:rsid w:val="002F3779"/>
    <w:rsid w:val="00300657"/>
    <w:rsid w:val="00303A53"/>
    <w:rsid w:val="00316B47"/>
    <w:rsid w:val="00341A84"/>
    <w:rsid w:val="003734ED"/>
    <w:rsid w:val="003758C0"/>
    <w:rsid w:val="00395F07"/>
    <w:rsid w:val="003A67F2"/>
    <w:rsid w:val="003B7CC5"/>
    <w:rsid w:val="003C4B68"/>
    <w:rsid w:val="003D62D1"/>
    <w:rsid w:val="0042544B"/>
    <w:rsid w:val="004377DF"/>
    <w:rsid w:val="00455719"/>
    <w:rsid w:val="00481B3A"/>
    <w:rsid w:val="00484BDE"/>
    <w:rsid w:val="004909D7"/>
    <w:rsid w:val="004B32FE"/>
    <w:rsid w:val="004D34F4"/>
    <w:rsid w:val="004F5919"/>
    <w:rsid w:val="0051694E"/>
    <w:rsid w:val="00517919"/>
    <w:rsid w:val="00542A26"/>
    <w:rsid w:val="005657B1"/>
    <w:rsid w:val="005669C5"/>
    <w:rsid w:val="00574930"/>
    <w:rsid w:val="005F2B50"/>
    <w:rsid w:val="006A386E"/>
    <w:rsid w:val="006A7C2A"/>
    <w:rsid w:val="006D05C8"/>
    <w:rsid w:val="006D5BC4"/>
    <w:rsid w:val="006D7451"/>
    <w:rsid w:val="006F365C"/>
    <w:rsid w:val="006F5B09"/>
    <w:rsid w:val="00736AD6"/>
    <w:rsid w:val="00757625"/>
    <w:rsid w:val="00757F9F"/>
    <w:rsid w:val="0076251E"/>
    <w:rsid w:val="00793765"/>
    <w:rsid w:val="007B34A6"/>
    <w:rsid w:val="007C2EB5"/>
    <w:rsid w:val="007D4D94"/>
    <w:rsid w:val="008133A2"/>
    <w:rsid w:val="0082138B"/>
    <w:rsid w:val="008E1076"/>
    <w:rsid w:val="008E43BF"/>
    <w:rsid w:val="00900397"/>
    <w:rsid w:val="009010B3"/>
    <w:rsid w:val="0093722A"/>
    <w:rsid w:val="00993EC3"/>
    <w:rsid w:val="009A68F9"/>
    <w:rsid w:val="009D1364"/>
    <w:rsid w:val="00A073BE"/>
    <w:rsid w:val="00A643CC"/>
    <w:rsid w:val="00A64945"/>
    <w:rsid w:val="00AD30E4"/>
    <w:rsid w:val="00B220ED"/>
    <w:rsid w:val="00B279D9"/>
    <w:rsid w:val="00B32593"/>
    <w:rsid w:val="00B8288A"/>
    <w:rsid w:val="00B910CA"/>
    <w:rsid w:val="00BC728E"/>
    <w:rsid w:val="00BE5421"/>
    <w:rsid w:val="00C17F2D"/>
    <w:rsid w:val="00C56FDC"/>
    <w:rsid w:val="00C62682"/>
    <w:rsid w:val="00C85D6A"/>
    <w:rsid w:val="00CD32EF"/>
    <w:rsid w:val="00D1502F"/>
    <w:rsid w:val="00D21A16"/>
    <w:rsid w:val="00D271EE"/>
    <w:rsid w:val="00D81D7E"/>
    <w:rsid w:val="00D81F70"/>
    <w:rsid w:val="00DC6BF5"/>
    <w:rsid w:val="00DD0872"/>
    <w:rsid w:val="00DE6FD3"/>
    <w:rsid w:val="00DF0019"/>
    <w:rsid w:val="00E06353"/>
    <w:rsid w:val="00E17394"/>
    <w:rsid w:val="00E23287"/>
    <w:rsid w:val="00EA4EBF"/>
    <w:rsid w:val="00F24C10"/>
    <w:rsid w:val="00F36BF0"/>
    <w:rsid w:val="00F468E7"/>
    <w:rsid w:val="00F54A72"/>
    <w:rsid w:val="00F84F64"/>
    <w:rsid w:val="00FA7A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A84"/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locked/>
    <w:rsid w:val="003D62D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188</Words>
  <Characters>1039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</dc:title>
  <dc:subject/>
  <dc:creator>gestionnaire</dc:creator>
  <cp:keywords/>
  <dc:description/>
  <cp:lastModifiedBy>gestionnaire</cp:lastModifiedBy>
  <cp:revision>2</cp:revision>
  <cp:lastPrinted>2021-02-24T16:36:00Z</cp:lastPrinted>
  <dcterms:created xsi:type="dcterms:W3CDTF">2021-02-24T16:37:00Z</dcterms:created>
  <dcterms:modified xsi:type="dcterms:W3CDTF">2021-02-24T16:37:00Z</dcterms:modified>
</cp:coreProperties>
</file>