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A9" w:rsidRDefault="000E3EA9" w:rsidP="001C5D93">
      <w:pPr>
        <w:rPr>
          <w:rFonts w:cs="Calibri"/>
        </w:rPr>
      </w:pPr>
      <w:r>
        <w:rPr>
          <w:rFonts w:cs="Calibri"/>
        </w:rPr>
        <w:t xml:space="preserve">                                    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4606"/>
        <w:gridCol w:w="4771"/>
      </w:tblGrid>
      <w:tr w:rsidR="000E3EA9" w:rsidTr="00757625">
        <w:trPr>
          <w:jc w:val="center"/>
        </w:trPr>
        <w:tc>
          <w:tcPr>
            <w:tcW w:w="4606" w:type="dxa"/>
          </w:tcPr>
          <w:p w:rsidR="000E3EA9" w:rsidRPr="00757625" w:rsidRDefault="000E3EA9" w:rsidP="00757625">
            <w:pPr>
              <w:jc w:val="center"/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3522" w:dyaOrig="3441">
                <v:rect id="rectole0000000000" o:spid="_x0000_i1025" style="width:172.5pt;height:170.25pt" o:ole="" o:preferrelative="t" stroked="f">
                  <v:imagedata r:id="rId5" o:title=""/>
                </v:rect>
                <o:OLEObject Type="Embed" ProgID="StaticMetafile" ShapeID="rectole0000000000" DrawAspect="Content" ObjectID="_1676468056" r:id="rId6"/>
              </w:object>
            </w:r>
          </w:p>
        </w:tc>
        <w:tc>
          <w:tcPr>
            <w:tcW w:w="4771" w:type="dxa"/>
          </w:tcPr>
          <w:p w:rsidR="000E3EA9" w:rsidRPr="00757625" w:rsidRDefault="000E3EA9" w:rsidP="00757625">
            <w:pPr>
              <w:jc w:val="center"/>
              <w:rPr>
                <w:sz w:val="20"/>
                <w:szCs w:val="20"/>
              </w:rPr>
            </w:pPr>
          </w:p>
          <w:p w:rsidR="000E3EA9" w:rsidRPr="00757625" w:rsidRDefault="000E3EA9" w:rsidP="001C5D93">
            <w:pPr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4555" w:dyaOrig="2611">
                <v:rect id="rectole0000000001" o:spid="_x0000_i1026" style="width:228pt;height:130.5pt" o:ole="" o:preferrelative="t" stroked="f">
                  <v:imagedata r:id="rId7" o:title=""/>
                </v:rect>
                <o:OLEObject Type="Embed" ProgID="Word.Picture.8" ShapeID="rectole0000000001" DrawAspect="Content" ObjectID="_1676468057" r:id="rId8"/>
              </w:object>
            </w:r>
          </w:p>
        </w:tc>
      </w:tr>
    </w:tbl>
    <w:p w:rsidR="000E3EA9" w:rsidRDefault="000E3EA9" w:rsidP="00177E6D">
      <w:pPr>
        <w:tabs>
          <w:tab w:val="left" w:pos="1965"/>
        </w:tabs>
        <w:jc w:val="center"/>
        <w:rPr>
          <w:rFonts w:ascii="Comic Sans MS" w:hAnsi="Comic Sans MS" w:cs="Comic Sans MS"/>
          <w:b/>
          <w:sz w:val="36"/>
        </w:rPr>
      </w:pPr>
      <w:r>
        <w:rPr>
          <w:rFonts w:ascii="Comic Sans MS" w:hAnsi="Comic Sans MS" w:cs="Comic Sans MS"/>
          <w:b/>
          <w:sz w:val="36"/>
        </w:rPr>
        <w:t>MENU DU 15 AU 19 MARS 2021</w:t>
      </w:r>
    </w:p>
    <w:p w:rsidR="000E3EA9" w:rsidRDefault="000E3EA9" w:rsidP="00177E6D">
      <w:pPr>
        <w:jc w:val="center"/>
        <w:rPr>
          <w:rFonts w:ascii="Comic Sans MS" w:hAnsi="Comic Sans MS" w:cs="Comic Sans MS"/>
          <w:b/>
          <w:sz w:val="3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27"/>
        <w:gridCol w:w="1843"/>
        <w:gridCol w:w="6804"/>
      </w:tblGrid>
      <w:tr w:rsidR="000E3EA9" w:rsidRPr="004F5919">
        <w:trPr>
          <w:trHeight w:val="68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E3EA9" w:rsidRDefault="000E3EA9">
            <w:pPr>
              <w:jc w:val="center"/>
              <w:rPr>
                <w:rFonts w:ascii="Comic Sans MS" w:hAnsi="Comic Sans MS" w:cs="Comic Sans MS"/>
                <w:sz w:val="24"/>
              </w:rPr>
            </w:pPr>
            <w:r>
              <w:rPr>
                <w:rFonts w:ascii="Comic Sans MS" w:hAnsi="Comic Sans MS" w:cs="Comic Sans MS"/>
                <w:sz w:val="24"/>
              </w:rPr>
              <w:t>COLLATION</w:t>
            </w:r>
          </w:p>
          <w:p w:rsidR="000E3EA9" w:rsidRPr="004F5919" w:rsidRDefault="000E3EA9">
            <w:pPr>
              <w:jc w:val="center"/>
            </w:pPr>
            <w:r>
              <w:rPr>
                <w:rFonts w:ascii="Comic Sans MS" w:hAnsi="Comic Sans MS" w:cs="Comic Sans MS"/>
                <w:sz w:val="24"/>
              </w:rPr>
              <w:t>A PARTIR DE 8h15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keepNext/>
              <w:jc w:val="center"/>
              <w:rPr>
                <w:rFonts w:ascii="Academy Engraved LET" w:hAnsi="Academy Engraved LET" w:cs="Academy Engraved LET"/>
                <w:b/>
                <w:sz w:val="24"/>
              </w:rPr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REPAS</w:t>
            </w:r>
          </w:p>
          <w:p w:rsidR="000E3EA9" w:rsidRPr="004F5919" w:rsidRDefault="000E3EA9">
            <w:pPr>
              <w:keepNext/>
              <w:jc w:val="center"/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DE 11H30 à 13h30</w:t>
            </w:r>
          </w:p>
        </w:tc>
      </w:tr>
      <w:tr w:rsidR="000E3EA9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 w:rsidP="00340EFA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LUNDI 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SALADE DE CHOU CHINOIS***/TABOULE/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CAROTTES RAPEES A L’ORANGE ***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NUGGETS DE POISSON *** OU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DOS DE COLIN SAUCE BEURRE BLANC ***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RIZ CREOLE</w:t>
            </w:r>
          </w:p>
          <w:p w:rsidR="000E3EA9" w:rsidRPr="004F5919" w:rsidRDefault="000E3EA9" w:rsidP="0017758C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MOUSSE CHOCOLAT/ENTREMET VANILLE </w:t>
            </w:r>
          </w:p>
        </w:tc>
      </w:tr>
      <w:tr w:rsidR="000E3EA9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MARDI 16</w:t>
            </w:r>
          </w:p>
          <w:p w:rsidR="000E3EA9" w:rsidRPr="004F5919" w:rsidRDefault="000E3EA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SARDINES A L’ECHALOTE/SALADE DE PATES/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JAMBON BEURRE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COLOMBO DE VEAU * OU 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ROTI DE PORC AUX HERBES DE PROVENCE *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CAROTTES VICHY ***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FROMAGE A LA COUPE **</w:t>
            </w:r>
          </w:p>
          <w:p w:rsidR="000E3EA9" w:rsidRPr="007D4D94" w:rsidRDefault="000E3EA9" w:rsidP="007D4D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FRUIT DE SAISON</w:t>
            </w:r>
          </w:p>
        </w:tc>
      </w:tr>
      <w:tr w:rsidR="000E3EA9" w:rsidRPr="004F5919">
        <w:trPr>
          <w:trHeight w:val="15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MERCREDI 17</w:t>
            </w:r>
          </w:p>
          <w:p w:rsidR="000E3EA9" w:rsidRPr="004F5919" w:rsidRDefault="000E3EA9">
            <w:pPr>
              <w:jc w:val="center"/>
            </w:pPr>
            <w:r w:rsidRPr="004F5919">
              <w:object w:dxaOrig="1012" w:dyaOrig="1174">
                <v:rect id="rectole0000000002" o:spid="_x0000_i1027" style="width:50.25pt;height:57.75pt" o:ole="" o:preferrelative="t" stroked="f">
                  <v:imagedata r:id="rId9" o:title=""/>
                </v:rect>
                <o:OLEObject Type="Embed" ProgID="StaticMetafile" ShapeID="rectole0000000002" DrawAspect="Content" ObjectID="_1676468058" r:id="rId10"/>
              </w:objec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TOMATE THON/POMELOS/ROULE SURIMI</w:t>
            </w:r>
          </w:p>
          <w:p w:rsidR="000E3EA9" w:rsidRDefault="000E3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EMINCE DE DINDE AU CURRY *** OU</w:t>
            </w:r>
          </w:p>
          <w:p w:rsidR="000E3EA9" w:rsidRDefault="000E3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HACHE DE VEAU *</w:t>
            </w:r>
          </w:p>
          <w:p w:rsidR="000E3EA9" w:rsidRDefault="000E3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POMMES DE TERRE SAUTEES</w:t>
            </w:r>
          </w:p>
          <w:p w:rsidR="000E3EA9" w:rsidRPr="00FA7A88" w:rsidRDefault="000E3E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YAOURT A BOIRE</w:t>
            </w:r>
          </w:p>
          <w:p w:rsidR="000E3EA9" w:rsidRPr="007C2EB5" w:rsidRDefault="000E3EA9">
            <w:pPr>
              <w:jc w:val="center"/>
              <w:rPr>
                <w:sz w:val="24"/>
                <w:szCs w:val="24"/>
              </w:rPr>
            </w:pPr>
          </w:p>
        </w:tc>
      </w:tr>
      <w:tr w:rsidR="000E3EA9" w:rsidRPr="004F5919">
        <w:trPr>
          <w:trHeight w:val="1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JEUDI 18</w:t>
            </w:r>
          </w:p>
          <w:p w:rsidR="000E3EA9" w:rsidRPr="004F5919" w:rsidRDefault="000E3EA9">
            <w:pPr>
              <w:jc w:val="center"/>
            </w:pPr>
            <w:r w:rsidRPr="004F5919">
              <w:object w:dxaOrig="1174" w:dyaOrig="931">
                <v:rect id="rectole0000000003" o:spid="_x0000_i1028" style="width:57.75pt;height:45.75pt" o:ole="" o:preferrelative="t" stroked="f">
                  <v:imagedata r:id="rId11" o:title=""/>
                </v:rect>
                <o:OLEObject Type="Embed" ProgID="StaticMetafile" ShapeID="rectole0000000003" DrawAspect="Content" ObjectID="_1676468059" r:id="rId12"/>
              </w:objec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ROSETTE BEURRE/MAQUEREAUX VIN BLANC/</w:t>
            </w:r>
          </w:p>
          <w:p w:rsidR="000E3EA9" w:rsidRDefault="000E3EA9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SALAMI CORNICHONS</w:t>
            </w:r>
          </w:p>
          <w:p w:rsidR="000E3EA9" w:rsidRDefault="000E3EA9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PIZZA ***</w:t>
            </w:r>
          </w:p>
          <w:p w:rsidR="000E3EA9" w:rsidRDefault="000E3EA9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SALADE</w:t>
            </w:r>
          </w:p>
          <w:p w:rsidR="000E3EA9" w:rsidRDefault="000E3EA9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CREME BRULEE/RIZ AU LAIT</w:t>
            </w:r>
          </w:p>
          <w:p w:rsidR="000E3EA9" w:rsidRPr="00D1502F" w:rsidRDefault="000E3EA9" w:rsidP="007625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3EA9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</w:p>
          <w:p w:rsidR="000E3EA9" w:rsidRDefault="000E3EA9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VENDREDI 19</w:t>
            </w:r>
          </w:p>
          <w:p w:rsidR="000E3EA9" w:rsidRPr="004F5919" w:rsidRDefault="000E3EA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Pr="004F5919" w:rsidRDefault="000E3EA9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ŒUF MAYONNAISE/TOMATE MAIS/PATE EN CROUTE</w:t>
            </w:r>
          </w:p>
          <w:p w:rsidR="000E3EA9" w:rsidRDefault="000E3E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CROUSTILLANT FROMAGE OU</w:t>
            </w:r>
          </w:p>
          <w:p w:rsidR="000E3EA9" w:rsidRPr="008E1076" w:rsidRDefault="000E3E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FILET MIGNON DE PORC *</w:t>
            </w:r>
          </w:p>
          <w:p w:rsidR="000E3EA9" w:rsidRDefault="000E3EA9" w:rsidP="006A38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PATES BIO AU BEURRE</w:t>
            </w:r>
          </w:p>
          <w:p w:rsidR="000E3EA9" w:rsidRPr="006A386E" w:rsidRDefault="000E3EA9" w:rsidP="006A38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YAOURT BIO</w:t>
            </w:r>
          </w:p>
        </w:tc>
      </w:tr>
      <w:tr w:rsidR="000E3EA9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keepNext/>
              <w:jc w:val="center"/>
              <w:rPr>
                <w:rFonts w:cs="Calibr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E3EA9" w:rsidRDefault="000E3EA9">
            <w:pPr>
              <w:jc w:val="center"/>
              <w:rPr>
                <w:rFonts w:cs="Calibri"/>
              </w:rPr>
            </w:pPr>
          </w:p>
        </w:tc>
      </w:tr>
    </w:tbl>
    <w:p w:rsidR="000E3EA9" w:rsidRDefault="000E3EA9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>* Viande française     ** Producteur local      *** Production Maison     **** Végétarien</w:t>
      </w:r>
    </w:p>
    <w:p w:rsidR="000E3EA9" w:rsidRDefault="000E3EA9">
      <w:pPr>
        <w:rPr>
          <w:rFonts w:ascii="Comic Sans MS" w:hAnsi="Comic Sans MS" w:cs="Comic Sans MS"/>
          <w:sz w:val="20"/>
        </w:rPr>
      </w:pPr>
    </w:p>
    <w:p w:rsidR="000E3EA9" w:rsidRDefault="000E3EA9">
      <w:pPr>
        <w:jc w:val="center"/>
        <w:rPr>
          <w:rFonts w:ascii="Comic Sans MS" w:hAnsi="Comic Sans MS" w:cs="Comic Sans MS"/>
          <w:sz w:val="20"/>
        </w:rPr>
      </w:pPr>
      <w:r>
        <w:rPr>
          <w:rFonts w:ascii="Comic Sans MS" w:hAnsi="Comic Sans MS" w:cs="Comic Sans MS"/>
          <w:sz w:val="20"/>
        </w:rPr>
        <w:tab/>
      </w:r>
      <w:smartTag w:uri="urn:schemas-microsoft-com:office:smarttags" w:element="PersonName">
        <w:smartTagPr>
          <w:attr w:name="ProductID" w:val="La Gestionnaire"/>
        </w:smartTagPr>
        <w:r>
          <w:rPr>
            <w:rFonts w:ascii="Comic Sans MS" w:hAnsi="Comic Sans MS" w:cs="Comic Sans MS"/>
            <w:sz w:val="20"/>
          </w:rPr>
          <w:t>La Gestionnaire</w:t>
        </w:r>
      </w:smartTag>
      <w:r>
        <w:rPr>
          <w:rFonts w:ascii="Comic Sans MS" w:hAnsi="Comic Sans MS" w:cs="Comic Sans MS"/>
          <w:sz w:val="20"/>
        </w:rPr>
        <w:t>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L’Infirmière,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                            Le Principal,</w:t>
      </w:r>
    </w:p>
    <w:p w:rsidR="000E3EA9" w:rsidRDefault="000E3EA9">
      <w:pPr>
        <w:jc w:val="center"/>
        <w:rPr>
          <w:rFonts w:ascii="Comic Sans MS" w:hAnsi="Comic Sans MS" w:cs="Comic Sans MS"/>
          <w:sz w:val="20"/>
        </w:rPr>
      </w:pPr>
    </w:p>
    <w:p w:rsidR="000E3EA9" w:rsidRDefault="000E3EA9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 xml:space="preserve">                       F. MOUTY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     I.MANANT</w:t>
      </w:r>
      <w:r>
        <w:rPr>
          <w:rFonts w:ascii="Comic Sans MS" w:hAnsi="Comic Sans MS" w:cs="Comic Sans MS"/>
          <w:b/>
          <w:sz w:val="20"/>
        </w:rPr>
        <w:tab/>
        <w:t xml:space="preserve">          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A.RAPINAT</w:t>
      </w:r>
    </w:p>
    <w:p w:rsidR="000E3EA9" w:rsidRDefault="000E3EA9">
      <w:pPr>
        <w:rPr>
          <w:rFonts w:ascii="Times New Roman" w:hAnsi="Times New Roman"/>
          <w:sz w:val="20"/>
        </w:rPr>
      </w:pPr>
    </w:p>
    <w:sectPr w:rsidR="000E3EA9" w:rsidSect="001C5D93">
      <w:pgSz w:w="11906" w:h="16838"/>
      <w:pgMar w:top="301" w:right="284" w:bottom="3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cademy Engraved L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DA2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CAB1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41C71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1601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BA0F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CC34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98A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186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7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8ED4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9D9"/>
    <w:rsid w:val="00001008"/>
    <w:rsid w:val="000135D6"/>
    <w:rsid w:val="00021255"/>
    <w:rsid w:val="00086044"/>
    <w:rsid w:val="00092572"/>
    <w:rsid w:val="000E3EA9"/>
    <w:rsid w:val="000E4BC6"/>
    <w:rsid w:val="00120F52"/>
    <w:rsid w:val="00143612"/>
    <w:rsid w:val="0015691C"/>
    <w:rsid w:val="001624A2"/>
    <w:rsid w:val="0017758C"/>
    <w:rsid w:val="00177E6D"/>
    <w:rsid w:val="0018423E"/>
    <w:rsid w:val="001C5D93"/>
    <w:rsid w:val="002661AC"/>
    <w:rsid w:val="002B7573"/>
    <w:rsid w:val="002F3779"/>
    <w:rsid w:val="00300657"/>
    <w:rsid w:val="00303A53"/>
    <w:rsid w:val="00316B47"/>
    <w:rsid w:val="00340EFA"/>
    <w:rsid w:val="00341A84"/>
    <w:rsid w:val="003734ED"/>
    <w:rsid w:val="00395F07"/>
    <w:rsid w:val="003A67F2"/>
    <w:rsid w:val="003B7CC5"/>
    <w:rsid w:val="003C4B68"/>
    <w:rsid w:val="003D62D1"/>
    <w:rsid w:val="0042544B"/>
    <w:rsid w:val="00455719"/>
    <w:rsid w:val="00481B3A"/>
    <w:rsid w:val="00484BDE"/>
    <w:rsid w:val="004909D7"/>
    <w:rsid w:val="004B32FE"/>
    <w:rsid w:val="004D34F4"/>
    <w:rsid w:val="004F5919"/>
    <w:rsid w:val="0051694E"/>
    <w:rsid w:val="00517919"/>
    <w:rsid w:val="00542A26"/>
    <w:rsid w:val="005657B1"/>
    <w:rsid w:val="005669C5"/>
    <w:rsid w:val="00574930"/>
    <w:rsid w:val="006A386E"/>
    <w:rsid w:val="006A7C2A"/>
    <w:rsid w:val="006D05C8"/>
    <w:rsid w:val="006D5BC4"/>
    <w:rsid w:val="006D7451"/>
    <w:rsid w:val="006F365C"/>
    <w:rsid w:val="006F5B09"/>
    <w:rsid w:val="00736AD6"/>
    <w:rsid w:val="00757625"/>
    <w:rsid w:val="00757F9F"/>
    <w:rsid w:val="0076251E"/>
    <w:rsid w:val="00793765"/>
    <w:rsid w:val="007B34A6"/>
    <w:rsid w:val="007C2EB5"/>
    <w:rsid w:val="007D4D94"/>
    <w:rsid w:val="0082138B"/>
    <w:rsid w:val="0084470C"/>
    <w:rsid w:val="008E1076"/>
    <w:rsid w:val="008E43BF"/>
    <w:rsid w:val="00900397"/>
    <w:rsid w:val="009010B3"/>
    <w:rsid w:val="00941BFB"/>
    <w:rsid w:val="00976E42"/>
    <w:rsid w:val="00993EC3"/>
    <w:rsid w:val="009A68F9"/>
    <w:rsid w:val="009D1364"/>
    <w:rsid w:val="00A073BE"/>
    <w:rsid w:val="00A643CC"/>
    <w:rsid w:val="00A64945"/>
    <w:rsid w:val="00AD30E4"/>
    <w:rsid w:val="00B220ED"/>
    <w:rsid w:val="00B279D9"/>
    <w:rsid w:val="00B32593"/>
    <w:rsid w:val="00B8288A"/>
    <w:rsid w:val="00B910CA"/>
    <w:rsid w:val="00BC728E"/>
    <w:rsid w:val="00C17F2D"/>
    <w:rsid w:val="00C62682"/>
    <w:rsid w:val="00C85D6A"/>
    <w:rsid w:val="00CD32EF"/>
    <w:rsid w:val="00D1502F"/>
    <w:rsid w:val="00D21A16"/>
    <w:rsid w:val="00D271EE"/>
    <w:rsid w:val="00D81D7E"/>
    <w:rsid w:val="00D81F70"/>
    <w:rsid w:val="00DC6BF5"/>
    <w:rsid w:val="00DD0872"/>
    <w:rsid w:val="00DF0019"/>
    <w:rsid w:val="00E06353"/>
    <w:rsid w:val="00E17394"/>
    <w:rsid w:val="00E23287"/>
    <w:rsid w:val="00EE0D15"/>
    <w:rsid w:val="00F24C10"/>
    <w:rsid w:val="00F36BF0"/>
    <w:rsid w:val="00F468E7"/>
    <w:rsid w:val="00F54A72"/>
    <w:rsid w:val="00F84F64"/>
    <w:rsid w:val="00FA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8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3D62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194</Words>
  <Characters>1071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gestionnaire</dc:creator>
  <cp:keywords/>
  <dc:description/>
  <cp:lastModifiedBy>gestionnaire</cp:lastModifiedBy>
  <cp:revision>2</cp:revision>
  <cp:lastPrinted>2020-12-22T09:36:00Z</cp:lastPrinted>
  <dcterms:created xsi:type="dcterms:W3CDTF">2021-03-05T15:48:00Z</dcterms:created>
  <dcterms:modified xsi:type="dcterms:W3CDTF">2021-03-05T15:48:00Z</dcterms:modified>
</cp:coreProperties>
</file>