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89E" w:rsidRDefault="00D8589E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D8589E" w:rsidTr="00757625">
        <w:trPr>
          <w:jc w:val="center"/>
        </w:trPr>
        <w:tc>
          <w:tcPr>
            <w:tcW w:w="4606" w:type="dxa"/>
          </w:tcPr>
          <w:p w:rsidR="00D8589E" w:rsidRPr="00757625" w:rsidRDefault="00D8589E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79400835" r:id="rId6"/>
              </w:object>
            </w:r>
          </w:p>
        </w:tc>
        <w:tc>
          <w:tcPr>
            <w:tcW w:w="4771" w:type="dxa"/>
          </w:tcPr>
          <w:p w:rsidR="00D8589E" w:rsidRPr="00757625" w:rsidRDefault="00D8589E" w:rsidP="00757625">
            <w:pPr>
              <w:jc w:val="center"/>
              <w:rPr>
                <w:sz w:val="20"/>
                <w:szCs w:val="20"/>
              </w:rPr>
            </w:pPr>
          </w:p>
          <w:p w:rsidR="00D8589E" w:rsidRPr="00757625" w:rsidRDefault="00D8589E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79400836" r:id="rId8"/>
              </w:object>
            </w:r>
          </w:p>
        </w:tc>
      </w:tr>
    </w:tbl>
    <w:p w:rsidR="00D8589E" w:rsidRDefault="00D8589E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26 AU 30 AVRIL 2021</w:t>
      </w:r>
    </w:p>
    <w:p w:rsidR="00D8589E" w:rsidRDefault="00D8589E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D8589E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D8589E" w:rsidRDefault="00D8589E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D8589E" w:rsidRPr="004F5919" w:rsidRDefault="00D8589E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D8589E" w:rsidRPr="004F5919" w:rsidRDefault="00D8589E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D8589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Pr="004F5919" w:rsidRDefault="00D8589E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Pr="004F5919" w:rsidRDefault="00D8589E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D8589E" w:rsidRDefault="00D8589E" w:rsidP="00091DB9">
            <w:pPr>
              <w:jc w:val="center"/>
              <w:rPr>
                <w:b/>
                <w:sz w:val="24"/>
                <w:szCs w:val="24"/>
              </w:rPr>
            </w:pPr>
            <w:r w:rsidRPr="00091DB9">
              <w:rPr>
                <w:b/>
                <w:sz w:val="24"/>
                <w:szCs w:val="24"/>
              </w:rPr>
              <w:t xml:space="preserve">ROSETTE </w:t>
            </w:r>
            <w:r>
              <w:rPr>
                <w:b/>
                <w:sz w:val="24"/>
                <w:szCs w:val="24"/>
              </w:rPr>
              <w:t>BEURRE</w:t>
            </w:r>
          </w:p>
          <w:p w:rsidR="00D8589E" w:rsidRDefault="00D8589E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FILET DE HOKI PANE</w:t>
            </w:r>
          </w:p>
          <w:p w:rsidR="00D8589E" w:rsidRDefault="00D8589E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RIZ CREOLE</w:t>
            </w:r>
          </w:p>
          <w:p w:rsidR="00D8589E" w:rsidRDefault="00D8589E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FROMAGE</w:t>
            </w:r>
          </w:p>
          <w:p w:rsidR="00D8589E" w:rsidRPr="00091DB9" w:rsidRDefault="00D8589E" w:rsidP="00091D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COMPOTE DE POMMES</w:t>
            </w:r>
          </w:p>
        </w:tc>
      </w:tr>
      <w:tr w:rsidR="00D8589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27</w:t>
            </w:r>
          </w:p>
          <w:p w:rsidR="00D8589E" w:rsidRPr="004F5919" w:rsidRDefault="00D8589E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Pr="004F5919" w:rsidRDefault="00D8589E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TOMATES MAIS</w:t>
            </w:r>
          </w:p>
          <w:p w:rsidR="00D8589E" w:rsidRDefault="00D8589E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STEAK HACHE</w:t>
            </w:r>
          </w:p>
          <w:p w:rsidR="00D8589E" w:rsidRDefault="00D8589E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HARICOTS VERTS PERSILLES</w:t>
            </w:r>
          </w:p>
          <w:p w:rsidR="00D8589E" w:rsidRPr="007D4D94" w:rsidRDefault="00D8589E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MOUSSE CRUNCH/BISCUIT</w:t>
            </w:r>
          </w:p>
        </w:tc>
      </w:tr>
      <w:tr w:rsidR="00D8589E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Pr="00A23274" w:rsidRDefault="00D8589E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28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Pr="004F5919" w:rsidRDefault="00D8589E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COMPOSEE</w:t>
            </w:r>
          </w:p>
          <w:p w:rsidR="00D8589E" w:rsidRDefault="00D8589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PAUPIETTE DE BOEUF</w:t>
            </w:r>
          </w:p>
          <w:p w:rsidR="00D8589E" w:rsidRDefault="00D8589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PATES</w:t>
            </w:r>
          </w:p>
          <w:p w:rsidR="00D8589E" w:rsidRPr="00FA7A88" w:rsidRDefault="00D8589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GLACE</w:t>
            </w:r>
          </w:p>
          <w:p w:rsidR="00D8589E" w:rsidRPr="007C2EB5" w:rsidRDefault="00D8589E">
            <w:pPr>
              <w:jc w:val="center"/>
              <w:rPr>
                <w:sz w:val="24"/>
                <w:szCs w:val="24"/>
              </w:rPr>
            </w:pPr>
          </w:p>
        </w:tc>
      </w:tr>
      <w:tr w:rsidR="00D8589E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29</w:t>
            </w:r>
          </w:p>
          <w:p w:rsidR="00D8589E" w:rsidRPr="004F5919" w:rsidRDefault="00D8589E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79400837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Pr="004F5919" w:rsidRDefault="00D8589E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REGENCE</w:t>
            </w:r>
          </w:p>
          <w:p w:rsidR="00D8589E" w:rsidRDefault="00D8589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FILET DE POULET</w:t>
            </w:r>
          </w:p>
          <w:p w:rsidR="00D8589E" w:rsidRDefault="00D8589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FLAGEOLETS</w:t>
            </w:r>
          </w:p>
          <w:p w:rsidR="00D8589E" w:rsidRDefault="00D8589E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PATISSERIE MAISON</w:t>
            </w:r>
          </w:p>
          <w:p w:rsidR="00D8589E" w:rsidRPr="00D1502F" w:rsidRDefault="00D8589E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8589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D8589E" w:rsidRDefault="00D8589E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30</w:t>
            </w:r>
          </w:p>
          <w:p w:rsidR="00D8589E" w:rsidRPr="004F5919" w:rsidRDefault="00D8589E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Pr="004F5919" w:rsidRDefault="00D8589E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CAROTTES RAPEES</w:t>
            </w:r>
          </w:p>
          <w:p w:rsidR="00D8589E" w:rsidRDefault="00D8589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SAUCISSES</w:t>
            </w:r>
          </w:p>
          <w:p w:rsidR="00D8589E" w:rsidRDefault="00D8589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POMMES DE TERRE RISSOLEES</w:t>
            </w:r>
          </w:p>
          <w:p w:rsidR="00D8589E" w:rsidRPr="008E1076" w:rsidRDefault="00D8589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FROMAGE</w:t>
            </w:r>
          </w:p>
          <w:p w:rsidR="00D8589E" w:rsidRPr="006A386E" w:rsidRDefault="00D8589E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FRAISES AU SUCRE</w:t>
            </w:r>
          </w:p>
        </w:tc>
      </w:tr>
      <w:tr w:rsidR="00D8589E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8589E" w:rsidRDefault="00D8589E">
            <w:pPr>
              <w:jc w:val="center"/>
              <w:rPr>
                <w:rFonts w:cs="Calibri"/>
              </w:rPr>
            </w:pPr>
          </w:p>
        </w:tc>
      </w:tr>
    </w:tbl>
    <w:p w:rsidR="00D8589E" w:rsidRDefault="00D8589E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D8589E" w:rsidRDefault="00D8589E">
      <w:pPr>
        <w:rPr>
          <w:rFonts w:ascii="Comic Sans MS" w:hAnsi="Comic Sans MS" w:cs="Comic Sans MS"/>
          <w:sz w:val="20"/>
        </w:rPr>
      </w:pPr>
    </w:p>
    <w:p w:rsidR="00D8589E" w:rsidRDefault="00D8589E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D8589E" w:rsidRDefault="00D8589E">
      <w:pPr>
        <w:jc w:val="center"/>
        <w:rPr>
          <w:rFonts w:ascii="Comic Sans MS" w:hAnsi="Comic Sans MS" w:cs="Comic Sans MS"/>
          <w:sz w:val="20"/>
        </w:rPr>
      </w:pPr>
    </w:p>
    <w:p w:rsidR="00D8589E" w:rsidRDefault="00D8589E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D8589E" w:rsidRDefault="00D8589E">
      <w:pPr>
        <w:rPr>
          <w:rFonts w:ascii="Times New Roman" w:hAnsi="Times New Roman"/>
          <w:sz w:val="20"/>
        </w:rPr>
      </w:pPr>
    </w:p>
    <w:sectPr w:rsidR="00D8589E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21255"/>
    <w:rsid w:val="00086044"/>
    <w:rsid w:val="00091DB9"/>
    <w:rsid w:val="00092572"/>
    <w:rsid w:val="000952E8"/>
    <w:rsid w:val="000E4BC6"/>
    <w:rsid w:val="00120F52"/>
    <w:rsid w:val="0015691C"/>
    <w:rsid w:val="001624A2"/>
    <w:rsid w:val="0017758C"/>
    <w:rsid w:val="00177E6D"/>
    <w:rsid w:val="0018423E"/>
    <w:rsid w:val="001C5D93"/>
    <w:rsid w:val="002661AC"/>
    <w:rsid w:val="002B7573"/>
    <w:rsid w:val="002F3779"/>
    <w:rsid w:val="00300657"/>
    <w:rsid w:val="00303A53"/>
    <w:rsid w:val="003061EC"/>
    <w:rsid w:val="00316B47"/>
    <w:rsid w:val="00340EFA"/>
    <w:rsid w:val="00341946"/>
    <w:rsid w:val="00341A84"/>
    <w:rsid w:val="003734ED"/>
    <w:rsid w:val="00373DFE"/>
    <w:rsid w:val="00395F07"/>
    <w:rsid w:val="003A67F2"/>
    <w:rsid w:val="003B7CC5"/>
    <w:rsid w:val="003C4B68"/>
    <w:rsid w:val="003D62D1"/>
    <w:rsid w:val="0042544B"/>
    <w:rsid w:val="00455719"/>
    <w:rsid w:val="00481B3A"/>
    <w:rsid w:val="00484BDE"/>
    <w:rsid w:val="004909D7"/>
    <w:rsid w:val="004B32FE"/>
    <w:rsid w:val="004D34F4"/>
    <w:rsid w:val="004F5919"/>
    <w:rsid w:val="0051694E"/>
    <w:rsid w:val="00517919"/>
    <w:rsid w:val="00542A26"/>
    <w:rsid w:val="005657B1"/>
    <w:rsid w:val="005669C5"/>
    <w:rsid w:val="00574930"/>
    <w:rsid w:val="005A0D3D"/>
    <w:rsid w:val="00645F66"/>
    <w:rsid w:val="006A386E"/>
    <w:rsid w:val="006A7C2A"/>
    <w:rsid w:val="006D05C8"/>
    <w:rsid w:val="006D5BC4"/>
    <w:rsid w:val="006D7451"/>
    <w:rsid w:val="006F365C"/>
    <w:rsid w:val="006F5B09"/>
    <w:rsid w:val="00736AD6"/>
    <w:rsid w:val="00757625"/>
    <w:rsid w:val="00757D3F"/>
    <w:rsid w:val="00757F9F"/>
    <w:rsid w:val="0076251E"/>
    <w:rsid w:val="00793765"/>
    <w:rsid w:val="007B1717"/>
    <w:rsid w:val="007B34A6"/>
    <w:rsid w:val="007C2EB5"/>
    <w:rsid w:val="007D4D94"/>
    <w:rsid w:val="0082138B"/>
    <w:rsid w:val="0084470C"/>
    <w:rsid w:val="008E1076"/>
    <w:rsid w:val="008E43BF"/>
    <w:rsid w:val="00900397"/>
    <w:rsid w:val="009010B3"/>
    <w:rsid w:val="009146FE"/>
    <w:rsid w:val="00941BFB"/>
    <w:rsid w:val="009926C2"/>
    <w:rsid w:val="009930B3"/>
    <w:rsid w:val="00993EC3"/>
    <w:rsid w:val="009A68F9"/>
    <w:rsid w:val="009D1364"/>
    <w:rsid w:val="009E79C6"/>
    <w:rsid w:val="009F1BE9"/>
    <w:rsid w:val="00A073BE"/>
    <w:rsid w:val="00A23274"/>
    <w:rsid w:val="00A643CC"/>
    <w:rsid w:val="00A64945"/>
    <w:rsid w:val="00AD30E4"/>
    <w:rsid w:val="00B12E2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D32EF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568A3"/>
    <w:rsid w:val="00E80567"/>
    <w:rsid w:val="00F24C10"/>
    <w:rsid w:val="00F36BF0"/>
    <w:rsid w:val="00F41CF3"/>
    <w:rsid w:val="00F468E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136</Words>
  <Characters>752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2021-04-08T13:26:00Z</cp:lastPrinted>
  <dcterms:created xsi:type="dcterms:W3CDTF">2021-04-08T13:27:00Z</dcterms:created>
  <dcterms:modified xsi:type="dcterms:W3CDTF">2021-04-08T13:27:00Z</dcterms:modified>
</cp:coreProperties>
</file>