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289" w:rsidRDefault="007E0289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7E0289" w:rsidTr="00757625">
        <w:trPr>
          <w:jc w:val="center"/>
        </w:trPr>
        <w:tc>
          <w:tcPr>
            <w:tcW w:w="4606" w:type="dxa"/>
          </w:tcPr>
          <w:p w:rsidR="007E0289" w:rsidRPr="00757625" w:rsidRDefault="007E0289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79403177" r:id="rId6"/>
              </w:object>
            </w:r>
          </w:p>
        </w:tc>
        <w:tc>
          <w:tcPr>
            <w:tcW w:w="4771" w:type="dxa"/>
          </w:tcPr>
          <w:p w:rsidR="007E0289" w:rsidRPr="00757625" w:rsidRDefault="007E0289" w:rsidP="00757625">
            <w:pPr>
              <w:jc w:val="center"/>
              <w:rPr>
                <w:sz w:val="20"/>
                <w:szCs w:val="20"/>
              </w:rPr>
            </w:pPr>
          </w:p>
          <w:p w:rsidR="007E0289" w:rsidRPr="00757625" w:rsidRDefault="007E0289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79403178" r:id="rId8"/>
              </w:object>
            </w:r>
          </w:p>
        </w:tc>
      </w:tr>
    </w:tbl>
    <w:p w:rsidR="007E0289" w:rsidRDefault="007E0289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03 AU 07 MAI 2021</w:t>
      </w:r>
    </w:p>
    <w:p w:rsidR="007E0289" w:rsidRDefault="007E0289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7E0289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0289" w:rsidRDefault="007E0289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7E0289" w:rsidRPr="004F5919" w:rsidRDefault="007E0289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7E0289" w:rsidRPr="004F5919" w:rsidRDefault="007E0289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7E028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7E0289" w:rsidRDefault="007E0289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RADIS BEURRE/TOMATES CONCOMBRES/FRISEE AUX LARDONS</w:t>
            </w:r>
          </w:p>
          <w:p w:rsidR="007E0289" w:rsidRDefault="007E0289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ESCALOPE DE VOLAILLE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b/>
                  <w:sz w:val="24"/>
                  <w:szCs w:val="24"/>
                </w:rPr>
                <w:t>LA CREME</w:t>
              </w:r>
            </w:smartTag>
            <w:r>
              <w:rPr>
                <w:b/>
                <w:sz w:val="24"/>
                <w:szCs w:val="24"/>
              </w:rPr>
              <w:t xml:space="preserve"> ** *** OU</w:t>
            </w:r>
          </w:p>
          <w:p w:rsidR="007E0289" w:rsidRDefault="007E0289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POULET ROTI **</w:t>
            </w:r>
          </w:p>
          <w:p w:rsidR="007E0289" w:rsidRDefault="007E0289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PATES AU BEURRE</w:t>
            </w:r>
          </w:p>
          <w:p w:rsidR="007E0289" w:rsidRPr="00091DB9" w:rsidRDefault="007E0289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CHOCOLATS DE PÂQUES</w:t>
            </w:r>
          </w:p>
        </w:tc>
      </w:tr>
      <w:tr w:rsidR="007E028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04</w:t>
            </w:r>
          </w:p>
          <w:p w:rsidR="007E0289" w:rsidRPr="004F5919" w:rsidRDefault="007E028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SALAMI CORNICHON/JAMBON BEURRE/ROULE SURIMI</w:t>
            </w:r>
          </w:p>
          <w:p w:rsidR="007E0289" w:rsidRDefault="007E028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COLOMBO DE VEAU * *** OU ROTI DE PORC *</w:t>
            </w:r>
          </w:p>
          <w:p w:rsidR="007E0289" w:rsidRDefault="007E028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SAUTEES ***</w:t>
            </w:r>
          </w:p>
          <w:p w:rsidR="007E0289" w:rsidRDefault="007E028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rFonts w:ascii="Times New Roman" w:hAnsi="Times New Roman"/>
                  <w:b/>
                </w:rPr>
                <w:t>LA COUPE</w:t>
              </w:r>
            </w:smartTag>
            <w:r>
              <w:rPr>
                <w:rFonts w:ascii="Times New Roman" w:hAnsi="Times New Roman"/>
                <w:b/>
              </w:rPr>
              <w:t xml:space="preserve"> **</w:t>
            </w:r>
          </w:p>
          <w:p w:rsidR="007E0289" w:rsidRPr="007D4D94" w:rsidRDefault="007E0289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FRUIT DE SAISON</w:t>
            </w:r>
          </w:p>
        </w:tc>
      </w:tr>
      <w:tr w:rsidR="007E0289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A23274" w:rsidRDefault="007E0289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05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CONCOMBRE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b/>
                  <w:sz w:val="24"/>
                  <w:szCs w:val="24"/>
                </w:rPr>
                <w:t>LA CREME</w:t>
              </w:r>
            </w:smartTag>
            <w:r>
              <w:rPr>
                <w:b/>
                <w:sz w:val="24"/>
                <w:szCs w:val="24"/>
              </w:rPr>
              <w:t xml:space="preserve"> /TOMATES MAIS/SALADE CROUTONS</w:t>
            </w:r>
          </w:p>
          <w:p w:rsidR="007E0289" w:rsidRDefault="007E02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NUGGETS DE POISSON OU DOS DE COLIN AUX HERBES ***</w:t>
            </w:r>
          </w:p>
          <w:p w:rsidR="007E0289" w:rsidRDefault="007E02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GRATIN DE CHOUX FLEURS ***</w:t>
            </w:r>
          </w:p>
          <w:p w:rsidR="007E0289" w:rsidRPr="00FA7A88" w:rsidRDefault="007E02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BEIGNET</w:t>
            </w:r>
          </w:p>
          <w:p w:rsidR="007E0289" w:rsidRPr="007C2EB5" w:rsidRDefault="007E0289">
            <w:pPr>
              <w:jc w:val="center"/>
              <w:rPr>
                <w:sz w:val="24"/>
                <w:szCs w:val="24"/>
              </w:rPr>
            </w:pPr>
          </w:p>
        </w:tc>
      </w:tr>
      <w:tr w:rsidR="007E0289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06</w:t>
            </w:r>
          </w:p>
          <w:p w:rsidR="007E0289" w:rsidRPr="004F5919" w:rsidRDefault="007E0289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79403179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EN CROUTE/CAROTTES RAPEES/SALADE DE RIZ</w:t>
            </w:r>
          </w:p>
          <w:p w:rsidR="007E0289" w:rsidRDefault="007E028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FILET MIGNON DE PORC * *** OU </w:t>
            </w:r>
          </w:p>
          <w:p w:rsidR="007E0289" w:rsidRDefault="007E028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BOULETTES DE BŒUF *</w:t>
            </w:r>
          </w:p>
          <w:p w:rsidR="007E0289" w:rsidRDefault="007E028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HARICOTS PLATS</w:t>
            </w:r>
          </w:p>
          <w:p w:rsidR="007E0289" w:rsidRDefault="007E028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GENOISE TROPEZIENNE *** OU ROULE CHOCOLAT ***</w:t>
            </w:r>
          </w:p>
          <w:p w:rsidR="007E0289" w:rsidRPr="00D1502F" w:rsidRDefault="007E0289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E028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7E0289" w:rsidRDefault="007E028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07</w:t>
            </w:r>
          </w:p>
          <w:p w:rsidR="007E0289" w:rsidRPr="004F5919" w:rsidRDefault="007E028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Pr="004F5919" w:rsidRDefault="007E028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MAQUEREAUX VIN BLANC/POMELOS/TOMATES ŒUF DUR</w:t>
            </w:r>
          </w:p>
          <w:p w:rsidR="007E0289" w:rsidRDefault="007E028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LASAGNES BOLOGNAISE * *** OU</w:t>
            </w:r>
          </w:p>
          <w:p w:rsidR="007E0289" w:rsidRDefault="007E028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LASAGNES AUX LEGUMES ***</w:t>
            </w:r>
          </w:p>
          <w:p w:rsidR="007E0289" w:rsidRPr="008E1076" w:rsidRDefault="007E028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GRUYERE RAPE</w:t>
            </w:r>
          </w:p>
          <w:p w:rsidR="007E0289" w:rsidRPr="006A386E" w:rsidRDefault="007E0289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GLACE</w:t>
            </w:r>
          </w:p>
        </w:tc>
      </w:tr>
      <w:tr w:rsidR="007E028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0289" w:rsidRDefault="007E0289">
            <w:pPr>
              <w:jc w:val="center"/>
              <w:rPr>
                <w:rFonts w:cs="Calibri"/>
              </w:rPr>
            </w:pPr>
          </w:p>
        </w:tc>
      </w:tr>
    </w:tbl>
    <w:p w:rsidR="007E0289" w:rsidRDefault="007E028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7E0289" w:rsidRDefault="007E0289">
      <w:pPr>
        <w:rPr>
          <w:rFonts w:ascii="Comic Sans MS" w:hAnsi="Comic Sans MS" w:cs="Comic Sans MS"/>
          <w:sz w:val="20"/>
        </w:rPr>
      </w:pPr>
    </w:p>
    <w:p w:rsidR="007E0289" w:rsidRDefault="007E0289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7E0289" w:rsidRDefault="007E0289">
      <w:pPr>
        <w:jc w:val="center"/>
        <w:rPr>
          <w:rFonts w:ascii="Comic Sans MS" w:hAnsi="Comic Sans MS" w:cs="Comic Sans MS"/>
          <w:sz w:val="20"/>
        </w:rPr>
      </w:pPr>
    </w:p>
    <w:p w:rsidR="007E0289" w:rsidRDefault="007E028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7E0289" w:rsidRDefault="007E0289">
      <w:pPr>
        <w:rPr>
          <w:rFonts w:ascii="Times New Roman" w:hAnsi="Times New Roman"/>
          <w:sz w:val="20"/>
        </w:rPr>
      </w:pPr>
    </w:p>
    <w:sectPr w:rsidR="007E0289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1DB9"/>
    <w:rsid w:val="00092572"/>
    <w:rsid w:val="000952E8"/>
    <w:rsid w:val="000E4BC6"/>
    <w:rsid w:val="00120F52"/>
    <w:rsid w:val="0015691C"/>
    <w:rsid w:val="001624A2"/>
    <w:rsid w:val="0017758C"/>
    <w:rsid w:val="00177E6D"/>
    <w:rsid w:val="0018423E"/>
    <w:rsid w:val="001C5D93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719DA"/>
    <w:rsid w:val="003734ED"/>
    <w:rsid w:val="00373DFE"/>
    <w:rsid w:val="00395F07"/>
    <w:rsid w:val="003A67F2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5B3B"/>
    <w:rsid w:val="0051694E"/>
    <w:rsid w:val="00517919"/>
    <w:rsid w:val="00536BAF"/>
    <w:rsid w:val="00542A26"/>
    <w:rsid w:val="005657B1"/>
    <w:rsid w:val="005669C5"/>
    <w:rsid w:val="00574930"/>
    <w:rsid w:val="005A0D3D"/>
    <w:rsid w:val="00645F66"/>
    <w:rsid w:val="006A386E"/>
    <w:rsid w:val="006A7C2A"/>
    <w:rsid w:val="006D05C8"/>
    <w:rsid w:val="006D5BC4"/>
    <w:rsid w:val="006D7451"/>
    <w:rsid w:val="006F365C"/>
    <w:rsid w:val="006F5B09"/>
    <w:rsid w:val="00736AD6"/>
    <w:rsid w:val="00757625"/>
    <w:rsid w:val="00757D3F"/>
    <w:rsid w:val="00757F9F"/>
    <w:rsid w:val="0076251E"/>
    <w:rsid w:val="00793765"/>
    <w:rsid w:val="007B1717"/>
    <w:rsid w:val="007B34A6"/>
    <w:rsid w:val="007C2EB5"/>
    <w:rsid w:val="007D4D94"/>
    <w:rsid w:val="007E0289"/>
    <w:rsid w:val="0082138B"/>
    <w:rsid w:val="0084470C"/>
    <w:rsid w:val="008E1076"/>
    <w:rsid w:val="008E43BF"/>
    <w:rsid w:val="00900397"/>
    <w:rsid w:val="009010B3"/>
    <w:rsid w:val="009146FE"/>
    <w:rsid w:val="00941BFB"/>
    <w:rsid w:val="009926C2"/>
    <w:rsid w:val="009930B3"/>
    <w:rsid w:val="00993EC3"/>
    <w:rsid w:val="009A68F9"/>
    <w:rsid w:val="009D1364"/>
    <w:rsid w:val="009E79C6"/>
    <w:rsid w:val="009F1BE9"/>
    <w:rsid w:val="00A073BE"/>
    <w:rsid w:val="00A23274"/>
    <w:rsid w:val="00A643CC"/>
    <w:rsid w:val="00A64945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193</Words>
  <Characters>1064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2021-04-08T14:06:00Z</cp:lastPrinted>
  <dcterms:created xsi:type="dcterms:W3CDTF">2021-04-08T14:06:00Z</dcterms:created>
  <dcterms:modified xsi:type="dcterms:W3CDTF">2021-04-08T14:06:00Z</dcterms:modified>
</cp:coreProperties>
</file>