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7D1" w:rsidRDefault="007057D1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7057D1" w:rsidTr="00757625">
        <w:trPr>
          <w:jc w:val="center"/>
        </w:trPr>
        <w:tc>
          <w:tcPr>
            <w:tcW w:w="4606" w:type="dxa"/>
          </w:tcPr>
          <w:p w:rsidR="007057D1" w:rsidRPr="00757625" w:rsidRDefault="007057D1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1309385" r:id="rId6"/>
              </w:object>
            </w:r>
          </w:p>
        </w:tc>
        <w:tc>
          <w:tcPr>
            <w:tcW w:w="4771" w:type="dxa"/>
          </w:tcPr>
          <w:p w:rsidR="007057D1" w:rsidRPr="00757625" w:rsidRDefault="007057D1" w:rsidP="00757625">
            <w:pPr>
              <w:jc w:val="center"/>
              <w:rPr>
                <w:sz w:val="20"/>
                <w:szCs w:val="20"/>
              </w:rPr>
            </w:pPr>
          </w:p>
          <w:p w:rsidR="007057D1" w:rsidRPr="00757625" w:rsidRDefault="007057D1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1309386" r:id="rId8"/>
              </w:object>
            </w:r>
          </w:p>
        </w:tc>
      </w:tr>
    </w:tbl>
    <w:p w:rsidR="007057D1" w:rsidRDefault="007057D1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17 AU 21 MAI 2021</w:t>
      </w:r>
    </w:p>
    <w:p w:rsidR="007057D1" w:rsidRDefault="007057D1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7057D1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057D1" w:rsidRDefault="007057D1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7057D1" w:rsidRPr="004F5919" w:rsidRDefault="007057D1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7057D1" w:rsidRPr="004F5919" w:rsidRDefault="007057D1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7057D1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7057D1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JAMBON BLANC/JAMBON CRU/</w:t>
            </w:r>
          </w:p>
          <w:p w:rsidR="007057D1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CAROTTES RAPEES A L’ORANGE ***</w:t>
            </w:r>
          </w:p>
          <w:p w:rsidR="007057D1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SPAGHETTI BOLOGNAISE AUX LEGUMES *** OU</w:t>
            </w:r>
          </w:p>
          <w:p w:rsidR="007057D1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SPAGHETTI A </w:t>
            </w:r>
            <w:smartTag w:uri="urn:schemas-microsoft-com:office:smarttags" w:element="PersonName">
              <w:smartTagPr>
                <w:attr w:name="ProductID" w:val="LA CARBONARA"/>
              </w:smartTagPr>
              <w:r>
                <w:rPr>
                  <w:b/>
                  <w:sz w:val="24"/>
                  <w:szCs w:val="24"/>
                </w:rPr>
                <w:t>LA CARBONARA</w:t>
              </w:r>
            </w:smartTag>
          </w:p>
          <w:p w:rsidR="007057D1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GRUYERE RAPE</w:t>
            </w:r>
          </w:p>
          <w:p w:rsidR="007057D1" w:rsidRPr="00091DB9" w:rsidRDefault="007057D1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COMPOTE</w:t>
            </w:r>
          </w:p>
        </w:tc>
      </w:tr>
      <w:tr w:rsidR="007057D1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18</w:t>
            </w:r>
          </w:p>
          <w:p w:rsidR="007057D1" w:rsidRPr="004F5919" w:rsidRDefault="007057D1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TOMATES MAIS/SALADE DE POMMES DE TERRE ***/</w:t>
            </w:r>
          </w:p>
          <w:p w:rsidR="007057D1" w:rsidRDefault="007057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ROULE SURIMI</w:t>
            </w:r>
          </w:p>
          <w:p w:rsidR="007057D1" w:rsidRDefault="007057D1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STEAK HACHE *  OU BOULETTES D’AGNEAU *</w:t>
            </w:r>
          </w:p>
          <w:p w:rsidR="007057D1" w:rsidRDefault="007057D1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PETITS POIS CAROTTES</w:t>
            </w:r>
          </w:p>
          <w:p w:rsidR="007057D1" w:rsidRDefault="007057D1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A </w:t>
            </w:r>
            <w:smartTag w:uri="urn:schemas-microsoft-com:office:smarttags" w:element="PersonName">
              <w:smartTagPr>
                <w:attr w:name="ProductID" w:val="LA COUPE"/>
              </w:smartTagPr>
              <w:r>
                <w:rPr>
                  <w:rFonts w:ascii="Times New Roman" w:hAnsi="Times New Roman"/>
                  <w:b/>
                </w:rPr>
                <w:t>LA COUPE</w:t>
              </w:r>
            </w:smartTag>
            <w:r>
              <w:rPr>
                <w:rFonts w:ascii="Times New Roman" w:hAnsi="Times New Roman"/>
                <w:b/>
              </w:rPr>
              <w:t xml:space="preserve"> **</w:t>
            </w:r>
          </w:p>
          <w:p w:rsidR="007057D1" w:rsidRPr="007D4D94" w:rsidRDefault="007057D1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ENTREMET CHOCOLAT/CREME BRULEE</w:t>
            </w:r>
          </w:p>
        </w:tc>
      </w:tr>
      <w:tr w:rsidR="007057D1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A23274" w:rsidRDefault="007057D1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19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CAROTTES RAPEES /POMELOS/PATE EN CROUTE</w:t>
            </w:r>
          </w:p>
          <w:p w:rsidR="007057D1" w:rsidRDefault="00705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ROTI DE DINDE ** OU AIGUILLETTE DE CANARD **</w:t>
            </w:r>
          </w:p>
          <w:p w:rsidR="007057D1" w:rsidRDefault="00705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BOULGOUR AU BEURRE</w:t>
            </w:r>
          </w:p>
          <w:p w:rsidR="007057D1" w:rsidRPr="00FA7A88" w:rsidRDefault="00705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FLAMBY BIO</w:t>
            </w:r>
          </w:p>
          <w:p w:rsidR="007057D1" w:rsidRPr="007C2EB5" w:rsidRDefault="007057D1">
            <w:pPr>
              <w:jc w:val="center"/>
              <w:rPr>
                <w:sz w:val="24"/>
                <w:szCs w:val="24"/>
              </w:rPr>
            </w:pPr>
          </w:p>
        </w:tc>
      </w:tr>
      <w:tr w:rsidR="007057D1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20</w:t>
            </w:r>
          </w:p>
          <w:p w:rsidR="007057D1" w:rsidRPr="004F5919" w:rsidRDefault="007057D1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1309387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TABOULE ***/TOMATES VINAIGRETTE/</w:t>
            </w:r>
          </w:p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CONCOMBRES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b/>
                  <w:sz w:val="24"/>
                  <w:szCs w:val="24"/>
                </w:rPr>
                <w:t>LA CREME</w:t>
              </w:r>
            </w:smartTag>
          </w:p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CORDON BLEU FRAIS OU </w:t>
            </w:r>
          </w:p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BŒUF *</w:t>
            </w:r>
          </w:p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HARICOTS VERTS PERSILLES</w:t>
            </w:r>
          </w:p>
          <w:p w:rsidR="007057D1" w:rsidRDefault="007057D1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TARTE AUX FRUITS ***</w:t>
            </w:r>
          </w:p>
          <w:p w:rsidR="007057D1" w:rsidRPr="00D1502F" w:rsidRDefault="007057D1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057D1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7057D1" w:rsidRDefault="007057D1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21</w:t>
            </w:r>
          </w:p>
          <w:p w:rsidR="007057D1" w:rsidRPr="004F5919" w:rsidRDefault="007057D1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Pr="004F5919" w:rsidRDefault="007057D1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RADIS BEURRE/SALADE EMMENTAL/TOMATES THON</w:t>
            </w:r>
          </w:p>
          <w:p w:rsidR="007057D1" w:rsidRDefault="007057D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BLANQUETTE DE VEAU *** OU</w:t>
            </w:r>
          </w:p>
          <w:p w:rsidR="007057D1" w:rsidRDefault="007057D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ESCALOPE DE PORC TANDOORI ***</w:t>
            </w:r>
          </w:p>
          <w:p w:rsidR="007057D1" w:rsidRPr="008E1076" w:rsidRDefault="007057D1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POMMES DE TERRE SAUTEES</w:t>
            </w:r>
          </w:p>
          <w:p w:rsidR="007057D1" w:rsidRPr="006A386E" w:rsidRDefault="007057D1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GLACE</w:t>
            </w:r>
          </w:p>
        </w:tc>
      </w:tr>
      <w:tr w:rsidR="007057D1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057D1" w:rsidRDefault="007057D1">
            <w:pPr>
              <w:jc w:val="center"/>
              <w:rPr>
                <w:rFonts w:cs="Calibri"/>
              </w:rPr>
            </w:pPr>
          </w:p>
        </w:tc>
      </w:tr>
    </w:tbl>
    <w:p w:rsidR="007057D1" w:rsidRDefault="007057D1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7057D1" w:rsidRDefault="007057D1">
      <w:pPr>
        <w:rPr>
          <w:rFonts w:ascii="Comic Sans MS" w:hAnsi="Comic Sans MS" w:cs="Comic Sans MS"/>
          <w:sz w:val="20"/>
        </w:rPr>
      </w:pPr>
    </w:p>
    <w:p w:rsidR="007057D1" w:rsidRDefault="007057D1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7057D1" w:rsidRDefault="007057D1">
      <w:pPr>
        <w:jc w:val="center"/>
        <w:rPr>
          <w:rFonts w:ascii="Comic Sans MS" w:hAnsi="Comic Sans MS" w:cs="Comic Sans MS"/>
          <w:sz w:val="20"/>
        </w:rPr>
      </w:pPr>
    </w:p>
    <w:p w:rsidR="007057D1" w:rsidRDefault="007057D1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7057D1" w:rsidRDefault="007057D1">
      <w:pPr>
        <w:rPr>
          <w:rFonts w:ascii="Times New Roman" w:hAnsi="Times New Roman"/>
          <w:sz w:val="20"/>
        </w:rPr>
      </w:pPr>
    </w:p>
    <w:sectPr w:rsidR="007057D1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1DB9"/>
    <w:rsid w:val="00092572"/>
    <w:rsid w:val="000952E8"/>
    <w:rsid w:val="000E4BC6"/>
    <w:rsid w:val="00120F52"/>
    <w:rsid w:val="0015691C"/>
    <w:rsid w:val="001624A2"/>
    <w:rsid w:val="0017758C"/>
    <w:rsid w:val="00177E6D"/>
    <w:rsid w:val="0018423E"/>
    <w:rsid w:val="001C5D93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719DA"/>
    <w:rsid w:val="003734ED"/>
    <w:rsid w:val="00373DFE"/>
    <w:rsid w:val="00395F07"/>
    <w:rsid w:val="003A67F2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5B3B"/>
    <w:rsid w:val="0051694E"/>
    <w:rsid w:val="00517919"/>
    <w:rsid w:val="00517DD4"/>
    <w:rsid w:val="00536BAF"/>
    <w:rsid w:val="00536ECF"/>
    <w:rsid w:val="00542A26"/>
    <w:rsid w:val="005657B1"/>
    <w:rsid w:val="005669C5"/>
    <w:rsid w:val="00574930"/>
    <w:rsid w:val="005A0D3D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7625"/>
    <w:rsid w:val="00757D3F"/>
    <w:rsid w:val="00757F9F"/>
    <w:rsid w:val="0076251E"/>
    <w:rsid w:val="00793765"/>
    <w:rsid w:val="007B1717"/>
    <w:rsid w:val="007B34A6"/>
    <w:rsid w:val="007C2EB5"/>
    <w:rsid w:val="007D4D94"/>
    <w:rsid w:val="007E0289"/>
    <w:rsid w:val="0082138B"/>
    <w:rsid w:val="0084470C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193</Words>
  <Characters>1064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2021-04-30T15:36:00Z</cp:lastPrinted>
  <dcterms:created xsi:type="dcterms:W3CDTF">2021-04-30T15:37:00Z</dcterms:created>
  <dcterms:modified xsi:type="dcterms:W3CDTF">2021-04-30T15:37:00Z</dcterms:modified>
</cp:coreProperties>
</file>