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6112" w:rsidRDefault="00626112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626112" w:rsidTr="00757625">
        <w:trPr>
          <w:jc w:val="center"/>
        </w:trPr>
        <w:tc>
          <w:tcPr>
            <w:tcW w:w="4606" w:type="dxa"/>
          </w:tcPr>
          <w:p w:rsidR="00626112" w:rsidRPr="00757625" w:rsidRDefault="00626112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81311001" r:id="rId6"/>
              </w:object>
            </w:r>
          </w:p>
        </w:tc>
        <w:tc>
          <w:tcPr>
            <w:tcW w:w="4771" w:type="dxa"/>
          </w:tcPr>
          <w:p w:rsidR="00626112" w:rsidRPr="00757625" w:rsidRDefault="00626112" w:rsidP="00757625">
            <w:pPr>
              <w:jc w:val="center"/>
              <w:rPr>
                <w:sz w:val="20"/>
                <w:szCs w:val="20"/>
              </w:rPr>
            </w:pPr>
          </w:p>
          <w:p w:rsidR="00626112" w:rsidRPr="00757625" w:rsidRDefault="00626112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81311002" r:id="rId8"/>
              </w:object>
            </w:r>
          </w:p>
        </w:tc>
      </w:tr>
    </w:tbl>
    <w:p w:rsidR="00626112" w:rsidRDefault="00626112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24 AU 28 MAI 2021</w:t>
      </w:r>
    </w:p>
    <w:p w:rsidR="00626112" w:rsidRDefault="00626112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626112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626112" w:rsidRDefault="00626112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626112" w:rsidRPr="004F5919" w:rsidRDefault="00626112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626112" w:rsidRPr="004F5919" w:rsidRDefault="00626112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626112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Pr="004F5919" w:rsidRDefault="00626112" w:rsidP="00E568A3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24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Pr="004F5919" w:rsidRDefault="00626112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jc w:val="center"/>
              <w:rPr>
                <w:rFonts w:ascii="Times New Roman" w:hAnsi="Times New Roman"/>
                <w:b/>
                <w:sz w:val="20"/>
              </w:rPr>
            </w:pPr>
          </w:p>
          <w:p w:rsidR="00626112" w:rsidRDefault="00626112" w:rsidP="00091DB9">
            <w:pPr>
              <w:jc w:val="center"/>
              <w:rPr>
                <w:b/>
                <w:color w:val="FF0000"/>
                <w:sz w:val="32"/>
                <w:szCs w:val="32"/>
              </w:rPr>
            </w:pPr>
            <w:r w:rsidRPr="00360819">
              <w:rPr>
                <w:b/>
                <w:color w:val="FF0000"/>
                <w:sz w:val="32"/>
                <w:szCs w:val="32"/>
              </w:rPr>
              <w:t>PENTEC</w:t>
            </w:r>
            <w:r>
              <w:rPr>
                <w:b/>
                <w:color w:val="FF0000"/>
                <w:sz w:val="32"/>
                <w:szCs w:val="32"/>
              </w:rPr>
              <w:t>Ô</w:t>
            </w:r>
            <w:r w:rsidRPr="00360819">
              <w:rPr>
                <w:b/>
                <w:color w:val="FF0000"/>
                <w:sz w:val="32"/>
                <w:szCs w:val="32"/>
              </w:rPr>
              <w:t>TE</w:t>
            </w:r>
          </w:p>
          <w:p w:rsidR="00626112" w:rsidRPr="00360819" w:rsidRDefault="00626112" w:rsidP="00091DB9">
            <w:pPr>
              <w:jc w:val="center"/>
              <w:rPr>
                <w:b/>
                <w:color w:val="FF0000"/>
                <w:sz w:val="32"/>
                <w:szCs w:val="32"/>
              </w:rPr>
            </w:pPr>
          </w:p>
        </w:tc>
      </w:tr>
      <w:tr w:rsidR="00626112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25</w:t>
            </w:r>
          </w:p>
          <w:p w:rsidR="00626112" w:rsidRPr="004F5919" w:rsidRDefault="0062611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Pr="004F5919" w:rsidRDefault="00626112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ŒUF BIO MAYONNAISE ***/RADIS BEURRE/</w:t>
            </w:r>
          </w:p>
          <w:p w:rsidR="00626112" w:rsidRDefault="00626112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SALADE DE GESIERS</w:t>
            </w:r>
          </w:p>
          <w:p w:rsidR="00626112" w:rsidRDefault="00626112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PANE DE HOKI  OU FILET DE COLIN SAUCE DIEPPOISE</w:t>
            </w:r>
          </w:p>
          <w:p w:rsidR="00626112" w:rsidRDefault="00626112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RIZ CREOLE</w:t>
            </w:r>
          </w:p>
          <w:p w:rsidR="00626112" w:rsidRDefault="00626112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MOUSSE CRUNCH/MOUSSE CHOCOLAT</w:t>
            </w:r>
          </w:p>
          <w:p w:rsidR="00626112" w:rsidRPr="007D4D94" w:rsidRDefault="00626112" w:rsidP="007D4D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BISCUIT</w:t>
            </w:r>
          </w:p>
        </w:tc>
      </w:tr>
      <w:tr w:rsidR="00626112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Pr="00A23274" w:rsidRDefault="00626112" w:rsidP="00E568A3">
            <w:pPr>
              <w:jc w:val="center"/>
              <w:rPr>
                <w:b/>
              </w:rPr>
            </w:pPr>
            <w:r w:rsidRPr="00A23274">
              <w:rPr>
                <w:b/>
              </w:rPr>
              <w:t xml:space="preserve">MERCREDI </w:t>
            </w:r>
            <w:r>
              <w:rPr>
                <w:b/>
              </w:rPr>
              <w:t>26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Pr="004F5919" w:rsidRDefault="00626112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TOMATES CONCOMBRES/SALADE DE PATES ***/POMELOS</w:t>
            </w:r>
          </w:p>
          <w:p w:rsidR="00626112" w:rsidRDefault="006261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HAUT CUISSE DE POULET ** OU PAUPIETTE DE DINDE **</w:t>
            </w:r>
          </w:p>
          <w:p w:rsidR="00626112" w:rsidRDefault="006261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PIPERADE ***</w:t>
            </w:r>
          </w:p>
          <w:p w:rsidR="00626112" w:rsidRPr="00FA7A88" w:rsidRDefault="0062611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CREME YABON</w:t>
            </w:r>
          </w:p>
          <w:p w:rsidR="00626112" w:rsidRPr="007C2EB5" w:rsidRDefault="00626112">
            <w:pPr>
              <w:jc w:val="center"/>
              <w:rPr>
                <w:sz w:val="24"/>
                <w:szCs w:val="24"/>
              </w:rPr>
            </w:pPr>
          </w:p>
        </w:tc>
      </w:tr>
      <w:tr w:rsidR="00626112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27</w:t>
            </w:r>
          </w:p>
          <w:p w:rsidR="00626112" w:rsidRPr="004F5919" w:rsidRDefault="00626112">
            <w:pPr>
              <w:jc w:val="center"/>
            </w:pPr>
            <w:r w:rsidRPr="004F5919">
              <w:object w:dxaOrig="1174" w:dyaOrig="931">
                <v:rect id="rectole0000000003" o:spid="_x0000_i1027" style="width:57.75pt;height:45.75pt" o:ole="" o:preferrelative="t" stroked="f">
                  <v:imagedata r:id="rId9" o:title=""/>
                </v:rect>
                <o:OLEObject Type="Embed" ProgID="StaticMetafile" ShapeID="rectole0000000003" DrawAspect="Content" ObjectID="_1681311003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Pr="004F5919" w:rsidRDefault="00626112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ROSETTE/MAQUEREAUX VIN BLANC/MACEDOINE MAYONNAISE</w:t>
            </w:r>
          </w:p>
          <w:p w:rsidR="00626112" w:rsidRDefault="00626112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PIZZA TOMATE MOZARELLA *** OU PIZZA ***</w:t>
            </w:r>
          </w:p>
          <w:p w:rsidR="00626112" w:rsidRDefault="00626112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SALADE</w:t>
            </w:r>
          </w:p>
          <w:p w:rsidR="00626112" w:rsidRDefault="00626112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FROMAGE BLANC SUR LIT DE FRUITS</w:t>
            </w:r>
          </w:p>
          <w:p w:rsidR="00626112" w:rsidRPr="00D1502F" w:rsidRDefault="00626112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26112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626112" w:rsidRDefault="00626112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28</w:t>
            </w:r>
          </w:p>
          <w:p w:rsidR="00626112" w:rsidRPr="004F5919" w:rsidRDefault="00626112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Pr="004F5919" w:rsidRDefault="00626112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FEUILLE DE CHENE MIMOLETTE/TOMATES CONCOMBRES/</w:t>
            </w:r>
          </w:p>
          <w:p w:rsidR="00626112" w:rsidRDefault="0062611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BETTERAVES ROUGES</w:t>
            </w:r>
          </w:p>
          <w:p w:rsidR="00626112" w:rsidRDefault="0062611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CHIPOLATAS ** OU MERGUEZ **</w:t>
            </w:r>
          </w:p>
          <w:p w:rsidR="00626112" w:rsidRDefault="00626112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PUREE MAISON **</w:t>
            </w:r>
          </w:p>
          <w:p w:rsidR="00626112" w:rsidRPr="006A386E" w:rsidRDefault="00626112" w:rsidP="006A386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FRUIT DE SAISON</w:t>
            </w:r>
          </w:p>
        </w:tc>
      </w:tr>
      <w:tr w:rsidR="00626112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626112" w:rsidRDefault="00626112">
            <w:pPr>
              <w:jc w:val="center"/>
              <w:rPr>
                <w:rFonts w:cs="Calibri"/>
              </w:rPr>
            </w:pPr>
          </w:p>
        </w:tc>
      </w:tr>
    </w:tbl>
    <w:p w:rsidR="00626112" w:rsidRDefault="00626112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626112" w:rsidRDefault="00626112">
      <w:pPr>
        <w:rPr>
          <w:rFonts w:ascii="Comic Sans MS" w:hAnsi="Comic Sans MS" w:cs="Comic Sans MS"/>
          <w:sz w:val="20"/>
        </w:rPr>
      </w:pPr>
    </w:p>
    <w:p w:rsidR="00626112" w:rsidRDefault="00626112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626112" w:rsidRDefault="00626112">
      <w:pPr>
        <w:jc w:val="center"/>
        <w:rPr>
          <w:rFonts w:ascii="Comic Sans MS" w:hAnsi="Comic Sans MS" w:cs="Comic Sans MS"/>
          <w:sz w:val="20"/>
        </w:rPr>
      </w:pPr>
    </w:p>
    <w:p w:rsidR="00626112" w:rsidRDefault="00626112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626112" w:rsidRDefault="00626112">
      <w:pPr>
        <w:rPr>
          <w:rFonts w:ascii="Times New Roman" w:hAnsi="Times New Roman"/>
          <w:sz w:val="20"/>
        </w:rPr>
      </w:pPr>
    </w:p>
    <w:sectPr w:rsidR="00626112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135D6"/>
    <w:rsid w:val="00021255"/>
    <w:rsid w:val="00086044"/>
    <w:rsid w:val="00091DB9"/>
    <w:rsid w:val="00092572"/>
    <w:rsid w:val="000952E8"/>
    <w:rsid w:val="000E4BC6"/>
    <w:rsid w:val="00120F52"/>
    <w:rsid w:val="0015691C"/>
    <w:rsid w:val="001624A2"/>
    <w:rsid w:val="0017758C"/>
    <w:rsid w:val="00177E6D"/>
    <w:rsid w:val="0018423E"/>
    <w:rsid w:val="001C5D93"/>
    <w:rsid w:val="002661AC"/>
    <w:rsid w:val="002B7573"/>
    <w:rsid w:val="002F3779"/>
    <w:rsid w:val="00300657"/>
    <w:rsid w:val="00303A53"/>
    <w:rsid w:val="003061EC"/>
    <w:rsid w:val="00316B47"/>
    <w:rsid w:val="00340EFA"/>
    <w:rsid w:val="00341946"/>
    <w:rsid w:val="00341A84"/>
    <w:rsid w:val="00360819"/>
    <w:rsid w:val="003719DA"/>
    <w:rsid w:val="003734ED"/>
    <w:rsid w:val="00373DFE"/>
    <w:rsid w:val="00395F07"/>
    <w:rsid w:val="003A67F2"/>
    <w:rsid w:val="003B7CC5"/>
    <w:rsid w:val="003C4B68"/>
    <w:rsid w:val="003D62D1"/>
    <w:rsid w:val="0042544B"/>
    <w:rsid w:val="00455719"/>
    <w:rsid w:val="00481B3A"/>
    <w:rsid w:val="00484BDE"/>
    <w:rsid w:val="004909D7"/>
    <w:rsid w:val="004B32FE"/>
    <w:rsid w:val="004D34F4"/>
    <w:rsid w:val="004F5919"/>
    <w:rsid w:val="00515B3B"/>
    <w:rsid w:val="0051694E"/>
    <w:rsid w:val="00517919"/>
    <w:rsid w:val="00517DD4"/>
    <w:rsid w:val="00536BAF"/>
    <w:rsid w:val="00536ECF"/>
    <w:rsid w:val="00542A26"/>
    <w:rsid w:val="005657B1"/>
    <w:rsid w:val="005669C5"/>
    <w:rsid w:val="00574930"/>
    <w:rsid w:val="005A0D3D"/>
    <w:rsid w:val="005C561F"/>
    <w:rsid w:val="00616BFA"/>
    <w:rsid w:val="00626112"/>
    <w:rsid w:val="00645F66"/>
    <w:rsid w:val="006A386E"/>
    <w:rsid w:val="006A7C2A"/>
    <w:rsid w:val="006D05C8"/>
    <w:rsid w:val="006D5BC4"/>
    <w:rsid w:val="006D7451"/>
    <w:rsid w:val="006F365C"/>
    <w:rsid w:val="006F5B09"/>
    <w:rsid w:val="007057D1"/>
    <w:rsid w:val="00736AD6"/>
    <w:rsid w:val="00744D22"/>
    <w:rsid w:val="00757625"/>
    <w:rsid w:val="00757D3F"/>
    <w:rsid w:val="00757F9F"/>
    <w:rsid w:val="0076251E"/>
    <w:rsid w:val="00793765"/>
    <w:rsid w:val="007B1717"/>
    <w:rsid w:val="007B34A6"/>
    <w:rsid w:val="007C2EB5"/>
    <w:rsid w:val="007D4D94"/>
    <w:rsid w:val="007E0289"/>
    <w:rsid w:val="0082138B"/>
    <w:rsid w:val="0084470C"/>
    <w:rsid w:val="008E1076"/>
    <w:rsid w:val="008E43BF"/>
    <w:rsid w:val="00900397"/>
    <w:rsid w:val="009010B3"/>
    <w:rsid w:val="009146FE"/>
    <w:rsid w:val="00941BFB"/>
    <w:rsid w:val="00946F3E"/>
    <w:rsid w:val="009926C2"/>
    <w:rsid w:val="009930B3"/>
    <w:rsid w:val="00993EC3"/>
    <w:rsid w:val="009A68F9"/>
    <w:rsid w:val="009D1364"/>
    <w:rsid w:val="009E79C6"/>
    <w:rsid w:val="009F1BE9"/>
    <w:rsid w:val="00A073BE"/>
    <w:rsid w:val="00A154B3"/>
    <w:rsid w:val="00A23274"/>
    <w:rsid w:val="00A643CC"/>
    <w:rsid w:val="00A64945"/>
    <w:rsid w:val="00A9547F"/>
    <w:rsid w:val="00AD30E4"/>
    <w:rsid w:val="00B12E24"/>
    <w:rsid w:val="00B220ED"/>
    <w:rsid w:val="00B279D9"/>
    <w:rsid w:val="00B32593"/>
    <w:rsid w:val="00B8288A"/>
    <w:rsid w:val="00B850CE"/>
    <w:rsid w:val="00B910CA"/>
    <w:rsid w:val="00BC728E"/>
    <w:rsid w:val="00C17F2D"/>
    <w:rsid w:val="00C62682"/>
    <w:rsid w:val="00C62818"/>
    <w:rsid w:val="00C85D6A"/>
    <w:rsid w:val="00CD32EF"/>
    <w:rsid w:val="00CE0748"/>
    <w:rsid w:val="00D1502F"/>
    <w:rsid w:val="00D21A16"/>
    <w:rsid w:val="00D271EE"/>
    <w:rsid w:val="00D81D7E"/>
    <w:rsid w:val="00D81F70"/>
    <w:rsid w:val="00D8589E"/>
    <w:rsid w:val="00DC523C"/>
    <w:rsid w:val="00DC6BF5"/>
    <w:rsid w:val="00DD0872"/>
    <w:rsid w:val="00DF0019"/>
    <w:rsid w:val="00E06353"/>
    <w:rsid w:val="00E17394"/>
    <w:rsid w:val="00E23287"/>
    <w:rsid w:val="00E568A3"/>
    <w:rsid w:val="00E80567"/>
    <w:rsid w:val="00F24C10"/>
    <w:rsid w:val="00F36BF0"/>
    <w:rsid w:val="00F41CF3"/>
    <w:rsid w:val="00F468E7"/>
    <w:rsid w:val="00F54A72"/>
    <w:rsid w:val="00F7270E"/>
    <w:rsid w:val="00F84F64"/>
    <w:rsid w:val="00FA7A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1</Pages>
  <Words>168</Words>
  <Characters>930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2021-04-30T16:03:00Z</cp:lastPrinted>
  <dcterms:created xsi:type="dcterms:W3CDTF">2021-04-30T16:04:00Z</dcterms:created>
  <dcterms:modified xsi:type="dcterms:W3CDTF">2021-04-30T16:04:00Z</dcterms:modified>
</cp:coreProperties>
</file>