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674A" w:rsidRDefault="0001674A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01674A" w:rsidTr="00757625">
        <w:trPr>
          <w:jc w:val="center"/>
        </w:trPr>
        <w:tc>
          <w:tcPr>
            <w:tcW w:w="4606" w:type="dxa"/>
          </w:tcPr>
          <w:p w:rsidR="0001674A" w:rsidRPr="00757625" w:rsidRDefault="0001674A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82336267" r:id="rId6"/>
              </w:object>
            </w:r>
          </w:p>
        </w:tc>
        <w:tc>
          <w:tcPr>
            <w:tcW w:w="4771" w:type="dxa"/>
          </w:tcPr>
          <w:p w:rsidR="0001674A" w:rsidRPr="00757625" w:rsidRDefault="0001674A" w:rsidP="00757625">
            <w:pPr>
              <w:jc w:val="center"/>
              <w:rPr>
                <w:sz w:val="20"/>
                <w:szCs w:val="20"/>
              </w:rPr>
            </w:pPr>
          </w:p>
          <w:p w:rsidR="0001674A" w:rsidRPr="00757625" w:rsidRDefault="0001674A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82336268" r:id="rId8"/>
              </w:object>
            </w:r>
          </w:p>
        </w:tc>
      </w:tr>
    </w:tbl>
    <w:p w:rsidR="0001674A" w:rsidRDefault="0001674A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 xml:space="preserve">MENU DU 31 </w:t>
      </w:r>
      <w:smartTag w:uri="urn:schemas-microsoft-com:office:smarttags" w:element="PersonName">
        <w:smartTagPr>
          <w:attr w:name="ProductID" w:val="MAI AU"/>
        </w:smartTagPr>
        <w:r>
          <w:rPr>
            <w:rFonts w:ascii="Comic Sans MS" w:hAnsi="Comic Sans MS" w:cs="Comic Sans MS"/>
            <w:b/>
            <w:sz w:val="36"/>
          </w:rPr>
          <w:t>MAI AU</w:t>
        </w:r>
      </w:smartTag>
      <w:r>
        <w:rPr>
          <w:rFonts w:ascii="Comic Sans MS" w:hAnsi="Comic Sans MS" w:cs="Comic Sans MS"/>
          <w:b/>
          <w:sz w:val="36"/>
        </w:rPr>
        <w:t xml:space="preserve"> 04 JUIN 2021</w:t>
      </w:r>
    </w:p>
    <w:p w:rsidR="0001674A" w:rsidRDefault="0001674A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01674A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1674A" w:rsidRDefault="0001674A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01674A" w:rsidRPr="004F5919" w:rsidRDefault="0001674A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01674A" w:rsidRPr="004F5919" w:rsidRDefault="0001674A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01674A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Pr="004F5919" w:rsidRDefault="0001674A" w:rsidP="00E568A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31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Pr="004F5919" w:rsidRDefault="0001674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rFonts w:ascii="Times New Roman" w:hAnsi="Times New Roman"/>
                <w:b/>
              </w:rPr>
            </w:pPr>
            <w:r w:rsidRPr="000A3959">
              <w:rPr>
                <w:rFonts w:ascii="Times New Roman" w:hAnsi="Times New Roman"/>
                <w:b/>
              </w:rPr>
              <w:t>TOMATES CONCOMBRES/SALADE R</w:t>
            </w:r>
            <w:r>
              <w:rPr>
                <w:rFonts w:ascii="Times New Roman" w:hAnsi="Times New Roman"/>
                <w:b/>
              </w:rPr>
              <w:t>E</w:t>
            </w:r>
            <w:r w:rsidRPr="000A3959">
              <w:rPr>
                <w:rFonts w:ascii="Times New Roman" w:hAnsi="Times New Roman"/>
                <w:b/>
              </w:rPr>
              <w:t>GENCE</w:t>
            </w:r>
            <w:r>
              <w:rPr>
                <w:rFonts w:ascii="Times New Roman" w:hAnsi="Times New Roman"/>
                <w:b/>
              </w:rPr>
              <w:t>***/</w:t>
            </w:r>
          </w:p>
          <w:p w:rsidR="0001674A" w:rsidRDefault="000167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CAROTTES RAPEES</w:t>
            </w:r>
          </w:p>
          <w:p w:rsidR="0001674A" w:rsidRDefault="000167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HAMBURGER MAISON * OU STEAK HACHE *</w:t>
            </w:r>
          </w:p>
          <w:p w:rsidR="0001674A" w:rsidRDefault="000167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FRITES FRAICHES</w:t>
            </w:r>
          </w:p>
          <w:p w:rsidR="0001674A" w:rsidRPr="000A3959" w:rsidRDefault="000167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DANONINO</w:t>
            </w:r>
          </w:p>
          <w:p w:rsidR="0001674A" w:rsidRPr="000A3959" w:rsidRDefault="0001674A" w:rsidP="000A3959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</w:tc>
      </w:tr>
      <w:tr w:rsidR="0001674A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01</w:t>
            </w:r>
          </w:p>
          <w:p w:rsidR="0001674A" w:rsidRPr="004F5919" w:rsidRDefault="0001674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Pr="004F5919" w:rsidRDefault="0001674A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CAMARGUAISE ***/SALADE DE LENTILLES ***/</w:t>
            </w:r>
          </w:p>
          <w:p w:rsidR="0001674A" w:rsidRDefault="000167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AUX CROUTONS ***</w:t>
            </w:r>
          </w:p>
          <w:p w:rsidR="0001674A" w:rsidRDefault="0001674A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POULET RÔTI **  OU ESCALOPE DE DINDE **</w:t>
            </w:r>
          </w:p>
          <w:p w:rsidR="0001674A" w:rsidRDefault="0001674A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HARICOTS VERTS PERSILLES</w:t>
            </w:r>
          </w:p>
          <w:p w:rsidR="0001674A" w:rsidRDefault="0001674A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FROMAGE A </w:t>
            </w:r>
            <w:smartTag w:uri="urn:schemas-microsoft-com:office:smarttags" w:element="PersonName">
              <w:smartTagPr>
                <w:attr w:name="ProductID" w:val="LA COUPE"/>
              </w:smartTagPr>
              <w:r>
                <w:rPr>
                  <w:rFonts w:ascii="Times New Roman" w:hAnsi="Times New Roman"/>
                  <w:b/>
                </w:rPr>
                <w:t>LA COUPE</w:t>
              </w:r>
            </w:smartTag>
            <w:r>
              <w:rPr>
                <w:rFonts w:ascii="Times New Roman" w:hAnsi="Times New Roman"/>
                <w:b/>
              </w:rPr>
              <w:t xml:space="preserve"> **</w:t>
            </w:r>
          </w:p>
          <w:p w:rsidR="0001674A" w:rsidRDefault="0001674A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BEIGNET</w:t>
            </w:r>
          </w:p>
          <w:p w:rsidR="0001674A" w:rsidRPr="007D4D94" w:rsidRDefault="0001674A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1674A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Pr="00A23274" w:rsidRDefault="0001674A" w:rsidP="00E568A3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02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Pr="004F5919" w:rsidRDefault="0001674A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ASPERGES MOUSSELINE ***/PATE EN CROUTE/</w:t>
            </w:r>
          </w:p>
          <w:p w:rsidR="0001674A" w:rsidRDefault="000167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CHOUX-FLEURS MIMOSA</w:t>
            </w:r>
          </w:p>
          <w:p w:rsidR="0001674A" w:rsidRDefault="000167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JAMBON MADERE *** OU ROTI DE VEAU * </w:t>
            </w:r>
          </w:p>
          <w:p w:rsidR="0001674A" w:rsidRDefault="000167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PATES AU BEURRE</w:t>
            </w:r>
          </w:p>
          <w:p w:rsidR="0001674A" w:rsidRPr="00FA7A88" w:rsidRDefault="000167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DANETTE BIO CHOCOLAT/ACTIVIA VANILLE</w:t>
            </w:r>
          </w:p>
          <w:p w:rsidR="0001674A" w:rsidRPr="007C2EB5" w:rsidRDefault="0001674A">
            <w:pPr>
              <w:jc w:val="center"/>
              <w:rPr>
                <w:sz w:val="24"/>
                <w:szCs w:val="24"/>
              </w:rPr>
            </w:pPr>
          </w:p>
        </w:tc>
      </w:tr>
      <w:tr w:rsidR="0001674A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03</w:t>
            </w:r>
          </w:p>
          <w:p w:rsidR="0001674A" w:rsidRPr="004F5919" w:rsidRDefault="0001674A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82336269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Pr="004F5919" w:rsidRDefault="0001674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MELON/TOMATES MAIS/SALADE DE MÂCHE A </w:t>
            </w:r>
            <w:smartTag w:uri="urn:schemas-microsoft-com:office:smarttags" w:element="PersonName">
              <w:smartTagPr>
                <w:attr w:name="ProductID" w:val="LA FETA"/>
              </w:smartTagPr>
              <w:r>
                <w:rPr>
                  <w:b/>
                  <w:sz w:val="24"/>
                  <w:szCs w:val="24"/>
                </w:rPr>
                <w:t>LA FETA</w:t>
              </w:r>
            </w:smartTag>
            <w:r>
              <w:rPr>
                <w:b/>
                <w:sz w:val="24"/>
                <w:szCs w:val="24"/>
              </w:rPr>
              <w:t xml:space="preserve"> ***</w:t>
            </w:r>
          </w:p>
          <w:p w:rsidR="0001674A" w:rsidRDefault="0001674A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FILET DE COLIN PANE OU FILET DE MERLU A L’ANETH</w:t>
            </w:r>
          </w:p>
          <w:p w:rsidR="0001674A" w:rsidRDefault="0001674A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GRATIN DE COTES DE BLETTES ***</w:t>
            </w:r>
          </w:p>
          <w:p w:rsidR="0001674A" w:rsidRDefault="0001674A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CREUSOIS ***/GÂTEAU NOIX DE COCO ***</w:t>
            </w:r>
          </w:p>
          <w:p w:rsidR="0001674A" w:rsidRDefault="0001674A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CREME ANGLAISE</w:t>
            </w:r>
          </w:p>
          <w:p w:rsidR="0001674A" w:rsidRPr="00D1502F" w:rsidRDefault="0001674A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1674A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01674A" w:rsidRDefault="0001674A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04</w:t>
            </w:r>
          </w:p>
          <w:p w:rsidR="0001674A" w:rsidRPr="004F5919" w:rsidRDefault="0001674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Pr="004F5919" w:rsidRDefault="0001674A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CAROTTES RAPEES A L’ORANGE***/JAMBON BLANC/</w:t>
            </w:r>
          </w:p>
          <w:p w:rsidR="0001674A" w:rsidRDefault="0001674A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SAUCISSON CUIT</w:t>
            </w:r>
          </w:p>
          <w:p w:rsidR="0001674A" w:rsidRDefault="0001674A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OMELETTE POMMES DE TERRE *** ** OU</w:t>
            </w:r>
          </w:p>
          <w:p w:rsidR="0001674A" w:rsidRDefault="0001674A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OMELETTE AU GRUYERE *** **</w:t>
            </w:r>
          </w:p>
          <w:p w:rsidR="0001674A" w:rsidRDefault="0001674A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SALADE</w:t>
            </w:r>
          </w:p>
          <w:p w:rsidR="0001674A" w:rsidRPr="006A386E" w:rsidRDefault="0001674A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BARRE GLACEE</w:t>
            </w:r>
          </w:p>
        </w:tc>
      </w:tr>
      <w:tr w:rsidR="0001674A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1674A" w:rsidRDefault="0001674A">
            <w:pPr>
              <w:jc w:val="center"/>
              <w:rPr>
                <w:rFonts w:cs="Calibri"/>
              </w:rPr>
            </w:pPr>
          </w:p>
        </w:tc>
      </w:tr>
    </w:tbl>
    <w:p w:rsidR="0001674A" w:rsidRDefault="0001674A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01674A" w:rsidRDefault="0001674A">
      <w:pPr>
        <w:rPr>
          <w:rFonts w:ascii="Comic Sans MS" w:hAnsi="Comic Sans MS" w:cs="Comic Sans MS"/>
          <w:sz w:val="20"/>
        </w:rPr>
      </w:pPr>
    </w:p>
    <w:p w:rsidR="0001674A" w:rsidRDefault="0001674A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01674A" w:rsidRDefault="0001674A">
      <w:pPr>
        <w:jc w:val="center"/>
        <w:rPr>
          <w:rFonts w:ascii="Comic Sans MS" w:hAnsi="Comic Sans MS" w:cs="Comic Sans MS"/>
          <w:sz w:val="20"/>
        </w:rPr>
      </w:pPr>
    </w:p>
    <w:p w:rsidR="0001674A" w:rsidRDefault="0001674A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01674A" w:rsidRDefault="0001674A">
      <w:pPr>
        <w:rPr>
          <w:rFonts w:ascii="Times New Roman" w:hAnsi="Times New Roman"/>
          <w:sz w:val="20"/>
        </w:rPr>
      </w:pPr>
    </w:p>
    <w:sectPr w:rsidR="0001674A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1674A"/>
    <w:rsid w:val="00021255"/>
    <w:rsid w:val="00086044"/>
    <w:rsid w:val="00091DB9"/>
    <w:rsid w:val="00092572"/>
    <w:rsid w:val="000952E8"/>
    <w:rsid w:val="000A3959"/>
    <w:rsid w:val="000E4BC6"/>
    <w:rsid w:val="00120F52"/>
    <w:rsid w:val="0015691C"/>
    <w:rsid w:val="001624A2"/>
    <w:rsid w:val="0017758C"/>
    <w:rsid w:val="00177E6D"/>
    <w:rsid w:val="0018423E"/>
    <w:rsid w:val="001C5D93"/>
    <w:rsid w:val="00262BC5"/>
    <w:rsid w:val="002661AC"/>
    <w:rsid w:val="002B7573"/>
    <w:rsid w:val="002F3779"/>
    <w:rsid w:val="00300657"/>
    <w:rsid w:val="00303A53"/>
    <w:rsid w:val="003061EC"/>
    <w:rsid w:val="00316B47"/>
    <w:rsid w:val="00340EFA"/>
    <w:rsid w:val="00341946"/>
    <w:rsid w:val="00341A84"/>
    <w:rsid w:val="00360819"/>
    <w:rsid w:val="003719DA"/>
    <w:rsid w:val="003734ED"/>
    <w:rsid w:val="00373DFE"/>
    <w:rsid w:val="00395F07"/>
    <w:rsid w:val="003A67F2"/>
    <w:rsid w:val="003B7CC5"/>
    <w:rsid w:val="003C4B68"/>
    <w:rsid w:val="003D62D1"/>
    <w:rsid w:val="0042544B"/>
    <w:rsid w:val="00441865"/>
    <w:rsid w:val="00455719"/>
    <w:rsid w:val="00481B3A"/>
    <w:rsid w:val="00484BDE"/>
    <w:rsid w:val="00487E9E"/>
    <w:rsid w:val="004909D7"/>
    <w:rsid w:val="004B32FE"/>
    <w:rsid w:val="004D34F4"/>
    <w:rsid w:val="004F5919"/>
    <w:rsid w:val="00515B3B"/>
    <w:rsid w:val="0051694E"/>
    <w:rsid w:val="00517919"/>
    <w:rsid w:val="00517DD4"/>
    <w:rsid w:val="00536BAF"/>
    <w:rsid w:val="00536ECF"/>
    <w:rsid w:val="00542A26"/>
    <w:rsid w:val="005657B1"/>
    <w:rsid w:val="005669C5"/>
    <w:rsid w:val="00574930"/>
    <w:rsid w:val="005A0D3D"/>
    <w:rsid w:val="005B56AF"/>
    <w:rsid w:val="005C41D6"/>
    <w:rsid w:val="005C561F"/>
    <w:rsid w:val="00616BFA"/>
    <w:rsid w:val="00626112"/>
    <w:rsid w:val="00645F66"/>
    <w:rsid w:val="006A386E"/>
    <w:rsid w:val="006A7C2A"/>
    <w:rsid w:val="006D05C8"/>
    <w:rsid w:val="006D5BC4"/>
    <w:rsid w:val="006D7451"/>
    <w:rsid w:val="006F365C"/>
    <w:rsid w:val="006F5B09"/>
    <w:rsid w:val="007057D1"/>
    <w:rsid w:val="00736AD6"/>
    <w:rsid w:val="00744D22"/>
    <w:rsid w:val="00757625"/>
    <w:rsid w:val="00757D3F"/>
    <w:rsid w:val="00757F9F"/>
    <w:rsid w:val="0076251E"/>
    <w:rsid w:val="00793765"/>
    <w:rsid w:val="007A7EBC"/>
    <w:rsid w:val="007B1717"/>
    <w:rsid w:val="007B34A6"/>
    <w:rsid w:val="007C2EB5"/>
    <w:rsid w:val="007D4D94"/>
    <w:rsid w:val="007E0289"/>
    <w:rsid w:val="0082138B"/>
    <w:rsid w:val="0084470C"/>
    <w:rsid w:val="008E1076"/>
    <w:rsid w:val="008E43BF"/>
    <w:rsid w:val="00900397"/>
    <w:rsid w:val="009010B3"/>
    <w:rsid w:val="009146FE"/>
    <w:rsid w:val="00941BFB"/>
    <w:rsid w:val="00946F3E"/>
    <w:rsid w:val="009926C2"/>
    <w:rsid w:val="009930B3"/>
    <w:rsid w:val="00993EC3"/>
    <w:rsid w:val="009A68F9"/>
    <w:rsid w:val="009D1364"/>
    <w:rsid w:val="009E79C6"/>
    <w:rsid w:val="009F1BE9"/>
    <w:rsid w:val="00A073BE"/>
    <w:rsid w:val="00A154B3"/>
    <w:rsid w:val="00A23274"/>
    <w:rsid w:val="00A643CC"/>
    <w:rsid w:val="00A64945"/>
    <w:rsid w:val="00A9547F"/>
    <w:rsid w:val="00AD30E4"/>
    <w:rsid w:val="00B12E24"/>
    <w:rsid w:val="00B220ED"/>
    <w:rsid w:val="00B279D9"/>
    <w:rsid w:val="00B32593"/>
    <w:rsid w:val="00B8288A"/>
    <w:rsid w:val="00B850CE"/>
    <w:rsid w:val="00B910CA"/>
    <w:rsid w:val="00BC728E"/>
    <w:rsid w:val="00C17F2D"/>
    <w:rsid w:val="00C62682"/>
    <w:rsid w:val="00C62818"/>
    <w:rsid w:val="00C85D6A"/>
    <w:rsid w:val="00CD32EF"/>
    <w:rsid w:val="00CE0748"/>
    <w:rsid w:val="00D1502F"/>
    <w:rsid w:val="00D21A16"/>
    <w:rsid w:val="00D271EE"/>
    <w:rsid w:val="00D81D7E"/>
    <w:rsid w:val="00D81F70"/>
    <w:rsid w:val="00D8589E"/>
    <w:rsid w:val="00DC523C"/>
    <w:rsid w:val="00DC6BF5"/>
    <w:rsid w:val="00DD0872"/>
    <w:rsid w:val="00DF0019"/>
    <w:rsid w:val="00E06353"/>
    <w:rsid w:val="00E17394"/>
    <w:rsid w:val="00E23287"/>
    <w:rsid w:val="00E450C5"/>
    <w:rsid w:val="00E568A3"/>
    <w:rsid w:val="00E80567"/>
    <w:rsid w:val="00F24C10"/>
    <w:rsid w:val="00F36BF0"/>
    <w:rsid w:val="00F41CF3"/>
    <w:rsid w:val="00F468E7"/>
    <w:rsid w:val="00F54A72"/>
    <w:rsid w:val="00F7270E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202</Words>
  <Characters>1116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2021-04-30T16:03:00Z</cp:lastPrinted>
  <dcterms:created xsi:type="dcterms:W3CDTF">2021-05-12T12:51:00Z</dcterms:created>
  <dcterms:modified xsi:type="dcterms:W3CDTF">2021-05-12T12:51:00Z</dcterms:modified>
</cp:coreProperties>
</file>