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0EA7" w:rsidRDefault="00F50EA7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F50EA7" w:rsidTr="00757625">
        <w:trPr>
          <w:jc w:val="center"/>
        </w:trPr>
        <w:tc>
          <w:tcPr>
            <w:tcW w:w="4606" w:type="dxa"/>
          </w:tcPr>
          <w:p w:rsidR="00F50EA7" w:rsidRPr="00757625" w:rsidRDefault="00F50EA7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82948260" r:id="rId6"/>
              </w:object>
            </w:r>
          </w:p>
        </w:tc>
        <w:tc>
          <w:tcPr>
            <w:tcW w:w="4771" w:type="dxa"/>
          </w:tcPr>
          <w:p w:rsidR="00F50EA7" w:rsidRPr="00757625" w:rsidRDefault="00F50EA7" w:rsidP="00757625">
            <w:pPr>
              <w:jc w:val="center"/>
              <w:rPr>
                <w:sz w:val="20"/>
                <w:szCs w:val="20"/>
              </w:rPr>
            </w:pPr>
          </w:p>
          <w:p w:rsidR="00F50EA7" w:rsidRPr="00757625" w:rsidRDefault="00F50EA7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82948261" r:id="rId8"/>
              </w:object>
            </w:r>
          </w:p>
        </w:tc>
      </w:tr>
    </w:tbl>
    <w:p w:rsidR="00F50EA7" w:rsidRDefault="00F50EA7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07 AU 11 JUIN 2021</w:t>
      </w:r>
    </w:p>
    <w:p w:rsidR="00F50EA7" w:rsidRDefault="00F50EA7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F50EA7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Default="00F50EA7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50EA7" w:rsidRDefault="00F50EA7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F50EA7" w:rsidRPr="004F5919" w:rsidRDefault="00F50EA7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Default="00F50EA7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F50EA7" w:rsidRPr="004F5919" w:rsidRDefault="00F50EA7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F50EA7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Pr="004F5919" w:rsidRDefault="00F50EA7" w:rsidP="00E568A3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07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Pr="004F5919" w:rsidRDefault="00F50EA7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Default="00F50EA7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RADIS BEURRE</w:t>
            </w:r>
            <w:r w:rsidRPr="000A3959">
              <w:rPr>
                <w:rFonts w:ascii="Times New Roman" w:hAnsi="Times New Roman"/>
                <w:b/>
              </w:rPr>
              <w:t>/</w:t>
            </w:r>
            <w:r>
              <w:rPr>
                <w:rFonts w:ascii="Times New Roman" w:hAnsi="Times New Roman"/>
                <w:b/>
              </w:rPr>
              <w:t>ASPERGES MIMOSA/</w:t>
            </w:r>
          </w:p>
          <w:p w:rsidR="00F50EA7" w:rsidRDefault="00F50EA7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TOMATE EMMENTAL</w:t>
            </w:r>
          </w:p>
          <w:p w:rsidR="00F50EA7" w:rsidRDefault="00F50EA7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NUGGETS DE POISSON OU </w:t>
            </w:r>
          </w:p>
          <w:p w:rsidR="00F50EA7" w:rsidRDefault="00F50EA7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DOS DE MERLU A </w:t>
            </w:r>
            <w:smartTag w:uri="urn:schemas-microsoft-com:office:smarttags" w:element="PersonName">
              <w:smartTagPr>
                <w:attr w:name="ProductID" w:val="LA PROVENCALE"/>
              </w:smartTagPr>
              <w:r>
                <w:rPr>
                  <w:rFonts w:ascii="Times New Roman" w:hAnsi="Times New Roman"/>
                  <w:b/>
                </w:rPr>
                <w:t>LA PROVENCALE</w:t>
              </w:r>
            </w:smartTag>
            <w:r>
              <w:rPr>
                <w:rFonts w:ascii="Times New Roman" w:hAnsi="Times New Roman"/>
                <w:b/>
              </w:rPr>
              <w:t xml:space="preserve"> ***</w:t>
            </w:r>
          </w:p>
          <w:p w:rsidR="00F50EA7" w:rsidRDefault="00F50EA7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RIZ PILAF ***</w:t>
            </w:r>
          </w:p>
          <w:p w:rsidR="00F50EA7" w:rsidRPr="000A3959" w:rsidRDefault="00F50EA7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ILE FLOTTANTE ***/ACTIVIA NOIX DE COCO</w:t>
            </w:r>
          </w:p>
          <w:p w:rsidR="00F50EA7" w:rsidRPr="000A3959" w:rsidRDefault="00F50EA7" w:rsidP="000A3959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</w:tc>
      </w:tr>
      <w:tr w:rsidR="00F50EA7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Default="00F50EA7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08</w:t>
            </w:r>
          </w:p>
          <w:p w:rsidR="00F50EA7" w:rsidRPr="004F5919" w:rsidRDefault="00F50EA7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Pr="004F5919" w:rsidRDefault="00F50EA7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Default="00F50EA7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PASTEQUE/TOMATE MOZARELLA/SALADE SURIMI ***</w:t>
            </w:r>
          </w:p>
          <w:p w:rsidR="00F50EA7" w:rsidRDefault="00F50EA7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ROTI DE PORC * *** OU SAUTE DE VEAU * ***</w:t>
            </w:r>
          </w:p>
          <w:p w:rsidR="00F50EA7" w:rsidRDefault="00F50EA7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CAROTTES VICHY ***</w:t>
            </w:r>
          </w:p>
          <w:p w:rsidR="00F50EA7" w:rsidRDefault="00F50EA7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FLAN VANILLE/SVELTESSE CHOCOLAT</w:t>
            </w:r>
          </w:p>
          <w:p w:rsidR="00F50EA7" w:rsidRDefault="00F50EA7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BISCUIT</w:t>
            </w:r>
          </w:p>
          <w:p w:rsidR="00F50EA7" w:rsidRPr="007D4D94" w:rsidRDefault="00F50EA7" w:rsidP="007D4D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50EA7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Pr="00A23274" w:rsidRDefault="00F50EA7" w:rsidP="00E568A3">
            <w:pPr>
              <w:jc w:val="center"/>
              <w:rPr>
                <w:b/>
              </w:rPr>
            </w:pPr>
            <w:r w:rsidRPr="00A23274">
              <w:rPr>
                <w:b/>
              </w:rPr>
              <w:t xml:space="preserve">MERCREDI </w:t>
            </w:r>
            <w:r>
              <w:rPr>
                <w:b/>
              </w:rPr>
              <w:t>09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Pr="004F5919" w:rsidRDefault="00F50EA7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Default="00F50EA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MELON/CONCOMBRE A </w:t>
            </w:r>
            <w:smartTag w:uri="urn:schemas-microsoft-com:office:smarttags" w:element="PersonName">
              <w:smartTagPr>
                <w:attr w:name="ProductID" w:val="LA CREME"/>
              </w:smartTagPr>
              <w:r>
                <w:rPr>
                  <w:b/>
                  <w:sz w:val="24"/>
                  <w:szCs w:val="24"/>
                </w:rPr>
                <w:t>LA CREME</w:t>
              </w:r>
            </w:smartTag>
            <w:r>
              <w:rPr>
                <w:b/>
                <w:sz w:val="24"/>
                <w:szCs w:val="24"/>
              </w:rPr>
              <w:t xml:space="preserve"> ***/TOMATE THON</w:t>
            </w:r>
          </w:p>
          <w:p w:rsidR="00F50EA7" w:rsidRDefault="00F50EA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FILET DE POULET * OU PAUPIETTE DE VEAU * </w:t>
            </w:r>
          </w:p>
          <w:p w:rsidR="00F50EA7" w:rsidRDefault="00F50EA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PATES AU BEURRE</w:t>
            </w:r>
          </w:p>
          <w:p w:rsidR="00F50EA7" w:rsidRDefault="00F50EA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FROMAGE A </w:t>
            </w:r>
            <w:smartTag w:uri="urn:schemas-microsoft-com:office:smarttags" w:element="PersonName">
              <w:smartTagPr>
                <w:attr w:name="ProductID" w:val="LA COUPE"/>
              </w:smartTagPr>
              <w:r>
                <w:rPr>
                  <w:b/>
                  <w:sz w:val="24"/>
                  <w:szCs w:val="24"/>
                </w:rPr>
                <w:t>LA COUPE</w:t>
              </w:r>
            </w:smartTag>
            <w:r>
              <w:rPr>
                <w:b/>
                <w:sz w:val="24"/>
                <w:szCs w:val="24"/>
              </w:rPr>
              <w:t xml:space="preserve"> **</w:t>
            </w:r>
          </w:p>
          <w:p w:rsidR="00F50EA7" w:rsidRPr="00FA7A88" w:rsidRDefault="00F50EA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COCKTAIL DE FRUITS/FRUITS AU SIROP</w:t>
            </w:r>
          </w:p>
          <w:p w:rsidR="00F50EA7" w:rsidRPr="007C2EB5" w:rsidRDefault="00F50EA7">
            <w:pPr>
              <w:jc w:val="center"/>
              <w:rPr>
                <w:sz w:val="24"/>
                <w:szCs w:val="24"/>
              </w:rPr>
            </w:pPr>
          </w:p>
        </w:tc>
      </w:tr>
      <w:tr w:rsidR="00F50EA7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Default="00F50EA7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10</w:t>
            </w:r>
          </w:p>
          <w:p w:rsidR="00F50EA7" w:rsidRPr="004F5919" w:rsidRDefault="00F50EA7">
            <w:pPr>
              <w:jc w:val="center"/>
            </w:pPr>
            <w:r w:rsidRPr="004F5919">
              <w:object w:dxaOrig="1174" w:dyaOrig="931">
                <v:rect id="rectole0000000003" o:spid="_x0000_i1027" style="width:57.75pt;height:45.75pt" o:ole="" o:preferrelative="t" stroked="f">
                  <v:imagedata r:id="rId9" o:title=""/>
                </v:rect>
                <o:OLEObject Type="Embed" ProgID="StaticMetafile" ShapeID="rectole0000000003" DrawAspect="Content" ObjectID="_1682948262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Pr="004F5919" w:rsidRDefault="00F50EA7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Default="00F50EA7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ROSETTE BEURRE/SALAMI CORNICHON/TOMATES MAIS</w:t>
            </w:r>
          </w:p>
          <w:p w:rsidR="00F50EA7" w:rsidRDefault="00F50EA7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PATE AUX POMMES DE TERRE*** OU QUICHE LORRAINE***</w:t>
            </w:r>
          </w:p>
          <w:p w:rsidR="00F50EA7" w:rsidRDefault="00F50EA7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SALADE</w:t>
            </w:r>
          </w:p>
          <w:p w:rsidR="00F50EA7" w:rsidRDefault="00F50EA7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YAOURT LE PETIT CREUSOIS **</w:t>
            </w:r>
          </w:p>
          <w:p w:rsidR="00F50EA7" w:rsidRPr="00D1502F" w:rsidRDefault="00F50EA7" w:rsidP="007625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50EA7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Default="00F50EA7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F50EA7" w:rsidRDefault="00F50EA7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11</w:t>
            </w:r>
          </w:p>
          <w:p w:rsidR="00F50EA7" w:rsidRPr="004F5919" w:rsidRDefault="00F50EA7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Pr="004F5919" w:rsidRDefault="00F50EA7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Default="00F50EA7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SALADE COMPOSEE ***/POMELOS/SALADE REGENCE ***</w:t>
            </w:r>
          </w:p>
          <w:p w:rsidR="00F50EA7" w:rsidRDefault="00F50EA7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GOULASH A </w:t>
            </w:r>
            <w:smartTag w:uri="urn:schemas-microsoft-com:office:smarttags" w:element="PersonName">
              <w:smartTagPr>
                <w:attr w:name="ProductID" w:val="LA HONGROISE"/>
              </w:smartTagPr>
              <w:r>
                <w:rPr>
                  <w:rFonts w:ascii="Times New Roman" w:hAnsi="Times New Roman"/>
                  <w:b/>
                  <w:sz w:val="20"/>
                  <w:szCs w:val="20"/>
                </w:rPr>
                <w:t>LA HONGROISE</w:t>
              </w:r>
            </w:smartTag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* *** OU</w:t>
            </w:r>
          </w:p>
          <w:p w:rsidR="00F50EA7" w:rsidRDefault="00F50EA7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COTE DE PORC CHARCUTIERE ** ***</w:t>
            </w:r>
          </w:p>
          <w:p w:rsidR="00F50EA7" w:rsidRDefault="00F50EA7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POMMES DE TERRE RISSOLEES</w:t>
            </w:r>
          </w:p>
          <w:p w:rsidR="00F50EA7" w:rsidRDefault="00F50EA7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FROMAGE A </w:t>
            </w:r>
            <w:smartTag w:uri="urn:schemas-microsoft-com:office:smarttags" w:element="PersonName">
              <w:smartTagPr>
                <w:attr w:name="ProductID" w:val="LA COUPE"/>
              </w:smartTagPr>
              <w:r>
                <w:rPr>
                  <w:rFonts w:ascii="Times New Roman" w:hAnsi="Times New Roman"/>
                  <w:b/>
                  <w:sz w:val="20"/>
                  <w:szCs w:val="20"/>
                </w:rPr>
                <w:t>LA COUPE</w:t>
              </w:r>
            </w:smartTag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**</w:t>
            </w:r>
          </w:p>
          <w:p w:rsidR="00F50EA7" w:rsidRPr="006A386E" w:rsidRDefault="00F50EA7" w:rsidP="006A386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FRUIT DE SAISON</w:t>
            </w:r>
          </w:p>
        </w:tc>
      </w:tr>
      <w:tr w:rsidR="00F50EA7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Default="00F50EA7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Default="00F50EA7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50EA7" w:rsidRDefault="00F50EA7">
            <w:pPr>
              <w:jc w:val="center"/>
              <w:rPr>
                <w:rFonts w:cs="Calibri"/>
              </w:rPr>
            </w:pPr>
          </w:p>
        </w:tc>
      </w:tr>
    </w:tbl>
    <w:p w:rsidR="00F50EA7" w:rsidRDefault="00F50EA7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F50EA7" w:rsidRDefault="00F50EA7">
      <w:pPr>
        <w:rPr>
          <w:rFonts w:ascii="Comic Sans MS" w:hAnsi="Comic Sans MS" w:cs="Comic Sans MS"/>
          <w:sz w:val="20"/>
        </w:rPr>
      </w:pPr>
    </w:p>
    <w:p w:rsidR="00F50EA7" w:rsidRDefault="00F50EA7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F50EA7" w:rsidRDefault="00F50EA7">
      <w:pPr>
        <w:jc w:val="center"/>
        <w:rPr>
          <w:rFonts w:ascii="Comic Sans MS" w:hAnsi="Comic Sans MS" w:cs="Comic Sans MS"/>
          <w:sz w:val="20"/>
        </w:rPr>
      </w:pPr>
    </w:p>
    <w:p w:rsidR="00F50EA7" w:rsidRDefault="00F50EA7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F50EA7" w:rsidRDefault="00F50EA7">
      <w:pPr>
        <w:rPr>
          <w:rFonts w:ascii="Times New Roman" w:hAnsi="Times New Roman"/>
          <w:sz w:val="20"/>
        </w:rPr>
      </w:pPr>
    </w:p>
    <w:sectPr w:rsidR="00F50EA7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135D6"/>
    <w:rsid w:val="0001674A"/>
    <w:rsid w:val="00021255"/>
    <w:rsid w:val="0004799A"/>
    <w:rsid w:val="00086044"/>
    <w:rsid w:val="00091DB9"/>
    <w:rsid w:val="00092572"/>
    <w:rsid w:val="000952E8"/>
    <w:rsid w:val="000A3959"/>
    <w:rsid w:val="000E4BC6"/>
    <w:rsid w:val="00120F52"/>
    <w:rsid w:val="0015691C"/>
    <w:rsid w:val="001624A2"/>
    <w:rsid w:val="0017758C"/>
    <w:rsid w:val="00177E6D"/>
    <w:rsid w:val="0018423E"/>
    <w:rsid w:val="001C5D93"/>
    <w:rsid w:val="001E156A"/>
    <w:rsid w:val="00262BC5"/>
    <w:rsid w:val="002661AC"/>
    <w:rsid w:val="002B7573"/>
    <w:rsid w:val="002F3779"/>
    <w:rsid w:val="00300657"/>
    <w:rsid w:val="00303A53"/>
    <w:rsid w:val="003061EC"/>
    <w:rsid w:val="00316B47"/>
    <w:rsid w:val="00331719"/>
    <w:rsid w:val="00340EFA"/>
    <w:rsid w:val="00341946"/>
    <w:rsid w:val="00341A84"/>
    <w:rsid w:val="00360819"/>
    <w:rsid w:val="003719DA"/>
    <w:rsid w:val="003734ED"/>
    <w:rsid w:val="00373DFE"/>
    <w:rsid w:val="00395F07"/>
    <w:rsid w:val="003A67F2"/>
    <w:rsid w:val="003B7CC5"/>
    <w:rsid w:val="003C4B68"/>
    <w:rsid w:val="003D62D1"/>
    <w:rsid w:val="0042544B"/>
    <w:rsid w:val="00441865"/>
    <w:rsid w:val="00455719"/>
    <w:rsid w:val="00481B3A"/>
    <w:rsid w:val="00484BDE"/>
    <w:rsid w:val="00487E9E"/>
    <w:rsid w:val="004909D7"/>
    <w:rsid w:val="004B32FE"/>
    <w:rsid w:val="004D34F4"/>
    <w:rsid w:val="004F5919"/>
    <w:rsid w:val="00515B3B"/>
    <w:rsid w:val="0051694E"/>
    <w:rsid w:val="00517919"/>
    <w:rsid w:val="00517DD4"/>
    <w:rsid w:val="00536BAF"/>
    <w:rsid w:val="00536ECF"/>
    <w:rsid w:val="00542A26"/>
    <w:rsid w:val="005657B1"/>
    <w:rsid w:val="005669C5"/>
    <w:rsid w:val="00571934"/>
    <w:rsid w:val="00574930"/>
    <w:rsid w:val="005A0D3D"/>
    <w:rsid w:val="005B56AF"/>
    <w:rsid w:val="005C41D6"/>
    <w:rsid w:val="005C561F"/>
    <w:rsid w:val="00616BFA"/>
    <w:rsid w:val="00626112"/>
    <w:rsid w:val="00645F66"/>
    <w:rsid w:val="006A386E"/>
    <w:rsid w:val="006A7C2A"/>
    <w:rsid w:val="006D05C8"/>
    <w:rsid w:val="006D5BC4"/>
    <w:rsid w:val="006D7451"/>
    <w:rsid w:val="006F365C"/>
    <w:rsid w:val="006F5B09"/>
    <w:rsid w:val="007057D1"/>
    <w:rsid w:val="00736AD6"/>
    <w:rsid w:val="00744D22"/>
    <w:rsid w:val="00757625"/>
    <w:rsid w:val="00757D3F"/>
    <w:rsid w:val="00757F9F"/>
    <w:rsid w:val="0076251E"/>
    <w:rsid w:val="00793765"/>
    <w:rsid w:val="007A7EBC"/>
    <w:rsid w:val="007B1717"/>
    <w:rsid w:val="007B34A6"/>
    <w:rsid w:val="007C2EB5"/>
    <w:rsid w:val="007D4D94"/>
    <w:rsid w:val="007E0289"/>
    <w:rsid w:val="0082138B"/>
    <w:rsid w:val="0084470C"/>
    <w:rsid w:val="008E1076"/>
    <w:rsid w:val="008E43BF"/>
    <w:rsid w:val="00900397"/>
    <w:rsid w:val="009010B3"/>
    <w:rsid w:val="009146FE"/>
    <w:rsid w:val="00941BFB"/>
    <w:rsid w:val="00946F3E"/>
    <w:rsid w:val="009926C2"/>
    <w:rsid w:val="009930B3"/>
    <w:rsid w:val="00993EC3"/>
    <w:rsid w:val="009A68F9"/>
    <w:rsid w:val="009D1364"/>
    <w:rsid w:val="009E79C6"/>
    <w:rsid w:val="009F1BE9"/>
    <w:rsid w:val="00A073BE"/>
    <w:rsid w:val="00A154B3"/>
    <w:rsid w:val="00A23274"/>
    <w:rsid w:val="00A643CC"/>
    <w:rsid w:val="00A64945"/>
    <w:rsid w:val="00A9547F"/>
    <w:rsid w:val="00AD30E4"/>
    <w:rsid w:val="00B12E24"/>
    <w:rsid w:val="00B220ED"/>
    <w:rsid w:val="00B279D9"/>
    <w:rsid w:val="00B32593"/>
    <w:rsid w:val="00B8288A"/>
    <w:rsid w:val="00B850CE"/>
    <w:rsid w:val="00B910CA"/>
    <w:rsid w:val="00BC728E"/>
    <w:rsid w:val="00C17F2D"/>
    <w:rsid w:val="00C62682"/>
    <w:rsid w:val="00C62818"/>
    <w:rsid w:val="00C85D6A"/>
    <w:rsid w:val="00C8660B"/>
    <w:rsid w:val="00CD32EF"/>
    <w:rsid w:val="00CE0748"/>
    <w:rsid w:val="00D1502F"/>
    <w:rsid w:val="00D21A16"/>
    <w:rsid w:val="00D271EE"/>
    <w:rsid w:val="00D81D7E"/>
    <w:rsid w:val="00D81F70"/>
    <w:rsid w:val="00D8589E"/>
    <w:rsid w:val="00DC523C"/>
    <w:rsid w:val="00DC6BF5"/>
    <w:rsid w:val="00DD0872"/>
    <w:rsid w:val="00DF0019"/>
    <w:rsid w:val="00E06353"/>
    <w:rsid w:val="00E17394"/>
    <w:rsid w:val="00E23287"/>
    <w:rsid w:val="00E450C5"/>
    <w:rsid w:val="00E568A3"/>
    <w:rsid w:val="00E80567"/>
    <w:rsid w:val="00F24C10"/>
    <w:rsid w:val="00F36BF0"/>
    <w:rsid w:val="00F41CF3"/>
    <w:rsid w:val="00F468E7"/>
    <w:rsid w:val="00F50EA7"/>
    <w:rsid w:val="00F54A72"/>
    <w:rsid w:val="00F7270E"/>
    <w:rsid w:val="00F84F64"/>
    <w:rsid w:val="00FA7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</Pages>
  <Words>203</Words>
  <Characters>1121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2021-05-19T14:50:00Z</cp:lastPrinted>
  <dcterms:created xsi:type="dcterms:W3CDTF">2021-05-19T14:51:00Z</dcterms:created>
  <dcterms:modified xsi:type="dcterms:W3CDTF">2021-05-19T14:51:00Z</dcterms:modified>
</cp:coreProperties>
</file>