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15CB" w:rsidRDefault="00FE15CB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FE15CB" w:rsidTr="00757625">
        <w:trPr>
          <w:jc w:val="center"/>
        </w:trPr>
        <w:tc>
          <w:tcPr>
            <w:tcW w:w="4606" w:type="dxa"/>
          </w:tcPr>
          <w:p w:rsidR="00FE15CB" w:rsidRPr="00757625" w:rsidRDefault="00FE15CB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83726668" r:id="rId6"/>
              </w:object>
            </w:r>
          </w:p>
        </w:tc>
        <w:tc>
          <w:tcPr>
            <w:tcW w:w="4771" w:type="dxa"/>
          </w:tcPr>
          <w:p w:rsidR="00FE15CB" w:rsidRPr="00757625" w:rsidRDefault="00FE15CB" w:rsidP="00757625">
            <w:pPr>
              <w:jc w:val="center"/>
              <w:rPr>
                <w:sz w:val="20"/>
                <w:szCs w:val="20"/>
              </w:rPr>
            </w:pPr>
          </w:p>
          <w:p w:rsidR="00FE15CB" w:rsidRPr="00757625" w:rsidRDefault="00FE15CB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83726669" r:id="rId8"/>
              </w:object>
            </w:r>
          </w:p>
        </w:tc>
      </w:tr>
    </w:tbl>
    <w:p w:rsidR="00FE15CB" w:rsidRDefault="00FE15CB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14 AU 18 JUIN 2021</w:t>
      </w:r>
    </w:p>
    <w:p w:rsidR="00FE15CB" w:rsidRDefault="00FE15CB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FE15CB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Default="00FE15CB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E15CB" w:rsidRDefault="00FE15CB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FE15CB" w:rsidRPr="004F5919" w:rsidRDefault="00FE15CB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Default="00FE15CB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FE15CB" w:rsidRPr="004F5919" w:rsidRDefault="00FE15CB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FE15CB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Pr="004F5919" w:rsidRDefault="00FE15CB" w:rsidP="00E568A3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14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Pr="004F5919" w:rsidRDefault="00FE15CB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Default="00FE15CB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RADIS BEURRE</w:t>
            </w:r>
            <w:r w:rsidRPr="000A3959">
              <w:rPr>
                <w:rFonts w:ascii="Times New Roman" w:hAnsi="Times New Roman"/>
                <w:b/>
              </w:rPr>
              <w:t>/</w:t>
            </w:r>
            <w:r>
              <w:rPr>
                <w:rFonts w:ascii="Times New Roman" w:hAnsi="Times New Roman"/>
                <w:b/>
              </w:rPr>
              <w:t>PASTEQUE/</w:t>
            </w:r>
          </w:p>
          <w:p w:rsidR="00FE15CB" w:rsidRDefault="00FE15CB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SALADE CHOU CHINOIS ***</w:t>
            </w:r>
          </w:p>
          <w:p w:rsidR="00FE15CB" w:rsidRDefault="00FE15CB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STEAK HACHE DE VEAU * OU CERVELAS ORLOFF</w:t>
            </w:r>
          </w:p>
          <w:p w:rsidR="00FE15CB" w:rsidRDefault="00FE15CB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PATES BIO</w:t>
            </w:r>
          </w:p>
          <w:p w:rsidR="00FE15CB" w:rsidRPr="000A3959" w:rsidRDefault="00FE15CB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MOUSSE CHOCOLAT/MOUSSE CRUNCH</w:t>
            </w:r>
          </w:p>
          <w:p w:rsidR="00FE15CB" w:rsidRPr="000A3959" w:rsidRDefault="00FE15CB" w:rsidP="000A3959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</w:tc>
      </w:tr>
      <w:tr w:rsidR="00FE15CB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Default="00FE15CB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15</w:t>
            </w:r>
          </w:p>
          <w:p w:rsidR="00FE15CB" w:rsidRPr="004F5919" w:rsidRDefault="00FE15CB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Pr="004F5919" w:rsidRDefault="00FE15CB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Default="00FE15CB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FRIAND FROMAGE/FRIAND VIANDE</w:t>
            </w:r>
          </w:p>
          <w:p w:rsidR="00FE15CB" w:rsidRDefault="00FE15CB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HAUT DE CUISSE DE POULET ** OU</w:t>
            </w:r>
          </w:p>
          <w:p w:rsidR="00FE15CB" w:rsidRDefault="00FE15CB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BROCHETTE DE DINDE **</w:t>
            </w:r>
          </w:p>
          <w:p w:rsidR="00FE15CB" w:rsidRDefault="00FE15CB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SALSIFIS PERSILLES</w:t>
            </w:r>
          </w:p>
          <w:p w:rsidR="00FE15CB" w:rsidRDefault="00FE15CB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FROMAGE A </w:t>
            </w:r>
            <w:smartTag w:uri="urn:schemas-microsoft-com:office:smarttags" w:element="PersonName">
              <w:smartTagPr>
                <w:attr w:name="ProductID" w:val="LA COUPE"/>
              </w:smartTagPr>
              <w:r>
                <w:rPr>
                  <w:rFonts w:ascii="Times New Roman" w:hAnsi="Times New Roman"/>
                  <w:b/>
                </w:rPr>
                <w:t>LA COUPE</w:t>
              </w:r>
            </w:smartTag>
            <w:r>
              <w:rPr>
                <w:rFonts w:ascii="Times New Roman" w:hAnsi="Times New Roman"/>
                <w:b/>
              </w:rPr>
              <w:t xml:space="preserve"> **</w:t>
            </w:r>
          </w:p>
          <w:p w:rsidR="00FE15CB" w:rsidRDefault="00FE15CB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FRUIT DE SAISON</w:t>
            </w:r>
          </w:p>
          <w:p w:rsidR="00FE15CB" w:rsidRPr="007D4D94" w:rsidRDefault="00FE15CB" w:rsidP="007D4D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E15CB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Pr="00A23274" w:rsidRDefault="00FE15CB" w:rsidP="00E568A3">
            <w:pPr>
              <w:jc w:val="center"/>
              <w:rPr>
                <w:b/>
              </w:rPr>
            </w:pPr>
            <w:r w:rsidRPr="00A23274">
              <w:rPr>
                <w:b/>
              </w:rPr>
              <w:t xml:space="preserve">MERCREDI </w:t>
            </w:r>
            <w:r>
              <w:rPr>
                <w:b/>
              </w:rPr>
              <w:t>16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Pr="004F5919" w:rsidRDefault="00FE15CB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Default="00FE15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ENDIVES AU BLEU/ŒUF MAYONNAISE ***/BETTERAVES ROUGES</w:t>
            </w:r>
          </w:p>
          <w:p w:rsidR="00FE15CB" w:rsidRDefault="00FE15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QUENELLES DE BROCHET OU BOULETTES D’AGNEAU *</w:t>
            </w:r>
          </w:p>
          <w:p w:rsidR="00FE15CB" w:rsidRDefault="00FE15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SEMOULE</w:t>
            </w:r>
          </w:p>
          <w:p w:rsidR="00FE15CB" w:rsidRPr="00FA7A88" w:rsidRDefault="00FE15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PETIT NOVA AUX FRUITS</w:t>
            </w:r>
          </w:p>
          <w:p w:rsidR="00FE15CB" w:rsidRPr="007C2EB5" w:rsidRDefault="00FE15CB">
            <w:pPr>
              <w:jc w:val="center"/>
              <w:rPr>
                <w:sz w:val="24"/>
                <w:szCs w:val="24"/>
              </w:rPr>
            </w:pPr>
          </w:p>
        </w:tc>
      </w:tr>
      <w:tr w:rsidR="00FE15CB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Default="00FE15CB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17</w:t>
            </w:r>
          </w:p>
          <w:p w:rsidR="00FE15CB" w:rsidRPr="004F5919" w:rsidRDefault="00FE15CB">
            <w:pPr>
              <w:jc w:val="center"/>
            </w:pPr>
            <w:r w:rsidRPr="004F5919">
              <w:object w:dxaOrig="1174" w:dyaOrig="931">
                <v:rect id="rectole0000000003" o:spid="_x0000_i1027" style="width:57.75pt;height:45.75pt" o:ole="" o:preferrelative="t" stroked="f">
                  <v:imagedata r:id="rId9" o:title=""/>
                </v:rect>
                <o:OLEObject Type="Embed" ProgID="StaticMetafile" ShapeID="rectole0000000003" DrawAspect="Content" ObjectID="_1683726670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Pr="004F5919" w:rsidRDefault="00FE15CB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Default="00FE15CB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CAROTTES MIMOSA ***/SALADE DE TOMATES***/</w:t>
            </w:r>
          </w:p>
          <w:p w:rsidR="00FE15CB" w:rsidRDefault="00FE15CB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BATAVIA CROUTONS EMMENTAL ***</w:t>
            </w:r>
          </w:p>
          <w:p w:rsidR="00FE15CB" w:rsidRDefault="00FE15CB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CHIPOLATAS** OU MERGUEZ**</w:t>
            </w:r>
          </w:p>
          <w:p w:rsidR="00FE15CB" w:rsidRDefault="00FE15CB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LENTILLES</w:t>
            </w:r>
          </w:p>
          <w:p w:rsidR="00FE15CB" w:rsidRDefault="00FE15CB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FLAN PATISSIER ***/CLAFOUTIS ***</w:t>
            </w:r>
          </w:p>
          <w:p w:rsidR="00FE15CB" w:rsidRPr="00D1502F" w:rsidRDefault="00FE15CB" w:rsidP="007625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E15CB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Default="00FE15CB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FE15CB" w:rsidRDefault="00FE15CB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18</w:t>
            </w:r>
          </w:p>
          <w:p w:rsidR="00FE15CB" w:rsidRPr="004F5919" w:rsidRDefault="00FE15CB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Pr="004F5919" w:rsidRDefault="00FE15CB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Default="00FE15C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MELON/SALADE FRAICHEUR ***/TERRINE FORESTIERE</w:t>
            </w:r>
          </w:p>
          <w:p w:rsidR="00FE15CB" w:rsidRDefault="00FE15C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FONDU CREUSOIS *** OU</w:t>
            </w:r>
          </w:p>
          <w:p w:rsidR="00FE15CB" w:rsidRDefault="00FE15C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AIGUILLETTES DE CANARD ***</w:t>
            </w:r>
          </w:p>
          <w:p w:rsidR="00FE15CB" w:rsidRDefault="00FE15C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FRITES FRAICHES</w:t>
            </w:r>
          </w:p>
          <w:p w:rsidR="00FE15CB" w:rsidRPr="006A386E" w:rsidRDefault="00FE15CB" w:rsidP="006A386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BARRE GLACEE</w:t>
            </w:r>
          </w:p>
        </w:tc>
      </w:tr>
      <w:tr w:rsidR="00FE15CB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Default="00FE15CB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Default="00FE15CB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E15CB" w:rsidRDefault="00FE15CB">
            <w:pPr>
              <w:jc w:val="center"/>
              <w:rPr>
                <w:rFonts w:cs="Calibri"/>
              </w:rPr>
            </w:pPr>
          </w:p>
        </w:tc>
      </w:tr>
    </w:tbl>
    <w:p w:rsidR="00FE15CB" w:rsidRDefault="00FE15CB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FE15CB" w:rsidRDefault="00FE15CB">
      <w:pPr>
        <w:rPr>
          <w:rFonts w:ascii="Comic Sans MS" w:hAnsi="Comic Sans MS" w:cs="Comic Sans MS"/>
          <w:sz w:val="20"/>
        </w:rPr>
      </w:pPr>
    </w:p>
    <w:p w:rsidR="00FE15CB" w:rsidRDefault="00FE15CB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FE15CB" w:rsidRDefault="00FE15CB">
      <w:pPr>
        <w:jc w:val="center"/>
        <w:rPr>
          <w:rFonts w:ascii="Comic Sans MS" w:hAnsi="Comic Sans MS" w:cs="Comic Sans MS"/>
          <w:sz w:val="20"/>
        </w:rPr>
      </w:pPr>
    </w:p>
    <w:p w:rsidR="00FE15CB" w:rsidRDefault="00FE15CB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FE15CB" w:rsidRDefault="00FE15CB">
      <w:pPr>
        <w:rPr>
          <w:rFonts w:ascii="Times New Roman" w:hAnsi="Times New Roman"/>
          <w:sz w:val="20"/>
        </w:rPr>
      </w:pPr>
    </w:p>
    <w:sectPr w:rsidR="00FE15CB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135D6"/>
    <w:rsid w:val="0001674A"/>
    <w:rsid w:val="00021255"/>
    <w:rsid w:val="0004799A"/>
    <w:rsid w:val="00086044"/>
    <w:rsid w:val="00091DB9"/>
    <w:rsid w:val="00092572"/>
    <w:rsid w:val="000952E8"/>
    <w:rsid w:val="000A3959"/>
    <w:rsid w:val="000E4BC6"/>
    <w:rsid w:val="00120F52"/>
    <w:rsid w:val="0015691C"/>
    <w:rsid w:val="001624A2"/>
    <w:rsid w:val="0017758C"/>
    <w:rsid w:val="00177E6D"/>
    <w:rsid w:val="0018423E"/>
    <w:rsid w:val="001C5D93"/>
    <w:rsid w:val="001E156A"/>
    <w:rsid w:val="00262BC5"/>
    <w:rsid w:val="002661AC"/>
    <w:rsid w:val="002B7573"/>
    <w:rsid w:val="002F3779"/>
    <w:rsid w:val="00300657"/>
    <w:rsid w:val="00303A53"/>
    <w:rsid w:val="003061EC"/>
    <w:rsid w:val="00316B47"/>
    <w:rsid w:val="00331719"/>
    <w:rsid w:val="00340EFA"/>
    <w:rsid w:val="00341946"/>
    <w:rsid w:val="00341A84"/>
    <w:rsid w:val="00360819"/>
    <w:rsid w:val="003719DA"/>
    <w:rsid w:val="003734ED"/>
    <w:rsid w:val="00373DFE"/>
    <w:rsid w:val="00395F07"/>
    <w:rsid w:val="003A67F2"/>
    <w:rsid w:val="003B7CC5"/>
    <w:rsid w:val="003C4B68"/>
    <w:rsid w:val="003D62D1"/>
    <w:rsid w:val="003E4F18"/>
    <w:rsid w:val="0042544B"/>
    <w:rsid w:val="00441865"/>
    <w:rsid w:val="00455719"/>
    <w:rsid w:val="00481B3A"/>
    <w:rsid w:val="00484BDE"/>
    <w:rsid w:val="00487E9E"/>
    <w:rsid w:val="004909D7"/>
    <w:rsid w:val="004B32FE"/>
    <w:rsid w:val="004D34F4"/>
    <w:rsid w:val="004F5919"/>
    <w:rsid w:val="00515B3B"/>
    <w:rsid w:val="0051694E"/>
    <w:rsid w:val="00517919"/>
    <w:rsid w:val="00517DD4"/>
    <w:rsid w:val="00522124"/>
    <w:rsid w:val="00536BAF"/>
    <w:rsid w:val="00536ECF"/>
    <w:rsid w:val="00542A26"/>
    <w:rsid w:val="005657B1"/>
    <w:rsid w:val="005669C5"/>
    <w:rsid w:val="00571934"/>
    <w:rsid w:val="00574930"/>
    <w:rsid w:val="005A0D3D"/>
    <w:rsid w:val="005B56AF"/>
    <w:rsid w:val="005C41D6"/>
    <w:rsid w:val="005C561F"/>
    <w:rsid w:val="00616BFA"/>
    <w:rsid w:val="00626112"/>
    <w:rsid w:val="00645F66"/>
    <w:rsid w:val="006A386E"/>
    <w:rsid w:val="006A7C2A"/>
    <w:rsid w:val="006D05C8"/>
    <w:rsid w:val="006D5BC4"/>
    <w:rsid w:val="006D7451"/>
    <w:rsid w:val="006F365C"/>
    <w:rsid w:val="006F5B09"/>
    <w:rsid w:val="007057D1"/>
    <w:rsid w:val="00736AD6"/>
    <w:rsid w:val="00744D22"/>
    <w:rsid w:val="00757625"/>
    <w:rsid w:val="00757D3F"/>
    <w:rsid w:val="00757F9F"/>
    <w:rsid w:val="0076251E"/>
    <w:rsid w:val="00793765"/>
    <w:rsid w:val="007A7EBC"/>
    <w:rsid w:val="007B1717"/>
    <w:rsid w:val="007B34A6"/>
    <w:rsid w:val="007C2EB5"/>
    <w:rsid w:val="007D4D94"/>
    <w:rsid w:val="007E0289"/>
    <w:rsid w:val="0082138B"/>
    <w:rsid w:val="008378C6"/>
    <w:rsid w:val="0084470C"/>
    <w:rsid w:val="008E1076"/>
    <w:rsid w:val="008E43BF"/>
    <w:rsid w:val="00900397"/>
    <w:rsid w:val="009010B3"/>
    <w:rsid w:val="009146FE"/>
    <w:rsid w:val="00941BFB"/>
    <w:rsid w:val="00946F3E"/>
    <w:rsid w:val="009926C2"/>
    <w:rsid w:val="009930B3"/>
    <w:rsid w:val="00993EC3"/>
    <w:rsid w:val="009A68F9"/>
    <w:rsid w:val="009D1364"/>
    <w:rsid w:val="009E79C6"/>
    <w:rsid w:val="009F1BE9"/>
    <w:rsid w:val="00A073BE"/>
    <w:rsid w:val="00A154B3"/>
    <w:rsid w:val="00A23274"/>
    <w:rsid w:val="00A643CC"/>
    <w:rsid w:val="00A64945"/>
    <w:rsid w:val="00A9547F"/>
    <w:rsid w:val="00AD30E4"/>
    <w:rsid w:val="00B12E24"/>
    <w:rsid w:val="00B220ED"/>
    <w:rsid w:val="00B279D9"/>
    <w:rsid w:val="00B32593"/>
    <w:rsid w:val="00B8288A"/>
    <w:rsid w:val="00B850CE"/>
    <w:rsid w:val="00B910CA"/>
    <w:rsid w:val="00BA48AE"/>
    <w:rsid w:val="00BC728E"/>
    <w:rsid w:val="00C17F2D"/>
    <w:rsid w:val="00C62682"/>
    <w:rsid w:val="00C62818"/>
    <w:rsid w:val="00C85D6A"/>
    <w:rsid w:val="00C8660B"/>
    <w:rsid w:val="00C91298"/>
    <w:rsid w:val="00CD32EF"/>
    <w:rsid w:val="00CE0748"/>
    <w:rsid w:val="00D1502F"/>
    <w:rsid w:val="00D21A16"/>
    <w:rsid w:val="00D271EE"/>
    <w:rsid w:val="00D81D7E"/>
    <w:rsid w:val="00D81F70"/>
    <w:rsid w:val="00D8589E"/>
    <w:rsid w:val="00DC523C"/>
    <w:rsid w:val="00DC6BF5"/>
    <w:rsid w:val="00DD0872"/>
    <w:rsid w:val="00DF0019"/>
    <w:rsid w:val="00E06353"/>
    <w:rsid w:val="00E17394"/>
    <w:rsid w:val="00E23287"/>
    <w:rsid w:val="00E450C5"/>
    <w:rsid w:val="00E568A3"/>
    <w:rsid w:val="00E80567"/>
    <w:rsid w:val="00F24C10"/>
    <w:rsid w:val="00F36BF0"/>
    <w:rsid w:val="00F41CF3"/>
    <w:rsid w:val="00F468E7"/>
    <w:rsid w:val="00F50EA7"/>
    <w:rsid w:val="00F54A72"/>
    <w:rsid w:val="00F7270E"/>
    <w:rsid w:val="00F84F64"/>
    <w:rsid w:val="00FA7A88"/>
    <w:rsid w:val="00FE15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</Pages>
  <Words>187</Words>
  <Characters>1034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2021-05-28T15:03:00Z</cp:lastPrinted>
  <dcterms:created xsi:type="dcterms:W3CDTF">2021-05-28T15:05:00Z</dcterms:created>
  <dcterms:modified xsi:type="dcterms:W3CDTF">2021-05-28T15:05:00Z</dcterms:modified>
</cp:coreProperties>
</file>