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06B9" w:rsidRDefault="007506B9" w:rsidP="001C5D93">
      <w:pPr>
        <w:rPr>
          <w:rFonts w:cs="Calibri"/>
        </w:rPr>
      </w:pPr>
      <w:r>
        <w:rPr>
          <w:rFonts w:cs="Calibri"/>
        </w:rPr>
        <w:t xml:space="preserve">                                    </w:t>
      </w:r>
    </w:p>
    <w:tbl>
      <w:tblPr>
        <w:tblW w:w="0" w:type="auto"/>
        <w:jc w:val="center"/>
        <w:tblBorders>
          <w:insideH w:val="single" w:sz="4" w:space="0" w:color="auto"/>
        </w:tblBorders>
        <w:tblLook w:val="01E0"/>
      </w:tblPr>
      <w:tblGrid>
        <w:gridCol w:w="4606"/>
        <w:gridCol w:w="4771"/>
      </w:tblGrid>
      <w:tr w:rsidR="007506B9" w:rsidTr="00757625">
        <w:trPr>
          <w:jc w:val="center"/>
        </w:trPr>
        <w:tc>
          <w:tcPr>
            <w:tcW w:w="4606" w:type="dxa"/>
          </w:tcPr>
          <w:p w:rsidR="007506B9" w:rsidRPr="00757625" w:rsidRDefault="007506B9" w:rsidP="00757625">
            <w:pPr>
              <w:jc w:val="center"/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3522" w:dyaOrig="3441">
                <v:rect id="rectole0000000000" o:spid="_x0000_i1025" style="width:172.5pt;height:170.25pt" o:ole="" o:preferrelative="t" stroked="f">
                  <v:imagedata r:id="rId5" o:title=""/>
                </v:rect>
                <o:OLEObject Type="Embed" ProgID="StaticMetafile" ShapeID="rectole0000000000" DrawAspect="Content" ObjectID="_1684328125" r:id="rId6"/>
              </w:object>
            </w:r>
          </w:p>
        </w:tc>
        <w:tc>
          <w:tcPr>
            <w:tcW w:w="4771" w:type="dxa"/>
          </w:tcPr>
          <w:p w:rsidR="007506B9" w:rsidRPr="00757625" w:rsidRDefault="007506B9" w:rsidP="00757625">
            <w:pPr>
              <w:jc w:val="center"/>
              <w:rPr>
                <w:sz w:val="20"/>
                <w:szCs w:val="20"/>
              </w:rPr>
            </w:pPr>
          </w:p>
          <w:p w:rsidR="007506B9" w:rsidRPr="00757625" w:rsidRDefault="007506B9" w:rsidP="001C5D93">
            <w:pPr>
              <w:rPr>
                <w:rFonts w:ascii="Comic Sans MS" w:hAnsi="Comic Sans MS" w:cs="Comic Sans MS"/>
                <w:b/>
                <w:sz w:val="36"/>
                <w:szCs w:val="20"/>
              </w:rPr>
            </w:pPr>
            <w:r w:rsidRPr="00341A84">
              <w:object w:dxaOrig="4555" w:dyaOrig="2611">
                <v:rect id="rectole0000000001" o:spid="_x0000_i1026" style="width:228pt;height:130.5pt" o:ole="" o:preferrelative="t" stroked="f">
                  <v:imagedata r:id="rId7" o:title=""/>
                </v:rect>
                <o:OLEObject Type="Embed" ProgID="Word.Picture.8" ShapeID="rectole0000000001" DrawAspect="Content" ObjectID="_1684328126" r:id="rId8"/>
              </w:object>
            </w:r>
          </w:p>
        </w:tc>
      </w:tr>
    </w:tbl>
    <w:p w:rsidR="007506B9" w:rsidRDefault="007506B9" w:rsidP="00177E6D">
      <w:pPr>
        <w:tabs>
          <w:tab w:val="left" w:pos="1965"/>
        </w:tabs>
        <w:jc w:val="center"/>
        <w:rPr>
          <w:rFonts w:ascii="Comic Sans MS" w:hAnsi="Comic Sans MS" w:cs="Comic Sans MS"/>
          <w:b/>
          <w:sz w:val="36"/>
        </w:rPr>
      </w:pPr>
      <w:r>
        <w:rPr>
          <w:rFonts w:ascii="Comic Sans MS" w:hAnsi="Comic Sans MS" w:cs="Comic Sans MS"/>
          <w:b/>
          <w:sz w:val="36"/>
        </w:rPr>
        <w:t>MENU DU 21 AU 25 JUIN 2021</w:t>
      </w:r>
    </w:p>
    <w:p w:rsidR="007506B9" w:rsidRDefault="007506B9" w:rsidP="00177E6D">
      <w:pPr>
        <w:jc w:val="center"/>
        <w:rPr>
          <w:rFonts w:ascii="Comic Sans MS" w:hAnsi="Comic Sans MS" w:cs="Comic Sans MS"/>
          <w:b/>
          <w:sz w:val="36"/>
        </w:rPr>
      </w:pPr>
    </w:p>
    <w:tbl>
      <w:tblPr>
        <w:tblW w:w="0" w:type="auto"/>
        <w:tblInd w:w="-8" w:type="dxa"/>
        <w:tblCellMar>
          <w:left w:w="10" w:type="dxa"/>
          <w:right w:w="10" w:type="dxa"/>
        </w:tblCellMar>
        <w:tblLook w:val="0000"/>
      </w:tblPr>
      <w:tblGrid>
        <w:gridCol w:w="2127"/>
        <w:gridCol w:w="1843"/>
        <w:gridCol w:w="6804"/>
      </w:tblGrid>
      <w:tr w:rsidR="007506B9" w:rsidRPr="004F5919">
        <w:trPr>
          <w:trHeight w:val="687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7506B9" w:rsidRDefault="007506B9">
            <w:pPr>
              <w:jc w:val="center"/>
              <w:rPr>
                <w:rFonts w:ascii="Comic Sans MS" w:hAnsi="Comic Sans MS" w:cs="Comic Sans MS"/>
                <w:sz w:val="24"/>
              </w:rPr>
            </w:pPr>
            <w:r>
              <w:rPr>
                <w:rFonts w:ascii="Comic Sans MS" w:hAnsi="Comic Sans MS" w:cs="Comic Sans MS"/>
                <w:sz w:val="24"/>
              </w:rPr>
              <w:t>COLLATION</w:t>
            </w:r>
          </w:p>
          <w:p w:rsidR="007506B9" w:rsidRPr="004F5919" w:rsidRDefault="007506B9">
            <w:pPr>
              <w:jc w:val="center"/>
            </w:pPr>
            <w:r>
              <w:rPr>
                <w:rFonts w:ascii="Comic Sans MS" w:hAnsi="Comic Sans MS" w:cs="Comic Sans MS"/>
                <w:sz w:val="24"/>
              </w:rPr>
              <w:t>A PARTIR DE 8h15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keepNext/>
              <w:jc w:val="center"/>
              <w:rPr>
                <w:rFonts w:ascii="Academy Engraved LET" w:hAnsi="Academy Engraved LET" w:cs="Academy Engraved LET"/>
                <w:b/>
                <w:sz w:val="24"/>
              </w:rPr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REPAS</w:t>
            </w:r>
          </w:p>
          <w:p w:rsidR="007506B9" w:rsidRPr="004F5919" w:rsidRDefault="007506B9">
            <w:pPr>
              <w:keepNext/>
              <w:jc w:val="center"/>
            </w:pPr>
            <w:r>
              <w:rPr>
                <w:rFonts w:ascii="Academy Engraved LET" w:hAnsi="Academy Engraved LET" w:cs="Academy Engraved LET"/>
                <w:b/>
                <w:sz w:val="24"/>
              </w:rPr>
              <w:t>DE 11H30 à 13h30</w:t>
            </w:r>
          </w:p>
        </w:tc>
      </w:tr>
      <w:tr w:rsidR="007506B9" w:rsidRPr="008922B8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Pr="004F5919" w:rsidRDefault="007506B9" w:rsidP="00E568A3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LUNDI 21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Pr="004F5919" w:rsidRDefault="007506B9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ROULE SURIMI</w:t>
            </w:r>
            <w:r w:rsidRPr="000A3959">
              <w:rPr>
                <w:rFonts w:ascii="Times New Roman" w:hAnsi="Times New Roman"/>
                <w:b/>
              </w:rPr>
              <w:t>/</w:t>
            </w:r>
            <w:r>
              <w:rPr>
                <w:rFonts w:ascii="Times New Roman" w:hAnsi="Times New Roman"/>
                <w:b/>
              </w:rPr>
              <w:t>PASTEQUE/SALADE REGENCE ***</w:t>
            </w:r>
          </w:p>
          <w:p w:rsidR="007506B9" w:rsidRDefault="007506B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SPAGHETTI BOLOGNAISE AUX LEGUMES *** OU</w:t>
            </w:r>
          </w:p>
          <w:p w:rsidR="007506B9" w:rsidRDefault="007506B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SPAGHETTI A </w:t>
            </w:r>
            <w:smartTag w:uri="urn:schemas-microsoft-com:office:smarttags" w:element="PersonName">
              <w:smartTagPr>
                <w:attr w:name="ProductID" w:val="LA CARBONARA"/>
              </w:smartTagPr>
              <w:r>
                <w:rPr>
                  <w:rFonts w:ascii="Times New Roman" w:hAnsi="Times New Roman"/>
                  <w:b/>
                </w:rPr>
                <w:t>LA CARBONARA</w:t>
              </w:r>
            </w:smartTag>
            <w:r>
              <w:rPr>
                <w:rFonts w:ascii="Times New Roman" w:hAnsi="Times New Roman"/>
                <w:b/>
              </w:rPr>
              <w:t xml:space="preserve"> ***</w:t>
            </w:r>
          </w:p>
          <w:p w:rsidR="007506B9" w:rsidRPr="008922B8" w:rsidRDefault="007506B9">
            <w:pPr>
              <w:jc w:val="center"/>
              <w:rPr>
                <w:rFonts w:ascii="Times New Roman" w:hAnsi="Times New Roman"/>
                <w:b/>
                <w:lang w:val="en-GB"/>
              </w:rPr>
            </w:pPr>
            <w:r w:rsidRPr="008922B8">
              <w:rPr>
                <w:rFonts w:ascii="Times New Roman" w:hAnsi="Times New Roman"/>
                <w:b/>
                <w:lang w:val="en-GB"/>
              </w:rPr>
              <w:t>GRUYERE RAPE</w:t>
            </w:r>
          </w:p>
          <w:p w:rsidR="007506B9" w:rsidRPr="008922B8" w:rsidRDefault="007506B9">
            <w:pPr>
              <w:jc w:val="center"/>
              <w:rPr>
                <w:rFonts w:ascii="Times New Roman" w:hAnsi="Times New Roman"/>
                <w:b/>
                <w:lang w:val="en-GB"/>
              </w:rPr>
            </w:pPr>
            <w:r w:rsidRPr="008922B8">
              <w:rPr>
                <w:rFonts w:ascii="Times New Roman" w:hAnsi="Times New Roman"/>
                <w:b/>
                <w:lang w:val="en-GB"/>
              </w:rPr>
              <w:t>CREME BRULEE/</w:t>
            </w:r>
            <w:r>
              <w:rPr>
                <w:rFonts w:ascii="Times New Roman" w:hAnsi="Times New Roman"/>
                <w:b/>
                <w:lang w:val="en-GB"/>
              </w:rPr>
              <w:t>FLAN CHOCOLAT</w:t>
            </w:r>
          </w:p>
          <w:p w:rsidR="007506B9" w:rsidRPr="008922B8" w:rsidRDefault="007506B9" w:rsidP="000A3959">
            <w:pPr>
              <w:jc w:val="center"/>
              <w:rPr>
                <w:b/>
                <w:color w:val="FF0000"/>
                <w:sz w:val="24"/>
                <w:szCs w:val="24"/>
                <w:lang w:val="en-GB"/>
              </w:rPr>
            </w:pPr>
          </w:p>
        </w:tc>
      </w:tr>
      <w:tr w:rsidR="007506B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MARDI 22</w:t>
            </w:r>
          </w:p>
          <w:p w:rsidR="007506B9" w:rsidRPr="004F5919" w:rsidRDefault="007506B9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Pr="004F5919" w:rsidRDefault="007506B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TOMATE ANTIBOISE ***/SALADE CASIMIR ***/</w:t>
            </w:r>
          </w:p>
          <w:p w:rsidR="007506B9" w:rsidRDefault="007506B9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CONCOMBRES A </w:t>
            </w:r>
            <w:smartTag w:uri="urn:schemas-microsoft-com:office:smarttags" w:element="PersonName">
              <w:smartTagPr>
                <w:attr w:name="ProductID" w:val="LA CREME"/>
              </w:smartTagPr>
              <w:r>
                <w:rPr>
                  <w:rFonts w:ascii="Times New Roman" w:hAnsi="Times New Roman"/>
                  <w:b/>
                </w:rPr>
                <w:t>LA CREME</w:t>
              </w:r>
            </w:smartTag>
            <w:r>
              <w:rPr>
                <w:rFonts w:ascii="Times New Roman" w:hAnsi="Times New Roman"/>
                <w:b/>
              </w:rPr>
              <w:t xml:space="preserve"> ***</w:t>
            </w:r>
          </w:p>
          <w:p w:rsidR="007506B9" w:rsidRDefault="007506B9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CORDON BLEU OU HACHE DE POULET</w:t>
            </w:r>
          </w:p>
          <w:p w:rsidR="007506B9" w:rsidRDefault="007506B9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PETITS POIS</w:t>
            </w:r>
          </w:p>
          <w:p w:rsidR="007506B9" w:rsidRDefault="007506B9" w:rsidP="00E568A3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BEIGNET</w:t>
            </w:r>
          </w:p>
          <w:p w:rsidR="007506B9" w:rsidRPr="007D4D94" w:rsidRDefault="007506B9" w:rsidP="007D4D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506B9" w:rsidRPr="004F5919">
        <w:trPr>
          <w:trHeight w:val="1564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Pr="00A23274" w:rsidRDefault="007506B9" w:rsidP="00E568A3">
            <w:pPr>
              <w:jc w:val="center"/>
              <w:rPr>
                <w:b/>
              </w:rPr>
            </w:pPr>
            <w:r w:rsidRPr="00A23274">
              <w:rPr>
                <w:b/>
              </w:rPr>
              <w:t xml:space="preserve">MERCREDI </w:t>
            </w:r>
            <w:r>
              <w:rPr>
                <w:b/>
              </w:rPr>
              <w:t>23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Pr="004F5919" w:rsidRDefault="007506B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MELON</w:t>
            </w:r>
          </w:p>
          <w:p w:rsidR="007506B9" w:rsidRDefault="007506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FAUX FILET *</w:t>
            </w:r>
          </w:p>
          <w:p w:rsidR="007506B9" w:rsidRDefault="007506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FRITES</w:t>
            </w:r>
          </w:p>
          <w:p w:rsidR="007506B9" w:rsidRPr="00FA7A88" w:rsidRDefault="007506B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GLACE</w:t>
            </w:r>
          </w:p>
          <w:p w:rsidR="007506B9" w:rsidRPr="007C2EB5" w:rsidRDefault="007506B9">
            <w:pPr>
              <w:jc w:val="center"/>
              <w:rPr>
                <w:sz w:val="24"/>
                <w:szCs w:val="24"/>
              </w:rPr>
            </w:pPr>
          </w:p>
        </w:tc>
      </w:tr>
      <w:tr w:rsidR="007506B9" w:rsidRPr="004F5919">
        <w:trPr>
          <w:trHeight w:val="1146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JEUDI 24</w:t>
            </w:r>
          </w:p>
          <w:p w:rsidR="007506B9" w:rsidRPr="004F5919" w:rsidRDefault="007506B9">
            <w:pPr>
              <w:jc w:val="center"/>
            </w:pPr>
            <w:r w:rsidRPr="004F5919">
              <w:object w:dxaOrig="1174" w:dyaOrig="931">
                <v:rect id="rectole0000000003" o:spid="_x0000_i1027" style="width:57.75pt;height:45.75pt" o:ole="" o:preferrelative="t" stroked="f">
                  <v:imagedata r:id="rId9" o:title=""/>
                </v:rect>
                <o:OLEObject Type="Embed" ProgID="StaticMetafile" ShapeID="rectole0000000003" DrawAspect="Content" ObjectID="_1684328127" r:id="rId10"/>
              </w:objec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Pr="004F5919" w:rsidRDefault="007506B9">
            <w:pPr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MELON/TOMATE BASILIC/SALADE COMPOSEE</w:t>
            </w:r>
          </w:p>
          <w:p w:rsidR="007506B9" w:rsidRDefault="007506B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ESCALOPE DE PORC * OU VEAU MARENGO *  ***</w:t>
            </w:r>
          </w:p>
          <w:p w:rsidR="007506B9" w:rsidRDefault="007506B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SEMOULE</w:t>
            </w:r>
          </w:p>
          <w:p w:rsidR="007506B9" w:rsidRDefault="007506B9" w:rsidP="007625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FRAISIER ***/MILLEFEUILLE ***</w:t>
            </w:r>
          </w:p>
          <w:p w:rsidR="007506B9" w:rsidRPr="00D1502F" w:rsidRDefault="007506B9" w:rsidP="007625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506B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</w:p>
          <w:p w:rsidR="007506B9" w:rsidRDefault="007506B9">
            <w:pPr>
              <w:jc w:val="center"/>
              <w:rPr>
                <w:rFonts w:ascii="Comic Sans MS" w:hAnsi="Comic Sans MS" w:cs="Comic Sans MS"/>
                <w:b/>
                <w:sz w:val="20"/>
              </w:rPr>
            </w:pPr>
            <w:r>
              <w:rPr>
                <w:rFonts w:ascii="Comic Sans MS" w:hAnsi="Comic Sans MS" w:cs="Comic Sans MS"/>
                <w:b/>
                <w:sz w:val="20"/>
              </w:rPr>
              <w:t>VENDREDI 25</w:t>
            </w:r>
          </w:p>
          <w:p w:rsidR="007506B9" w:rsidRPr="004F5919" w:rsidRDefault="007506B9">
            <w:pPr>
              <w:jc w:val="center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Pr="004F5919" w:rsidRDefault="007506B9">
            <w:pPr>
              <w:keepNext/>
              <w:jc w:val="center"/>
            </w:pPr>
            <w:r>
              <w:rPr>
                <w:rFonts w:ascii="Comic Sans MS" w:hAnsi="Comic Sans MS" w:cs="Comic Sans MS"/>
                <w:b/>
                <w:sz w:val="20"/>
              </w:rPr>
              <w:t>COLLATION</w:t>
            </w: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BETTERAVES ROUGES/TERRINE FORESTIERE/JAMBON CRU</w:t>
            </w:r>
          </w:p>
          <w:p w:rsidR="007506B9" w:rsidRDefault="007506B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POTATOES BURGER OU FILET DE POULET</w:t>
            </w:r>
          </w:p>
          <w:p w:rsidR="007506B9" w:rsidRDefault="007506B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HARICOTS VERTS PERSILLES</w:t>
            </w:r>
          </w:p>
          <w:p w:rsidR="007506B9" w:rsidRDefault="007506B9">
            <w:pPr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FROMAGE</w:t>
            </w:r>
          </w:p>
          <w:p w:rsidR="007506B9" w:rsidRPr="006A386E" w:rsidRDefault="007506B9" w:rsidP="006A386E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FRUIT DE SAISON</w:t>
            </w:r>
          </w:p>
        </w:tc>
      </w:tr>
      <w:tr w:rsidR="007506B9" w:rsidRPr="004F5919">
        <w:trPr>
          <w:trHeight w:val="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cs="Calibr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keepNext/>
              <w:jc w:val="center"/>
              <w:rPr>
                <w:rFonts w:cs="Calibri"/>
              </w:rPr>
            </w:pPr>
          </w:p>
        </w:tc>
        <w:tc>
          <w:tcPr>
            <w:tcW w:w="6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7506B9" w:rsidRDefault="007506B9">
            <w:pPr>
              <w:jc w:val="center"/>
              <w:rPr>
                <w:rFonts w:cs="Calibri"/>
              </w:rPr>
            </w:pPr>
          </w:p>
        </w:tc>
      </w:tr>
    </w:tbl>
    <w:p w:rsidR="007506B9" w:rsidRDefault="007506B9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>* Viande française     ** Producteur local      *** Production Maison     **** Végétarien</w:t>
      </w:r>
    </w:p>
    <w:p w:rsidR="007506B9" w:rsidRDefault="007506B9">
      <w:pPr>
        <w:rPr>
          <w:rFonts w:ascii="Comic Sans MS" w:hAnsi="Comic Sans MS" w:cs="Comic Sans MS"/>
          <w:sz w:val="20"/>
        </w:rPr>
      </w:pPr>
    </w:p>
    <w:p w:rsidR="007506B9" w:rsidRDefault="007506B9">
      <w:pPr>
        <w:jc w:val="center"/>
        <w:rPr>
          <w:rFonts w:ascii="Comic Sans MS" w:hAnsi="Comic Sans MS" w:cs="Comic Sans MS"/>
          <w:sz w:val="20"/>
        </w:rPr>
      </w:pPr>
      <w:r>
        <w:rPr>
          <w:rFonts w:ascii="Comic Sans MS" w:hAnsi="Comic Sans MS" w:cs="Comic Sans MS"/>
          <w:sz w:val="20"/>
        </w:rPr>
        <w:tab/>
      </w:r>
      <w:smartTag w:uri="urn:schemas-microsoft-com:office:smarttags" w:element="PersonName">
        <w:smartTagPr>
          <w:attr w:name="ProductID" w:val="La Gestionnaire"/>
        </w:smartTagPr>
        <w:r>
          <w:rPr>
            <w:rFonts w:ascii="Comic Sans MS" w:hAnsi="Comic Sans MS" w:cs="Comic Sans MS"/>
            <w:sz w:val="20"/>
          </w:rPr>
          <w:t>La Gestionnaire</w:t>
        </w:r>
      </w:smartTag>
      <w:r>
        <w:rPr>
          <w:rFonts w:ascii="Comic Sans MS" w:hAnsi="Comic Sans MS" w:cs="Comic Sans MS"/>
          <w:sz w:val="20"/>
        </w:rPr>
        <w:t>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L’Infirmière,</w:t>
      </w:r>
      <w:r>
        <w:rPr>
          <w:rFonts w:ascii="Comic Sans MS" w:hAnsi="Comic Sans MS" w:cs="Comic Sans MS"/>
          <w:sz w:val="20"/>
        </w:rPr>
        <w:tab/>
      </w:r>
      <w:r>
        <w:rPr>
          <w:rFonts w:ascii="Comic Sans MS" w:hAnsi="Comic Sans MS" w:cs="Comic Sans MS"/>
          <w:sz w:val="20"/>
        </w:rPr>
        <w:tab/>
        <w:t xml:space="preserve">                               Le Principal,</w:t>
      </w:r>
    </w:p>
    <w:p w:rsidR="007506B9" w:rsidRDefault="007506B9">
      <w:pPr>
        <w:jc w:val="center"/>
        <w:rPr>
          <w:rFonts w:ascii="Comic Sans MS" w:hAnsi="Comic Sans MS" w:cs="Comic Sans MS"/>
          <w:sz w:val="20"/>
        </w:rPr>
      </w:pPr>
    </w:p>
    <w:p w:rsidR="007506B9" w:rsidRDefault="007506B9">
      <w:pPr>
        <w:rPr>
          <w:rFonts w:ascii="Comic Sans MS" w:hAnsi="Comic Sans MS" w:cs="Comic Sans MS"/>
          <w:b/>
          <w:sz w:val="20"/>
        </w:rPr>
      </w:pPr>
      <w:r>
        <w:rPr>
          <w:rFonts w:ascii="Comic Sans MS" w:hAnsi="Comic Sans MS" w:cs="Comic Sans MS"/>
          <w:b/>
          <w:sz w:val="20"/>
        </w:rPr>
        <w:t xml:space="preserve">                       F. MOUTY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     I.MANANT</w:t>
      </w:r>
      <w:r>
        <w:rPr>
          <w:rFonts w:ascii="Comic Sans MS" w:hAnsi="Comic Sans MS" w:cs="Comic Sans MS"/>
          <w:b/>
          <w:sz w:val="20"/>
        </w:rPr>
        <w:tab/>
        <w:t xml:space="preserve">          </w:t>
      </w:r>
      <w:r>
        <w:rPr>
          <w:rFonts w:ascii="Comic Sans MS" w:hAnsi="Comic Sans MS" w:cs="Comic Sans MS"/>
          <w:b/>
          <w:sz w:val="20"/>
        </w:rPr>
        <w:tab/>
      </w:r>
      <w:r>
        <w:rPr>
          <w:rFonts w:ascii="Comic Sans MS" w:hAnsi="Comic Sans MS" w:cs="Comic Sans MS"/>
          <w:b/>
          <w:sz w:val="20"/>
        </w:rPr>
        <w:tab/>
        <w:t xml:space="preserve">   A.RAPINAT</w:t>
      </w:r>
    </w:p>
    <w:p w:rsidR="007506B9" w:rsidRDefault="007506B9">
      <w:pPr>
        <w:rPr>
          <w:rFonts w:ascii="Times New Roman" w:hAnsi="Times New Roman"/>
          <w:sz w:val="20"/>
        </w:rPr>
      </w:pPr>
    </w:p>
    <w:sectPr w:rsidR="007506B9" w:rsidSect="001C5D93">
      <w:pgSz w:w="11906" w:h="16838"/>
      <w:pgMar w:top="301" w:right="284" w:bottom="301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cademy Engraved LET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EDA22F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19CAB154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441C715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1A16012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3BA0FD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2ACC34D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C98A52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3186A9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F278A90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118ED42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9"/>
  </w:num>
  <w:num w:numId="7">
    <w:abstractNumId w:val="7"/>
  </w:num>
  <w:num w:numId="8">
    <w:abstractNumId w:val="6"/>
  </w:num>
  <w:num w:numId="9">
    <w:abstractNumId w:val="5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279D9"/>
    <w:rsid w:val="00001008"/>
    <w:rsid w:val="000135D6"/>
    <w:rsid w:val="0001674A"/>
    <w:rsid w:val="00021255"/>
    <w:rsid w:val="0004799A"/>
    <w:rsid w:val="00086044"/>
    <w:rsid w:val="00091DB9"/>
    <w:rsid w:val="00092572"/>
    <w:rsid w:val="000952E8"/>
    <w:rsid w:val="000A3959"/>
    <w:rsid w:val="000E4BC6"/>
    <w:rsid w:val="00120F52"/>
    <w:rsid w:val="0015691C"/>
    <w:rsid w:val="001624A2"/>
    <w:rsid w:val="0017758C"/>
    <w:rsid w:val="00177E6D"/>
    <w:rsid w:val="0018423E"/>
    <w:rsid w:val="001C5D93"/>
    <w:rsid w:val="001C6312"/>
    <w:rsid w:val="001E156A"/>
    <w:rsid w:val="00262BC5"/>
    <w:rsid w:val="002661AC"/>
    <w:rsid w:val="002B7573"/>
    <w:rsid w:val="002F3779"/>
    <w:rsid w:val="00300657"/>
    <w:rsid w:val="00303A53"/>
    <w:rsid w:val="003061EC"/>
    <w:rsid w:val="00316B47"/>
    <w:rsid w:val="00331719"/>
    <w:rsid w:val="00340EFA"/>
    <w:rsid w:val="00341946"/>
    <w:rsid w:val="00341A84"/>
    <w:rsid w:val="00360819"/>
    <w:rsid w:val="003719DA"/>
    <w:rsid w:val="003734ED"/>
    <w:rsid w:val="00373DFE"/>
    <w:rsid w:val="00395F07"/>
    <w:rsid w:val="003A67F2"/>
    <w:rsid w:val="003B7CC5"/>
    <w:rsid w:val="003C4B68"/>
    <w:rsid w:val="003D62D1"/>
    <w:rsid w:val="003E4F18"/>
    <w:rsid w:val="0042544B"/>
    <w:rsid w:val="00441865"/>
    <w:rsid w:val="00455719"/>
    <w:rsid w:val="00481B3A"/>
    <w:rsid w:val="00484BDE"/>
    <w:rsid w:val="00487E9E"/>
    <w:rsid w:val="004909D7"/>
    <w:rsid w:val="004B32FE"/>
    <w:rsid w:val="004D34F4"/>
    <w:rsid w:val="004F5919"/>
    <w:rsid w:val="00515B3B"/>
    <w:rsid w:val="0051694E"/>
    <w:rsid w:val="00517919"/>
    <w:rsid w:val="00517DD4"/>
    <w:rsid w:val="00522124"/>
    <w:rsid w:val="00536BAF"/>
    <w:rsid w:val="00536ECF"/>
    <w:rsid w:val="00542A26"/>
    <w:rsid w:val="005657B1"/>
    <w:rsid w:val="005669C5"/>
    <w:rsid w:val="00571934"/>
    <w:rsid w:val="00574930"/>
    <w:rsid w:val="005A0D3D"/>
    <w:rsid w:val="005B56AF"/>
    <w:rsid w:val="005C41D6"/>
    <w:rsid w:val="005C561F"/>
    <w:rsid w:val="00616BFA"/>
    <w:rsid w:val="00626112"/>
    <w:rsid w:val="00645F66"/>
    <w:rsid w:val="006A386E"/>
    <w:rsid w:val="006A7C2A"/>
    <w:rsid w:val="006D05C8"/>
    <w:rsid w:val="006D5BC4"/>
    <w:rsid w:val="006D7451"/>
    <w:rsid w:val="006F365C"/>
    <w:rsid w:val="006F5B09"/>
    <w:rsid w:val="007057D1"/>
    <w:rsid w:val="00736AD6"/>
    <w:rsid w:val="00744D22"/>
    <w:rsid w:val="007506B9"/>
    <w:rsid w:val="00757625"/>
    <w:rsid w:val="00757D3F"/>
    <w:rsid w:val="00757F9F"/>
    <w:rsid w:val="0076251E"/>
    <w:rsid w:val="00793765"/>
    <w:rsid w:val="007A7EBC"/>
    <w:rsid w:val="007B1717"/>
    <w:rsid w:val="007B34A6"/>
    <w:rsid w:val="007C2EB5"/>
    <w:rsid w:val="007D4D94"/>
    <w:rsid w:val="007E0289"/>
    <w:rsid w:val="0082138B"/>
    <w:rsid w:val="008378C6"/>
    <w:rsid w:val="0084470C"/>
    <w:rsid w:val="008922B8"/>
    <w:rsid w:val="008E1076"/>
    <w:rsid w:val="008E43BF"/>
    <w:rsid w:val="00900397"/>
    <w:rsid w:val="009010B3"/>
    <w:rsid w:val="009146FE"/>
    <w:rsid w:val="00941BFB"/>
    <w:rsid w:val="00946F3E"/>
    <w:rsid w:val="009926C2"/>
    <w:rsid w:val="009930B3"/>
    <w:rsid w:val="00993EC3"/>
    <w:rsid w:val="009A68F9"/>
    <w:rsid w:val="009D1364"/>
    <w:rsid w:val="009E79C6"/>
    <w:rsid w:val="009F1BE9"/>
    <w:rsid w:val="00A073BE"/>
    <w:rsid w:val="00A154B3"/>
    <w:rsid w:val="00A23274"/>
    <w:rsid w:val="00A643CC"/>
    <w:rsid w:val="00A64945"/>
    <w:rsid w:val="00A9547F"/>
    <w:rsid w:val="00AD30E4"/>
    <w:rsid w:val="00B12E24"/>
    <w:rsid w:val="00B220ED"/>
    <w:rsid w:val="00B279D9"/>
    <w:rsid w:val="00B32593"/>
    <w:rsid w:val="00B8288A"/>
    <w:rsid w:val="00B850CE"/>
    <w:rsid w:val="00B910CA"/>
    <w:rsid w:val="00BA48AE"/>
    <w:rsid w:val="00BC728E"/>
    <w:rsid w:val="00C07EBF"/>
    <w:rsid w:val="00C17F2D"/>
    <w:rsid w:val="00C62682"/>
    <w:rsid w:val="00C62818"/>
    <w:rsid w:val="00C85D6A"/>
    <w:rsid w:val="00C8660B"/>
    <w:rsid w:val="00C91298"/>
    <w:rsid w:val="00CD32EF"/>
    <w:rsid w:val="00CE0748"/>
    <w:rsid w:val="00D1502F"/>
    <w:rsid w:val="00D21A16"/>
    <w:rsid w:val="00D271EE"/>
    <w:rsid w:val="00D81D7E"/>
    <w:rsid w:val="00D81F70"/>
    <w:rsid w:val="00D8589E"/>
    <w:rsid w:val="00DC523C"/>
    <w:rsid w:val="00DC6BF5"/>
    <w:rsid w:val="00DD0872"/>
    <w:rsid w:val="00DF0019"/>
    <w:rsid w:val="00E06353"/>
    <w:rsid w:val="00E17394"/>
    <w:rsid w:val="00E23287"/>
    <w:rsid w:val="00E450C5"/>
    <w:rsid w:val="00E568A3"/>
    <w:rsid w:val="00E80567"/>
    <w:rsid w:val="00F24C10"/>
    <w:rsid w:val="00F36BF0"/>
    <w:rsid w:val="00F41CF3"/>
    <w:rsid w:val="00F468E7"/>
    <w:rsid w:val="00F50EA7"/>
    <w:rsid w:val="00F54A72"/>
    <w:rsid w:val="00F7270E"/>
    <w:rsid w:val="00F84F64"/>
    <w:rsid w:val="00FA7A88"/>
    <w:rsid w:val="00FE15CB"/>
    <w:rsid w:val="00FE4A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1A84"/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locked/>
    <w:rsid w:val="003D62D1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3" Type="http://schemas.openxmlformats.org/officeDocument/2006/relationships/settings" Target="settings.xml"/><Relationship Id="rId7" Type="http://schemas.openxmlformats.org/officeDocument/2006/relationships/image" Target="media/image2.w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170</Words>
  <Characters>940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</dc:title>
  <dc:subject/>
  <dc:creator>gestionnaire</dc:creator>
  <cp:keywords/>
  <dc:description/>
  <cp:lastModifiedBy>gestionnaire</cp:lastModifiedBy>
  <cp:revision>2</cp:revision>
  <cp:lastPrinted>2021-06-04T14:08:00Z</cp:lastPrinted>
  <dcterms:created xsi:type="dcterms:W3CDTF">2021-06-04T14:09:00Z</dcterms:created>
  <dcterms:modified xsi:type="dcterms:W3CDTF">2021-06-04T14:09:00Z</dcterms:modified>
</cp:coreProperties>
</file>