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7C54" w:rsidRDefault="00217C54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217C54" w:rsidTr="00757625">
        <w:trPr>
          <w:jc w:val="center"/>
        </w:trPr>
        <w:tc>
          <w:tcPr>
            <w:tcW w:w="4606" w:type="dxa"/>
          </w:tcPr>
          <w:p w:rsidR="00217C54" w:rsidRPr="00757625" w:rsidRDefault="00217C54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85789248" r:id="rId6"/>
              </w:object>
            </w:r>
          </w:p>
        </w:tc>
        <w:tc>
          <w:tcPr>
            <w:tcW w:w="4771" w:type="dxa"/>
          </w:tcPr>
          <w:p w:rsidR="00217C54" w:rsidRPr="00757625" w:rsidRDefault="00217C54" w:rsidP="00757625">
            <w:pPr>
              <w:jc w:val="center"/>
              <w:rPr>
                <w:sz w:val="20"/>
                <w:szCs w:val="20"/>
              </w:rPr>
            </w:pPr>
          </w:p>
          <w:p w:rsidR="00217C54" w:rsidRPr="00757625" w:rsidRDefault="00217C54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85789249" r:id="rId8"/>
              </w:object>
            </w:r>
          </w:p>
        </w:tc>
      </w:tr>
    </w:tbl>
    <w:p w:rsidR="00217C54" w:rsidRDefault="00217C54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28 JUIN AU 02 JUILLET 2021</w:t>
      </w:r>
    </w:p>
    <w:p w:rsidR="00217C54" w:rsidRDefault="00217C54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217C54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217C54" w:rsidRDefault="00217C54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217C54" w:rsidRPr="004F5919" w:rsidRDefault="00217C54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217C54" w:rsidRPr="004F5919" w:rsidRDefault="00217C54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217C54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Pr="004F5919" w:rsidRDefault="00217C54" w:rsidP="003B59E7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28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Pr="004F5919" w:rsidRDefault="00217C54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217C54" w:rsidRDefault="00217C54" w:rsidP="003B59E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MELON/SALADE DE TOMATES AUX CROUTONS ***</w:t>
            </w:r>
          </w:p>
          <w:p w:rsidR="00217C54" w:rsidRDefault="00217C5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STEAK HACHE * OU LAMELLES KEBAB</w:t>
            </w:r>
          </w:p>
          <w:p w:rsidR="00217C54" w:rsidRDefault="00217C5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FRITES</w:t>
            </w:r>
          </w:p>
          <w:p w:rsidR="00217C54" w:rsidRDefault="00217C54" w:rsidP="00B850C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CREME ANGLAISE/ECLAIR CHANTILLY ***</w:t>
            </w:r>
          </w:p>
          <w:p w:rsidR="00217C54" w:rsidRPr="004F5919" w:rsidRDefault="00217C54" w:rsidP="00B850CE">
            <w:pPr>
              <w:jc w:val="center"/>
            </w:pPr>
          </w:p>
        </w:tc>
      </w:tr>
      <w:tr w:rsidR="00217C54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29</w:t>
            </w:r>
          </w:p>
          <w:p w:rsidR="00217C54" w:rsidRPr="004F5919" w:rsidRDefault="00217C54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Pr="004F5919" w:rsidRDefault="00217C54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MAQUEREAUX TOMATE/MACEDOINE MAYONNAISE ***</w:t>
            </w:r>
          </w:p>
          <w:p w:rsidR="00217C54" w:rsidRDefault="00217C54" w:rsidP="003B59E7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ESCALOPE A LA CREME ** </w:t>
            </w:r>
          </w:p>
          <w:p w:rsidR="00217C54" w:rsidRDefault="00217C54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TRIO DE LEGUMES</w:t>
            </w:r>
          </w:p>
          <w:p w:rsidR="00217C54" w:rsidRDefault="00217C54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FROMAGE</w:t>
            </w:r>
          </w:p>
          <w:p w:rsidR="00217C54" w:rsidRPr="007D4D94" w:rsidRDefault="00217C54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COMPOTE/BISCUIT</w:t>
            </w:r>
          </w:p>
        </w:tc>
      </w:tr>
      <w:tr w:rsidR="00217C54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Pr="00A23274" w:rsidRDefault="00217C54" w:rsidP="003B59E7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30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Pr="004F5919" w:rsidRDefault="00217C54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MAQUEREAUX VIN BLANC/TOMATE CONCOMBRE ***</w:t>
            </w:r>
          </w:p>
          <w:p w:rsidR="00217C54" w:rsidRDefault="00217C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PIZZA *** OU QUICHE COURGETTE CHEVRE ***</w:t>
            </w:r>
          </w:p>
          <w:p w:rsidR="00217C54" w:rsidRDefault="00217C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 VERTE</w:t>
            </w:r>
          </w:p>
          <w:p w:rsidR="00217C54" w:rsidRPr="00FA7A88" w:rsidRDefault="00217C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YAOURT AROMATISE</w:t>
            </w:r>
          </w:p>
          <w:p w:rsidR="00217C54" w:rsidRPr="007C2EB5" w:rsidRDefault="00217C54">
            <w:pPr>
              <w:jc w:val="center"/>
              <w:rPr>
                <w:sz w:val="24"/>
                <w:szCs w:val="24"/>
              </w:rPr>
            </w:pPr>
          </w:p>
        </w:tc>
      </w:tr>
      <w:tr w:rsidR="00217C54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01</w:t>
            </w:r>
          </w:p>
          <w:p w:rsidR="00217C54" w:rsidRPr="004F5919" w:rsidRDefault="00217C54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85789250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Pr="004F5919" w:rsidRDefault="00217C54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CAROTTES RAPEES ***/PATE EN CROUTE/</w:t>
            </w:r>
          </w:p>
          <w:p w:rsidR="00217C54" w:rsidRDefault="00217C5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TOMATE THON ***</w:t>
            </w:r>
          </w:p>
          <w:p w:rsidR="00217C54" w:rsidRDefault="00217C5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CROUSTILLANT FROMAGE OU</w:t>
            </w:r>
          </w:p>
          <w:p w:rsidR="00217C54" w:rsidRDefault="00217C5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PAUPIETTE DE VEAU</w:t>
            </w:r>
          </w:p>
          <w:p w:rsidR="00217C54" w:rsidRDefault="00217C5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FLAGEOLETS</w:t>
            </w:r>
          </w:p>
          <w:p w:rsidR="00217C54" w:rsidRDefault="00217C5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PANNA COTTA CARAMEL BEURRE SALE ***/</w:t>
            </w:r>
          </w:p>
          <w:p w:rsidR="00217C54" w:rsidRDefault="00217C54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TARTE AUX FRUITS ***</w:t>
            </w:r>
          </w:p>
          <w:p w:rsidR="00217C54" w:rsidRPr="00D1502F" w:rsidRDefault="00217C54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217C54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217C54" w:rsidRDefault="00217C54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02</w:t>
            </w:r>
          </w:p>
          <w:p w:rsidR="00217C54" w:rsidRPr="004F5919" w:rsidRDefault="00217C54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Pr="004F5919" w:rsidRDefault="00217C54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PASTEQUE/SALADE DE TOMATE OIGNON ROUGE ***/</w:t>
            </w:r>
          </w:p>
          <w:p w:rsidR="00217C54" w:rsidRDefault="00217C5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POMELOS</w:t>
            </w:r>
          </w:p>
          <w:p w:rsidR="00217C54" w:rsidRDefault="00217C5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JAMBON MADERE/SAUTE DE BŒUF *</w:t>
            </w:r>
          </w:p>
          <w:p w:rsidR="00217C54" w:rsidRPr="008E1076" w:rsidRDefault="00217C5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PATES AU BEURRE</w:t>
            </w:r>
          </w:p>
          <w:p w:rsidR="00217C54" w:rsidRPr="006A386E" w:rsidRDefault="00217C54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GLACE</w:t>
            </w:r>
          </w:p>
        </w:tc>
      </w:tr>
      <w:tr w:rsidR="00217C54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17C54" w:rsidRDefault="00217C54">
            <w:pPr>
              <w:jc w:val="center"/>
              <w:rPr>
                <w:rFonts w:cs="Calibri"/>
              </w:rPr>
            </w:pPr>
          </w:p>
        </w:tc>
      </w:tr>
    </w:tbl>
    <w:p w:rsidR="00217C54" w:rsidRDefault="00217C54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217C54" w:rsidRDefault="00217C54">
      <w:pPr>
        <w:rPr>
          <w:rFonts w:ascii="Comic Sans MS" w:hAnsi="Comic Sans MS" w:cs="Comic Sans MS"/>
          <w:sz w:val="20"/>
        </w:rPr>
      </w:pPr>
    </w:p>
    <w:p w:rsidR="00217C54" w:rsidRDefault="00217C54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217C54" w:rsidRDefault="00217C54">
      <w:pPr>
        <w:jc w:val="center"/>
        <w:rPr>
          <w:rFonts w:ascii="Comic Sans MS" w:hAnsi="Comic Sans MS" w:cs="Comic Sans MS"/>
          <w:sz w:val="20"/>
        </w:rPr>
      </w:pPr>
    </w:p>
    <w:p w:rsidR="00217C54" w:rsidRDefault="00217C54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217C54" w:rsidRDefault="00217C54">
      <w:pPr>
        <w:rPr>
          <w:rFonts w:ascii="Times New Roman" w:hAnsi="Times New Roman"/>
          <w:sz w:val="20"/>
        </w:rPr>
      </w:pPr>
    </w:p>
    <w:sectPr w:rsidR="00217C54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21255"/>
    <w:rsid w:val="00086044"/>
    <w:rsid w:val="00092572"/>
    <w:rsid w:val="000E4BC6"/>
    <w:rsid w:val="00120F52"/>
    <w:rsid w:val="00124CD5"/>
    <w:rsid w:val="0015691C"/>
    <w:rsid w:val="001624A2"/>
    <w:rsid w:val="0017758C"/>
    <w:rsid w:val="00177E6D"/>
    <w:rsid w:val="0018423E"/>
    <w:rsid w:val="001C5D93"/>
    <w:rsid w:val="00217C54"/>
    <w:rsid w:val="002661AC"/>
    <w:rsid w:val="002B7573"/>
    <w:rsid w:val="002F3779"/>
    <w:rsid w:val="00300657"/>
    <w:rsid w:val="00303A53"/>
    <w:rsid w:val="003061EC"/>
    <w:rsid w:val="00316B47"/>
    <w:rsid w:val="00340EFA"/>
    <w:rsid w:val="00341946"/>
    <w:rsid w:val="00341A84"/>
    <w:rsid w:val="003734ED"/>
    <w:rsid w:val="00395F07"/>
    <w:rsid w:val="003A67F2"/>
    <w:rsid w:val="003B59E7"/>
    <w:rsid w:val="003B7CC5"/>
    <w:rsid w:val="003C4B68"/>
    <w:rsid w:val="003D62D1"/>
    <w:rsid w:val="0042544B"/>
    <w:rsid w:val="00455719"/>
    <w:rsid w:val="00481B3A"/>
    <w:rsid w:val="00484BDE"/>
    <w:rsid w:val="004909D7"/>
    <w:rsid w:val="004B32FE"/>
    <w:rsid w:val="004D34F4"/>
    <w:rsid w:val="004F5919"/>
    <w:rsid w:val="0051694E"/>
    <w:rsid w:val="00517919"/>
    <w:rsid w:val="00542A26"/>
    <w:rsid w:val="005657B1"/>
    <w:rsid w:val="005669C5"/>
    <w:rsid w:val="00574930"/>
    <w:rsid w:val="00583EA1"/>
    <w:rsid w:val="005A0D3D"/>
    <w:rsid w:val="006A386E"/>
    <w:rsid w:val="006A7C2A"/>
    <w:rsid w:val="006D05C8"/>
    <w:rsid w:val="006D5BC4"/>
    <w:rsid w:val="006D7451"/>
    <w:rsid w:val="006F365C"/>
    <w:rsid w:val="006F5B09"/>
    <w:rsid w:val="00736AD6"/>
    <w:rsid w:val="00757625"/>
    <w:rsid w:val="00757F9F"/>
    <w:rsid w:val="0076251E"/>
    <w:rsid w:val="00793765"/>
    <w:rsid w:val="007B1717"/>
    <w:rsid w:val="007B34A6"/>
    <w:rsid w:val="007C2EB5"/>
    <w:rsid w:val="007D4D94"/>
    <w:rsid w:val="0082138B"/>
    <w:rsid w:val="0084470C"/>
    <w:rsid w:val="008E1076"/>
    <w:rsid w:val="008E43BF"/>
    <w:rsid w:val="00900397"/>
    <w:rsid w:val="009010B3"/>
    <w:rsid w:val="00941BFB"/>
    <w:rsid w:val="00993EC3"/>
    <w:rsid w:val="009A68F9"/>
    <w:rsid w:val="009D1364"/>
    <w:rsid w:val="009E79C6"/>
    <w:rsid w:val="009F1BE9"/>
    <w:rsid w:val="00A073BE"/>
    <w:rsid w:val="00A23274"/>
    <w:rsid w:val="00A326F2"/>
    <w:rsid w:val="00A643CC"/>
    <w:rsid w:val="00A64945"/>
    <w:rsid w:val="00AD30E4"/>
    <w:rsid w:val="00B220ED"/>
    <w:rsid w:val="00B279D9"/>
    <w:rsid w:val="00B32593"/>
    <w:rsid w:val="00B8288A"/>
    <w:rsid w:val="00B850CE"/>
    <w:rsid w:val="00B910CA"/>
    <w:rsid w:val="00BC728E"/>
    <w:rsid w:val="00C17F2D"/>
    <w:rsid w:val="00C62682"/>
    <w:rsid w:val="00C62818"/>
    <w:rsid w:val="00C85D6A"/>
    <w:rsid w:val="00CD32EF"/>
    <w:rsid w:val="00D1502F"/>
    <w:rsid w:val="00D21A16"/>
    <w:rsid w:val="00D271EE"/>
    <w:rsid w:val="00D522FB"/>
    <w:rsid w:val="00D81D7E"/>
    <w:rsid w:val="00D81F70"/>
    <w:rsid w:val="00DC4B44"/>
    <w:rsid w:val="00DC6BF5"/>
    <w:rsid w:val="00DD0872"/>
    <w:rsid w:val="00DF0019"/>
    <w:rsid w:val="00E06353"/>
    <w:rsid w:val="00E17394"/>
    <w:rsid w:val="00E23287"/>
    <w:rsid w:val="00E568A3"/>
    <w:rsid w:val="00F24C10"/>
    <w:rsid w:val="00F36BF0"/>
    <w:rsid w:val="00F468E7"/>
    <w:rsid w:val="00F54A72"/>
    <w:rsid w:val="00F7270E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180</Words>
  <Characters>992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2021-06-21T12:00:00Z</cp:lastPrinted>
  <dcterms:created xsi:type="dcterms:W3CDTF">2021-06-21T12:01:00Z</dcterms:created>
  <dcterms:modified xsi:type="dcterms:W3CDTF">2021-06-21T12:01:00Z</dcterms:modified>
</cp:coreProperties>
</file>