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762" w:rsidRDefault="00E57762">
      <w:pPr>
        <w:pStyle w:val="Title"/>
        <w:rPr>
          <w:rFonts w:ascii="Comic Sans MS" w:hAnsi="Comic Sans MS"/>
          <w:sz w:val="36"/>
        </w:rPr>
      </w:pPr>
      <w:r>
        <w:rPr>
          <w:noProof/>
        </w:rPr>
        <w:pict>
          <v:rect id="_x0000_s1026" style="position:absolute;left:0;text-align:left;margin-left:258.55pt;margin-top:-42.1pt;width:248.5pt;height:129.6pt;z-index:251658240" o:allowincell="f" stroked="f">
            <v:textbox>
              <w:txbxContent>
                <w:p w:rsidR="00E57762" w:rsidRDefault="00E57762">
                  <w:pPr>
                    <w:rPr>
                      <w:sz w:val="24"/>
                    </w:rPr>
                  </w:pPr>
                  <w:r w:rsidRPr="00AF3A07">
                    <w:object w:dxaOrig="3886" w:dyaOrig="2431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6" type="#_x0000_t75" style="width:219.75pt;height:125.25pt" o:ole="" fillcolor="window">
                        <v:imagedata r:id="rId4" o:title=""/>
                      </v:shape>
                      <o:OLEObject Type="Embed" ProgID="Word.Picture.8" ShapeID="_x0000_i1026" DrawAspect="Content" ObjectID="_1691853598" r:id="rId5"/>
                    </w:object>
                  </w:r>
                </w:p>
                <w:p w:rsidR="00E57762" w:rsidRDefault="00E57762">
                  <w:pPr>
                    <w:pStyle w:val="Heading5"/>
                  </w:pPr>
                </w:p>
              </w:txbxContent>
            </v:textbox>
          </v:rect>
        </w:pict>
      </w:r>
      <w:r>
        <w:rPr>
          <w:noProof/>
        </w:rPr>
        <w:pict>
          <v:shape id="Image 2" o:spid="_x0000_s1027" type="#_x0000_t75" alt="logo" style="position:absolute;left:0;text-align:left;margin-left:-22.25pt;margin-top:-49.3pt;width:169.7pt;height:166.1pt;z-index:251657216;visibility:visible" o:allowincell="f">
            <v:imagedata r:id="rId6" o:title=""/>
            <w10:wrap type="topAndBottom"/>
          </v:shape>
        </w:pict>
      </w:r>
      <w:r>
        <w:rPr>
          <w:rFonts w:ascii="Comic Sans MS" w:hAnsi="Comic Sans MS"/>
          <w:sz w:val="36"/>
        </w:rPr>
        <w:t>MENU DU 02 AU 03 SEPTEMBRE 2021</w:t>
      </w:r>
    </w:p>
    <w:p w:rsidR="00E57762" w:rsidRDefault="00E57762">
      <w:pPr>
        <w:pStyle w:val="Title"/>
        <w:rPr>
          <w:rFonts w:ascii="Comic Sans MS" w:hAnsi="Comic Sans MS"/>
          <w:sz w:val="36"/>
        </w:rPr>
      </w:pPr>
    </w:p>
    <w:tbl>
      <w:tblPr>
        <w:tblW w:w="1077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804"/>
      </w:tblGrid>
      <w:tr w:rsidR="00E57762" w:rsidTr="006D3205">
        <w:trPr>
          <w:trHeight w:val="687"/>
        </w:trPr>
        <w:tc>
          <w:tcPr>
            <w:tcW w:w="2127" w:type="dxa"/>
            <w:tcBorders>
              <w:bottom w:val="nil"/>
            </w:tcBorders>
            <w:vAlign w:val="center"/>
          </w:tcPr>
          <w:p w:rsidR="00E57762" w:rsidRDefault="00E57762">
            <w:pPr>
              <w:jc w:val="center"/>
              <w:rPr>
                <w:rFonts w:ascii="Academy Engraved LET" w:hAnsi="Academy Engraved LET"/>
                <w:b/>
                <w:sz w:val="28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E57762" w:rsidRDefault="00E57762">
            <w:pPr>
              <w:jc w:val="center"/>
              <w:rPr>
                <w:rFonts w:ascii="Comic Sans MS" w:hAnsi="Comic Sans MS"/>
                <w:sz w:val="24"/>
              </w:rPr>
            </w:pPr>
            <w:r>
              <w:rPr>
                <w:rFonts w:ascii="Comic Sans MS" w:hAnsi="Comic Sans MS"/>
                <w:sz w:val="24"/>
              </w:rPr>
              <w:t>COLLATION</w:t>
            </w:r>
          </w:p>
          <w:p w:rsidR="00E57762" w:rsidRDefault="00E57762">
            <w:pPr>
              <w:jc w:val="center"/>
              <w:rPr>
                <w:rFonts w:ascii="Comic Sans MS" w:hAnsi="Comic Sans MS"/>
                <w:sz w:val="24"/>
              </w:rPr>
            </w:pPr>
            <w:r>
              <w:rPr>
                <w:rFonts w:ascii="Comic Sans MS" w:hAnsi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bottom w:val="nil"/>
            </w:tcBorders>
            <w:vAlign w:val="center"/>
          </w:tcPr>
          <w:p w:rsidR="00E57762" w:rsidRDefault="00E57762">
            <w:pPr>
              <w:pStyle w:val="Heading7"/>
              <w:rPr>
                <w:rFonts w:ascii="Academy Engraved LET" w:hAnsi="Academy Engraved LET"/>
              </w:rPr>
            </w:pPr>
            <w:r>
              <w:rPr>
                <w:rFonts w:ascii="Academy Engraved LET" w:hAnsi="Academy Engraved LET"/>
              </w:rPr>
              <w:t>REPAS</w:t>
            </w:r>
          </w:p>
          <w:p w:rsidR="00E57762" w:rsidRDefault="00E57762">
            <w:pPr>
              <w:pStyle w:val="Heading7"/>
              <w:rPr>
                <w:rFonts w:ascii="Academy Engraved LET" w:hAnsi="Academy Engraved LET"/>
              </w:rPr>
            </w:pPr>
            <w:r>
              <w:rPr>
                <w:rFonts w:ascii="Academy Engraved LET" w:hAnsi="Academy Engraved LET"/>
              </w:rPr>
              <w:t>DE 11H30 à 13h30</w:t>
            </w:r>
          </w:p>
        </w:tc>
      </w:tr>
      <w:tr w:rsidR="00E57762" w:rsidRPr="00085FA9" w:rsidTr="006D3205">
        <w:trPr>
          <w:trHeight w:val="1564"/>
        </w:trPr>
        <w:tc>
          <w:tcPr>
            <w:tcW w:w="2127" w:type="dxa"/>
            <w:tcBorders>
              <w:bottom w:val="nil"/>
            </w:tcBorders>
            <w:vAlign w:val="center"/>
          </w:tcPr>
          <w:p w:rsidR="00E57762" w:rsidRDefault="00E57762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MERCREDI 01</w:t>
            </w:r>
          </w:p>
          <w:p w:rsidR="00E57762" w:rsidRDefault="00E57762">
            <w:pPr>
              <w:jc w:val="center"/>
              <w:rPr>
                <w:rFonts w:ascii="Comic Sans MS" w:hAnsi="Comic Sans MS"/>
                <w:b/>
              </w:rPr>
            </w:pPr>
            <w:r w:rsidRPr="00236DBB">
              <w:rPr>
                <w:rFonts w:ascii="Comic Sans MS" w:hAnsi="Comic Sans MS"/>
                <w:b/>
                <w:noProof/>
              </w:rPr>
              <w:pict>
                <v:shape id="Image 3" o:spid="_x0000_i1027" type="#_x0000_t75" alt="FD_01402" style="width:47.25pt;height:56.25pt;visibility:visible">
                  <v:imagedata r:id="rId7" o:title=""/>
                </v:shape>
              </w:pict>
            </w:r>
          </w:p>
        </w:tc>
        <w:tc>
          <w:tcPr>
            <w:tcW w:w="1843" w:type="dxa"/>
            <w:tcBorders>
              <w:bottom w:val="nil"/>
            </w:tcBorders>
            <w:vAlign w:val="center"/>
          </w:tcPr>
          <w:p w:rsidR="00E57762" w:rsidRDefault="00E57762">
            <w:pPr>
              <w:pStyle w:val="Heading9"/>
            </w:pPr>
          </w:p>
        </w:tc>
        <w:tc>
          <w:tcPr>
            <w:tcW w:w="6804" w:type="dxa"/>
            <w:tcBorders>
              <w:bottom w:val="nil"/>
            </w:tcBorders>
            <w:vAlign w:val="center"/>
          </w:tcPr>
          <w:p w:rsidR="00E57762" w:rsidRPr="000C5776" w:rsidRDefault="00E57762" w:rsidP="003B6229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  <w:sz w:val="22"/>
                <w:szCs w:val="22"/>
              </w:rPr>
              <w:t>PRE-RENTREE ENSEIGNANTS</w:t>
            </w:r>
          </w:p>
        </w:tc>
      </w:tr>
      <w:tr w:rsidR="00E57762" w:rsidTr="006D3205">
        <w:trPr>
          <w:trHeight w:val="1146"/>
        </w:trPr>
        <w:tc>
          <w:tcPr>
            <w:tcW w:w="2127" w:type="dxa"/>
            <w:vAlign w:val="center"/>
          </w:tcPr>
          <w:p w:rsidR="00E57762" w:rsidRDefault="00E57762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JEUDI 02</w:t>
            </w:r>
          </w:p>
          <w:p w:rsidR="00E57762" w:rsidRDefault="00E57762">
            <w:pPr>
              <w:jc w:val="center"/>
              <w:rPr>
                <w:rFonts w:ascii="Comic Sans MS" w:hAnsi="Comic Sans MS"/>
                <w:b/>
              </w:rPr>
            </w:pPr>
            <w:r w:rsidRPr="00236DBB">
              <w:rPr>
                <w:rFonts w:ascii="Comic Sans MS" w:hAnsi="Comic Sans MS"/>
                <w:b/>
                <w:noProof/>
              </w:rPr>
              <w:pict>
                <v:shape id="Image 4" o:spid="_x0000_i1028" type="#_x0000_t75" alt="FD_01236" style="width:54pt;height:43.5pt;visibility:visible">
                  <v:imagedata r:id="rId8" o:title=""/>
                </v:shape>
              </w:pict>
            </w:r>
          </w:p>
        </w:tc>
        <w:tc>
          <w:tcPr>
            <w:tcW w:w="1843" w:type="dxa"/>
            <w:vAlign w:val="center"/>
          </w:tcPr>
          <w:p w:rsidR="00E57762" w:rsidRDefault="00E57762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COLLATION</w:t>
            </w:r>
          </w:p>
        </w:tc>
        <w:tc>
          <w:tcPr>
            <w:tcW w:w="6804" w:type="dxa"/>
            <w:vAlign w:val="center"/>
          </w:tcPr>
          <w:p w:rsidR="00E57762" w:rsidRPr="00F9298B" w:rsidRDefault="00E57762" w:rsidP="0011406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TOMATES MOZZARELLA/MELON</w:t>
            </w:r>
          </w:p>
          <w:p w:rsidR="00E57762" w:rsidRDefault="00E57762" w:rsidP="0011406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STEAK HACHE * OU PAUPIETTE DE VEAU *</w:t>
            </w:r>
          </w:p>
          <w:p w:rsidR="00E57762" w:rsidRDefault="00E57762" w:rsidP="0011406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HARICOTS VERTS PERSILLES</w:t>
            </w:r>
          </w:p>
          <w:p w:rsidR="00E57762" w:rsidRDefault="00E57762" w:rsidP="008469C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CREUSOIS ***</w:t>
            </w:r>
          </w:p>
          <w:p w:rsidR="00E57762" w:rsidRPr="00F9298B" w:rsidRDefault="00E57762" w:rsidP="00037BE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2"/>
                <w:szCs w:val="22"/>
              </w:rPr>
              <w:t xml:space="preserve"> CREME ANGLAISE</w:t>
            </w:r>
          </w:p>
        </w:tc>
      </w:tr>
      <w:tr w:rsidR="00E57762" w:rsidTr="006D3205">
        <w:tc>
          <w:tcPr>
            <w:tcW w:w="2127" w:type="dxa"/>
            <w:vAlign w:val="center"/>
          </w:tcPr>
          <w:p w:rsidR="00E57762" w:rsidRDefault="00E57762">
            <w:pPr>
              <w:jc w:val="center"/>
              <w:rPr>
                <w:rFonts w:ascii="Comic Sans MS" w:hAnsi="Comic Sans MS"/>
                <w:b/>
              </w:rPr>
            </w:pPr>
          </w:p>
          <w:p w:rsidR="00E57762" w:rsidRDefault="00E57762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VENDREDI 03</w:t>
            </w:r>
          </w:p>
          <w:p w:rsidR="00E57762" w:rsidRDefault="00E57762">
            <w:pPr>
              <w:jc w:val="center"/>
              <w:rPr>
                <w:rFonts w:ascii="Comic Sans MS" w:hAnsi="Comic Sans MS"/>
                <w:b/>
              </w:rPr>
            </w:pPr>
          </w:p>
        </w:tc>
        <w:tc>
          <w:tcPr>
            <w:tcW w:w="1843" w:type="dxa"/>
            <w:vAlign w:val="center"/>
          </w:tcPr>
          <w:p w:rsidR="00E57762" w:rsidRDefault="00E57762">
            <w:pPr>
              <w:pStyle w:val="Heading9"/>
            </w:pPr>
            <w:r>
              <w:t>COLLATION</w:t>
            </w:r>
          </w:p>
        </w:tc>
        <w:tc>
          <w:tcPr>
            <w:tcW w:w="6804" w:type="dxa"/>
            <w:vAlign w:val="center"/>
          </w:tcPr>
          <w:p w:rsidR="00E57762" w:rsidRDefault="00E5776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JAMBON BLANC CORNICHONS/ROSETTE BEURRE/</w:t>
            </w:r>
          </w:p>
          <w:p w:rsidR="00E57762" w:rsidRDefault="00E5776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TOMATES MAIS</w:t>
            </w:r>
          </w:p>
          <w:p w:rsidR="00E57762" w:rsidRDefault="00E5776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FONDU CREUSOIS*** **** OU LAMELLES KEBAB</w:t>
            </w:r>
          </w:p>
          <w:p w:rsidR="00E57762" w:rsidRDefault="00E5776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FRITES FRAICHES</w:t>
            </w:r>
          </w:p>
          <w:p w:rsidR="00E57762" w:rsidRPr="00916A15" w:rsidRDefault="00E5776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FRUIT DE SAISON</w:t>
            </w:r>
          </w:p>
          <w:p w:rsidR="00E57762" w:rsidRDefault="00E57762" w:rsidP="002230B0">
            <w:pPr>
              <w:jc w:val="center"/>
              <w:rPr>
                <w:rFonts w:ascii="Comic Sans MS" w:hAnsi="Comic Sans MS"/>
                <w:b/>
                <w:sz w:val="22"/>
              </w:rPr>
            </w:pPr>
          </w:p>
        </w:tc>
      </w:tr>
      <w:tr w:rsidR="00E57762" w:rsidTr="006D3205">
        <w:tc>
          <w:tcPr>
            <w:tcW w:w="2127" w:type="dxa"/>
            <w:vAlign w:val="center"/>
          </w:tcPr>
          <w:p w:rsidR="00E57762" w:rsidRDefault="00E57762">
            <w:pPr>
              <w:jc w:val="center"/>
              <w:rPr>
                <w:rFonts w:ascii="Comic Sans MS" w:hAnsi="Comic Sans MS"/>
                <w:b/>
              </w:rPr>
            </w:pPr>
          </w:p>
        </w:tc>
        <w:tc>
          <w:tcPr>
            <w:tcW w:w="1843" w:type="dxa"/>
            <w:vAlign w:val="center"/>
          </w:tcPr>
          <w:p w:rsidR="00E57762" w:rsidRDefault="00E57762">
            <w:pPr>
              <w:pStyle w:val="Heading9"/>
            </w:pPr>
          </w:p>
        </w:tc>
        <w:tc>
          <w:tcPr>
            <w:tcW w:w="6804" w:type="dxa"/>
            <w:vAlign w:val="center"/>
          </w:tcPr>
          <w:p w:rsidR="00E57762" w:rsidRDefault="00E57762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E57762" w:rsidRDefault="00E57762">
      <w:pPr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 xml:space="preserve">* Viande </w:t>
      </w:r>
      <w:r w:rsidRPr="00143BE8">
        <w:rPr>
          <w:rFonts w:ascii="Comic Sans MS" w:hAnsi="Comic Sans MS"/>
          <w:b/>
        </w:rPr>
        <w:t>française</w:t>
      </w:r>
      <w:r>
        <w:rPr>
          <w:rFonts w:ascii="Comic Sans MS" w:hAnsi="Comic Sans MS"/>
          <w:b/>
        </w:rPr>
        <w:t xml:space="preserve">     ** Producteur local      *** Production Maison     **** Végétarien</w:t>
      </w:r>
    </w:p>
    <w:p w:rsidR="00E57762" w:rsidRDefault="00E57762">
      <w:pPr>
        <w:rPr>
          <w:rFonts w:ascii="Comic Sans MS" w:hAnsi="Comic Sans MS"/>
        </w:rPr>
      </w:pPr>
    </w:p>
    <w:p w:rsidR="00E57762" w:rsidRDefault="00E57762">
      <w:pPr>
        <w:jc w:val="center"/>
        <w:rPr>
          <w:rFonts w:ascii="Comic Sans MS" w:hAnsi="Comic Sans MS"/>
        </w:rPr>
      </w:pPr>
      <w:r>
        <w:rPr>
          <w:rFonts w:ascii="Comic Sans MS" w:hAnsi="Comic Sans MS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/>
          </w:rPr>
          <w:t>La Gestionnaire</w:t>
        </w:r>
      </w:smartTag>
      <w:r>
        <w:rPr>
          <w:rFonts w:ascii="Comic Sans MS" w:hAnsi="Comic Sans MS"/>
        </w:rPr>
        <w:t>,</w:t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  <w:t xml:space="preserve">   L’Infirmière,</w:t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  <w:t xml:space="preserve">                               Le Principal,</w:t>
      </w:r>
    </w:p>
    <w:p w:rsidR="00E57762" w:rsidRDefault="00E57762">
      <w:pPr>
        <w:jc w:val="center"/>
        <w:rPr>
          <w:rFonts w:ascii="Comic Sans MS" w:hAnsi="Comic Sans MS"/>
        </w:rPr>
      </w:pPr>
    </w:p>
    <w:p w:rsidR="00E57762" w:rsidRPr="00B760B9" w:rsidRDefault="00E57762">
      <w:pPr>
        <w:rPr>
          <w:rFonts w:ascii="Comic Sans MS" w:hAnsi="Comic Sans MS"/>
          <w:b/>
          <w:lang w:val="en-GB"/>
        </w:rPr>
      </w:pPr>
      <w:r w:rsidRPr="00E55BBD">
        <w:rPr>
          <w:rFonts w:ascii="Comic Sans MS" w:hAnsi="Comic Sans MS"/>
          <w:b/>
        </w:rPr>
        <w:t xml:space="preserve">             </w:t>
      </w:r>
      <w:r w:rsidRPr="00B760B9">
        <w:rPr>
          <w:rFonts w:ascii="Comic Sans MS" w:hAnsi="Comic Sans MS"/>
          <w:b/>
          <w:lang w:val="en-GB"/>
        </w:rPr>
        <w:t>F. MOUTY</w:t>
      </w:r>
      <w:r w:rsidRPr="00B760B9">
        <w:rPr>
          <w:rFonts w:ascii="Comic Sans MS" w:hAnsi="Comic Sans MS"/>
          <w:b/>
          <w:lang w:val="en-GB"/>
        </w:rPr>
        <w:tab/>
      </w:r>
      <w:r w:rsidRPr="00B760B9">
        <w:rPr>
          <w:rFonts w:ascii="Comic Sans MS" w:hAnsi="Comic Sans MS"/>
          <w:b/>
          <w:lang w:val="en-GB"/>
        </w:rPr>
        <w:tab/>
        <w:t xml:space="preserve">   </w:t>
      </w:r>
      <w:r>
        <w:rPr>
          <w:rFonts w:ascii="Comic Sans MS" w:hAnsi="Comic Sans MS"/>
          <w:b/>
          <w:lang w:val="en-GB"/>
        </w:rPr>
        <w:t xml:space="preserve">  </w:t>
      </w:r>
      <w:r w:rsidRPr="00B760B9">
        <w:rPr>
          <w:rFonts w:ascii="Comic Sans MS" w:hAnsi="Comic Sans MS"/>
          <w:b/>
          <w:lang w:val="en-GB"/>
        </w:rPr>
        <w:t xml:space="preserve"> I.MANANT</w:t>
      </w:r>
      <w:r>
        <w:rPr>
          <w:rFonts w:ascii="Comic Sans MS" w:hAnsi="Comic Sans MS"/>
          <w:b/>
          <w:lang w:val="en-GB"/>
        </w:rPr>
        <w:tab/>
        <w:t xml:space="preserve">          </w:t>
      </w:r>
      <w:r>
        <w:rPr>
          <w:rFonts w:ascii="Comic Sans MS" w:hAnsi="Comic Sans MS"/>
          <w:b/>
          <w:lang w:val="en-GB"/>
        </w:rPr>
        <w:tab/>
      </w:r>
      <w:r>
        <w:rPr>
          <w:rFonts w:ascii="Comic Sans MS" w:hAnsi="Comic Sans MS"/>
          <w:b/>
          <w:lang w:val="en-GB"/>
        </w:rPr>
        <w:tab/>
      </w:r>
      <w:r w:rsidRPr="00B760B9">
        <w:rPr>
          <w:rFonts w:ascii="Comic Sans MS" w:hAnsi="Comic Sans MS"/>
          <w:b/>
          <w:lang w:val="en-GB"/>
        </w:rPr>
        <w:t xml:space="preserve"> </w:t>
      </w:r>
      <w:r>
        <w:rPr>
          <w:rFonts w:ascii="Comic Sans MS" w:hAnsi="Comic Sans MS"/>
          <w:b/>
          <w:lang w:val="en-GB"/>
        </w:rPr>
        <w:t>A.RAPINAT</w:t>
      </w:r>
    </w:p>
    <w:p w:rsidR="00E57762" w:rsidRPr="00B760B9" w:rsidRDefault="00E57762">
      <w:pPr>
        <w:rPr>
          <w:lang w:val="en-GB"/>
        </w:rPr>
      </w:pPr>
    </w:p>
    <w:sectPr w:rsidR="00E57762" w:rsidRPr="00B760B9" w:rsidSect="00AF3A07">
      <w:pgSz w:w="11906" w:h="16838"/>
      <w:pgMar w:top="1418" w:right="1418" w:bottom="284" w:left="102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cademy Engraved LE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35967"/>
    <w:rsid w:val="0000342A"/>
    <w:rsid w:val="000107B1"/>
    <w:rsid w:val="0001128F"/>
    <w:rsid w:val="00015E5A"/>
    <w:rsid w:val="00017748"/>
    <w:rsid w:val="0002113D"/>
    <w:rsid w:val="00030F69"/>
    <w:rsid w:val="00031620"/>
    <w:rsid w:val="0003783E"/>
    <w:rsid w:val="00037BEF"/>
    <w:rsid w:val="00041308"/>
    <w:rsid w:val="000436B2"/>
    <w:rsid w:val="000462F3"/>
    <w:rsid w:val="00046F19"/>
    <w:rsid w:val="00052498"/>
    <w:rsid w:val="00067537"/>
    <w:rsid w:val="00072C9F"/>
    <w:rsid w:val="00085FA9"/>
    <w:rsid w:val="000869AC"/>
    <w:rsid w:val="00092C66"/>
    <w:rsid w:val="000B1FE0"/>
    <w:rsid w:val="000B2AA8"/>
    <w:rsid w:val="000C1111"/>
    <w:rsid w:val="000C3A9A"/>
    <w:rsid w:val="000C5776"/>
    <w:rsid w:val="000D1C47"/>
    <w:rsid w:val="000D7C16"/>
    <w:rsid w:val="000E0DBD"/>
    <w:rsid w:val="000E4438"/>
    <w:rsid w:val="000E530E"/>
    <w:rsid w:val="000F723D"/>
    <w:rsid w:val="00110E36"/>
    <w:rsid w:val="001123FE"/>
    <w:rsid w:val="0011406F"/>
    <w:rsid w:val="00116498"/>
    <w:rsid w:val="0011704C"/>
    <w:rsid w:val="001359A5"/>
    <w:rsid w:val="001369B1"/>
    <w:rsid w:val="0014027F"/>
    <w:rsid w:val="001409F7"/>
    <w:rsid w:val="001418AD"/>
    <w:rsid w:val="00142250"/>
    <w:rsid w:val="00143279"/>
    <w:rsid w:val="00143BE8"/>
    <w:rsid w:val="001523C0"/>
    <w:rsid w:val="00154C2A"/>
    <w:rsid w:val="00156B18"/>
    <w:rsid w:val="00164926"/>
    <w:rsid w:val="00164EE7"/>
    <w:rsid w:val="0017367C"/>
    <w:rsid w:val="0017517C"/>
    <w:rsid w:val="00175498"/>
    <w:rsid w:val="001815D7"/>
    <w:rsid w:val="00184902"/>
    <w:rsid w:val="00193E8A"/>
    <w:rsid w:val="001942F3"/>
    <w:rsid w:val="001A1556"/>
    <w:rsid w:val="001A211D"/>
    <w:rsid w:val="001A6DA6"/>
    <w:rsid w:val="001B0AA6"/>
    <w:rsid w:val="001B36B8"/>
    <w:rsid w:val="001B56F0"/>
    <w:rsid w:val="001C17D7"/>
    <w:rsid w:val="001D776D"/>
    <w:rsid w:val="001F2933"/>
    <w:rsid w:val="001F714E"/>
    <w:rsid w:val="00202FAD"/>
    <w:rsid w:val="00211B5E"/>
    <w:rsid w:val="002230B0"/>
    <w:rsid w:val="0022647B"/>
    <w:rsid w:val="00232A9D"/>
    <w:rsid w:val="002351E7"/>
    <w:rsid w:val="00236DBB"/>
    <w:rsid w:val="0023797B"/>
    <w:rsid w:val="00241B31"/>
    <w:rsid w:val="00252DE2"/>
    <w:rsid w:val="00261718"/>
    <w:rsid w:val="00264E0F"/>
    <w:rsid w:val="00271127"/>
    <w:rsid w:val="00280B8D"/>
    <w:rsid w:val="0028525D"/>
    <w:rsid w:val="002915AA"/>
    <w:rsid w:val="00294E33"/>
    <w:rsid w:val="002E32A9"/>
    <w:rsid w:val="0031222A"/>
    <w:rsid w:val="00314A82"/>
    <w:rsid w:val="0033256B"/>
    <w:rsid w:val="00340880"/>
    <w:rsid w:val="00341853"/>
    <w:rsid w:val="00345378"/>
    <w:rsid w:val="00350321"/>
    <w:rsid w:val="00354585"/>
    <w:rsid w:val="00355BE8"/>
    <w:rsid w:val="00387D2F"/>
    <w:rsid w:val="003905D6"/>
    <w:rsid w:val="0039724D"/>
    <w:rsid w:val="003A01F9"/>
    <w:rsid w:val="003A233F"/>
    <w:rsid w:val="003A3445"/>
    <w:rsid w:val="003B6229"/>
    <w:rsid w:val="003D0E9B"/>
    <w:rsid w:val="003E0D86"/>
    <w:rsid w:val="003E23E2"/>
    <w:rsid w:val="003E53F0"/>
    <w:rsid w:val="003F06FB"/>
    <w:rsid w:val="00400056"/>
    <w:rsid w:val="00402B67"/>
    <w:rsid w:val="0040710B"/>
    <w:rsid w:val="0042516B"/>
    <w:rsid w:val="00432C5E"/>
    <w:rsid w:val="00432E5D"/>
    <w:rsid w:val="0043364A"/>
    <w:rsid w:val="00435BC3"/>
    <w:rsid w:val="0045032E"/>
    <w:rsid w:val="00455D92"/>
    <w:rsid w:val="004561E5"/>
    <w:rsid w:val="00482F78"/>
    <w:rsid w:val="00483CA1"/>
    <w:rsid w:val="004864A1"/>
    <w:rsid w:val="00492296"/>
    <w:rsid w:val="0049254B"/>
    <w:rsid w:val="004A240C"/>
    <w:rsid w:val="004A6143"/>
    <w:rsid w:val="004B7531"/>
    <w:rsid w:val="004D5FBF"/>
    <w:rsid w:val="004E7273"/>
    <w:rsid w:val="004F5281"/>
    <w:rsid w:val="005033C7"/>
    <w:rsid w:val="005067CF"/>
    <w:rsid w:val="00506C90"/>
    <w:rsid w:val="005217D1"/>
    <w:rsid w:val="00532BD0"/>
    <w:rsid w:val="005406E6"/>
    <w:rsid w:val="00544DA9"/>
    <w:rsid w:val="005642D8"/>
    <w:rsid w:val="00597EFA"/>
    <w:rsid w:val="005A55C3"/>
    <w:rsid w:val="005B286E"/>
    <w:rsid w:val="005C2F19"/>
    <w:rsid w:val="005C51B5"/>
    <w:rsid w:val="005C7502"/>
    <w:rsid w:val="005C7A33"/>
    <w:rsid w:val="005D0940"/>
    <w:rsid w:val="005D25A2"/>
    <w:rsid w:val="005D6852"/>
    <w:rsid w:val="005E19D1"/>
    <w:rsid w:val="005E2B9E"/>
    <w:rsid w:val="005F52EF"/>
    <w:rsid w:val="005F5514"/>
    <w:rsid w:val="005F6BB0"/>
    <w:rsid w:val="00607230"/>
    <w:rsid w:val="00611C83"/>
    <w:rsid w:val="00623F59"/>
    <w:rsid w:val="0063382C"/>
    <w:rsid w:val="00634CB0"/>
    <w:rsid w:val="00636B5D"/>
    <w:rsid w:val="006434BE"/>
    <w:rsid w:val="00645314"/>
    <w:rsid w:val="00645FD0"/>
    <w:rsid w:val="0064705A"/>
    <w:rsid w:val="00654B3F"/>
    <w:rsid w:val="00656DD7"/>
    <w:rsid w:val="00660BE5"/>
    <w:rsid w:val="006625C3"/>
    <w:rsid w:val="00677E3D"/>
    <w:rsid w:val="00680C30"/>
    <w:rsid w:val="00691EF2"/>
    <w:rsid w:val="00697A43"/>
    <w:rsid w:val="006A56AF"/>
    <w:rsid w:val="006B04C0"/>
    <w:rsid w:val="006B3850"/>
    <w:rsid w:val="006C0964"/>
    <w:rsid w:val="006D2CBC"/>
    <w:rsid w:val="006D3205"/>
    <w:rsid w:val="006D3505"/>
    <w:rsid w:val="006D5DF5"/>
    <w:rsid w:val="006D6C2B"/>
    <w:rsid w:val="006E4168"/>
    <w:rsid w:val="006E5B71"/>
    <w:rsid w:val="006E608E"/>
    <w:rsid w:val="006F4E58"/>
    <w:rsid w:val="006F5971"/>
    <w:rsid w:val="00703990"/>
    <w:rsid w:val="00706250"/>
    <w:rsid w:val="007121B2"/>
    <w:rsid w:val="00717AAD"/>
    <w:rsid w:val="007213CD"/>
    <w:rsid w:val="0074325E"/>
    <w:rsid w:val="00752BCB"/>
    <w:rsid w:val="00756E85"/>
    <w:rsid w:val="00757FB2"/>
    <w:rsid w:val="007702E1"/>
    <w:rsid w:val="00772F4F"/>
    <w:rsid w:val="0077328E"/>
    <w:rsid w:val="0078497E"/>
    <w:rsid w:val="00785843"/>
    <w:rsid w:val="0078780C"/>
    <w:rsid w:val="00790AA0"/>
    <w:rsid w:val="007A5301"/>
    <w:rsid w:val="007B0B69"/>
    <w:rsid w:val="007C0CD8"/>
    <w:rsid w:val="007E349B"/>
    <w:rsid w:val="007E7746"/>
    <w:rsid w:val="008062E7"/>
    <w:rsid w:val="008320BC"/>
    <w:rsid w:val="008409CD"/>
    <w:rsid w:val="008469C0"/>
    <w:rsid w:val="0085044C"/>
    <w:rsid w:val="00856895"/>
    <w:rsid w:val="0085719D"/>
    <w:rsid w:val="00862BBE"/>
    <w:rsid w:val="00870D79"/>
    <w:rsid w:val="00870E6C"/>
    <w:rsid w:val="00880A76"/>
    <w:rsid w:val="00886C6D"/>
    <w:rsid w:val="008B2345"/>
    <w:rsid w:val="008B4BA7"/>
    <w:rsid w:val="008B5E1A"/>
    <w:rsid w:val="008C2C7B"/>
    <w:rsid w:val="008C6721"/>
    <w:rsid w:val="008D6A4A"/>
    <w:rsid w:val="008E709C"/>
    <w:rsid w:val="008E71FF"/>
    <w:rsid w:val="008F7E47"/>
    <w:rsid w:val="00904271"/>
    <w:rsid w:val="00906233"/>
    <w:rsid w:val="00916A15"/>
    <w:rsid w:val="00923678"/>
    <w:rsid w:val="009245C7"/>
    <w:rsid w:val="00935967"/>
    <w:rsid w:val="00950260"/>
    <w:rsid w:val="00953B78"/>
    <w:rsid w:val="00980458"/>
    <w:rsid w:val="00984E6B"/>
    <w:rsid w:val="009877D7"/>
    <w:rsid w:val="00987F81"/>
    <w:rsid w:val="00991035"/>
    <w:rsid w:val="009A5807"/>
    <w:rsid w:val="009C56C3"/>
    <w:rsid w:val="009D2B7B"/>
    <w:rsid w:val="009E695E"/>
    <w:rsid w:val="009F5958"/>
    <w:rsid w:val="00A0160C"/>
    <w:rsid w:val="00A05F55"/>
    <w:rsid w:val="00A1461F"/>
    <w:rsid w:val="00A25C48"/>
    <w:rsid w:val="00A346CF"/>
    <w:rsid w:val="00A353B2"/>
    <w:rsid w:val="00A35F32"/>
    <w:rsid w:val="00A36443"/>
    <w:rsid w:val="00A57331"/>
    <w:rsid w:val="00A73F00"/>
    <w:rsid w:val="00A84574"/>
    <w:rsid w:val="00A84F42"/>
    <w:rsid w:val="00A954DF"/>
    <w:rsid w:val="00AA0C36"/>
    <w:rsid w:val="00AC6E64"/>
    <w:rsid w:val="00AC72E7"/>
    <w:rsid w:val="00AD0418"/>
    <w:rsid w:val="00AE3978"/>
    <w:rsid w:val="00AF3A07"/>
    <w:rsid w:val="00AF736D"/>
    <w:rsid w:val="00B12156"/>
    <w:rsid w:val="00B13A27"/>
    <w:rsid w:val="00B15CFA"/>
    <w:rsid w:val="00B21594"/>
    <w:rsid w:val="00B30669"/>
    <w:rsid w:val="00B36CFF"/>
    <w:rsid w:val="00B4644F"/>
    <w:rsid w:val="00B46F8D"/>
    <w:rsid w:val="00B55221"/>
    <w:rsid w:val="00B56EFD"/>
    <w:rsid w:val="00B64E6D"/>
    <w:rsid w:val="00B65975"/>
    <w:rsid w:val="00B70F6F"/>
    <w:rsid w:val="00B7230A"/>
    <w:rsid w:val="00B73C73"/>
    <w:rsid w:val="00B75474"/>
    <w:rsid w:val="00B758ED"/>
    <w:rsid w:val="00B760B9"/>
    <w:rsid w:val="00B82E4E"/>
    <w:rsid w:val="00B85258"/>
    <w:rsid w:val="00B94005"/>
    <w:rsid w:val="00BA4215"/>
    <w:rsid w:val="00BA663E"/>
    <w:rsid w:val="00BA6A94"/>
    <w:rsid w:val="00BA7911"/>
    <w:rsid w:val="00BB3036"/>
    <w:rsid w:val="00BB7712"/>
    <w:rsid w:val="00BC5228"/>
    <w:rsid w:val="00BC5428"/>
    <w:rsid w:val="00C00BF1"/>
    <w:rsid w:val="00C01FE6"/>
    <w:rsid w:val="00C05FDB"/>
    <w:rsid w:val="00C1593F"/>
    <w:rsid w:val="00C228FB"/>
    <w:rsid w:val="00C354E7"/>
    <w:rsid w:val="00C41624"/>
    <w:rsid w:val="00C42F7E"/>
    <w:rsid w:val="00C465FA"/>
    <w:rsid w:val="00C47795"/>
    <w:rsid w:val="00C50304"/>
    <w:rsid w:val="00C51A26"/>
    <w:rsid w:val="00C55904"/>
    <w:rsid w:val="00C56AAF"/>
    <w:rsid w:val="00C57BB9"/>
    <w:rsid w:val="00C62340"/>
    <w:rsid w:val="00C70E9D"/>
    <w:rsid w:val="00C717B7"/>
    <w:rsid w:val="00C90BD3"/>
    <w:rsid w:val="00CA774E"/>
    <w:rsid w:val="00CB78CD"/>
    <w:rsid w:val="00CB7FFD"/>
    <w:rsid w:val="00CC7C89"/>
    <w:rsid w:val="00CD591B"/>
    <w:rsid w:val="00CD6A8B"/>
    <w:rsid w:val="00CE7E86"/>
    <w:rsid w:val="00CF28FC"/>
    <w:rsid w:val="00CF3DE5"/>
    <w:rsid w:val="00D04F74"/>
    <w:rsid w:val="00D13A7F"/>
    <w:rsid w:val="00D26A2C"/>
    <w:rsid w:val="00D42CD7"/>
    <w:rsid w:val="00D53C30"/>
    <w:rsid w:val="00D5553C"/>
    <w:rsid w:val="00D558F2"/>
    <w:rsid w:val="00D603DF"/>
    <w:rsid w:val="00D62B0F"/>
    <w:rsid w:val="00D701EB"/>
    <w:rsid w:val="00D7380B"/>
    <w:rsid w:val="00D765DC"/>
    <w:rsid w:val="00D90712"/>
    <w:rsid w:val="00D94234"/>
    <w:rsid w:val="00D949F6"/>
    <w:rsid w:val="00D957C4"/>
    <w:rsid w:val="00DB69B4"/>
    <w:rsid w:val="00DC3837"/>
    <w:rsid w:val="00DC4520"/>
    <w:rsid w:val="00DD2755"/>
    <w:rsid w:val="00DD4274"/>
    <w:rsid w:val="00DD634A"/>
    <w:rsid w:val="00DE3DCF"/>
    <w:rsid w:val="00E01335"/>
    <w:rsid w:val="00E033AB"/>
    <w:rsid w:val="00E043BA"/>
    <w:rsid w:val="00E16D2F"/>
    <w:rsid w:val="00E16ED6"/>
    <w:rsid w:val="00E20D6B"/>
    <w:rsid w:val="00E23AF2"/>
    <w:rsid w:val="00E25D35"/>
    <w:rsid w:val="00E30437"/>
    <w:rsid w:val="00E30AF8"/>
    <w:rsid w:val="00E31455"/>
    <w:rsid w:val="00E34D76"/>
    <w:rsid w:val="00E4269C"/>
    <w:rsid w:val="00E46F5B"/>
    <w:rsid w:val="00E47884"/>
    <w:rsid w:val="00E50FF7"/>
    <w:rsid w:val="00E55BBD"/>
    <w:rsid w:val="00E57762"/>
    <w:rsid w:val="00E6669E"/>
    <w:rsid w:val="00E7696C"/>
    <w:rsid w:val="00E81326"/>
    <w:rsid w:val="00E930D2"/>
    <w:rsid w:val="00E97A97"/>
    <w:rsid w:val="00EA4EEA"/>
    <w:rsid w:val="00EA7DE6"/>
    <w:rsid w:val="00EC1DBF"/>
    <w:rsid w:val="00EC23A8"/>
    <w:rsid w:val="00ED4CAC"/>
    <w:rsid w:val="00EE744E"/>
    <w:rsid w:val="00F0567C"/>
    <w:rsid w:val="00F16E44"/>
    <w:rsid w:val="00F4015B"/>
    <w:rsid w:val="00F435C1"/>
    <w:rsid w:val="00F52C40"/>
    <w:rsid w:val="00F542EB"/>
    <w:rsid w:val="00F57510"/>
    <w:rsid w:val="00F61728"/>
    <w:rsid w:val="00F6495B"/>
    <w:rsid w:val="00F65C70"/>
    <w:rsid w:val="00F668BD"/>
    <w:rsid w:val="00F705A1"/>
    <w:rsid w:val="00F737B6"/>
    <w:rsid w:val="00F90E37"/>
    <w:rsid w:val="00F9298B"/>
    <w:rsid w:val="00F93441"/>
    <w:rsid w:val="00FA61C8"/>
    <w:rsid w:val="00FA654E"/>
    <w:rsid w:val="00FB0C66"/>
    <w:rsid w:val="00FB518D"/>
    <w:rsid w:val="00FC264B"/>
    <w:rsid w:val="00FD08C7"/>
    <w:rsid w:val="00FE4E28"/>
    <w:rsid w:val="00FE7BB3"/>
    <w:rsid w:val="00FF2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3A07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F3A07"/>
    <w:pPr>
      <w:keepNext/>
      <w:jc w:val="center"/>
      <w:outlineLvl w:val="0"/>
    </w:pPr>
    <w:rPr>
      <w:rFonts w:ascii="Comic Sans MS" w:hAnsi="Comic Sans MS"/>
      <w:b/>
      <w:sz w:val="2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F3A07"/>
    <w:pPr>
      <w:keepNext/>
      <w:jc w:val="center"/>
      <w:outlineLvl w:val="1"/>
    </w:pPr>
    <w:rPr>
      <w:sz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AF3A07"/>
    <w:pPr>
      <w:keepNext/>
      <w:outlineLvl w:val="4"/>
    </w:pPr>
    <w:rPr>
      <w:b/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AF3A07"/>
    <w:pPr>
      <w:keepNext/>
      <w:jc w:val="center"/>
      <w:outlineLvl w:val="6"/>
    </w:pPr>
    <w:rPr>
      <w:rFonts w:ascii="Comic Sans MS" w:hAnsi="Comic Sans MS"/>
      <w:b/>
      <w:sz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AF3A07"/>
    <w:pPr>
      <w:keepNext/>
      <w:jc w:val="center"/>
      <w:outlineLvl w:val="8"/>
    </w:pPr>
    <w:rPr>
      <w:rFonts w:ascii="Comic Sans MS" w:hAnsi="Comic Sans MS"/>
      <w:b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Pr>
      <w:rFonts w:ascii="Cambria" w:hAnsi="Cambria" w:cs="Times New Roman"/>
    </w:rPr>
  </w:style>
  <w:style w:type="paragraph" w:styleId="Title">
    <w:name w:val="Title"/>
    <w:basedOn w:val="Normal"/>
    <w:link w:val="TitleChar"/>
    <w:uiPriority w:val="99"/>
    <w:qFormat/>
    <w:rsid w:val="00AF3A07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rsid w:val="002351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2351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3" Type="http://schemas.openxmlformats.org/officeDocument/2006/relationships/webSettings" Target="webSettings.xml"/><Relationship Id="rId7" Type="http://schemas.openxmlformats.org/officeDocument/2006/relationships/image" Target="media/image3.w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10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101</Words>
  <Characters>557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MENU DU 30 NOVEMBRE AU 4 DECEMBRE 2009</dc:title>
  <dc:subject/>
  <dc:creator>college chambon</dc:creator>
  <cp:keywords/>
  <dc:description/>
  <cp:lastModifiedBy>gestionnaire</cp:lastModifiedBy>
  <cp:revision>2</cp:revision>
  <cp:lastPrinted>2021-08-30T16:32:00Z</cp:lastPrinted>
  <dcterms:created xsi:type="dcterms:W3CDTF">2021-08-30T16:34:00Z</dcterms:created>
  <dcterms:modified xsi:type="dcterms:W3CDTF">2021-08-30T16:34:00Z</dcterms:modified>
</cp:coreProperties>
</file>