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A48" w:rsidRDefault="00426A48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426A48" w:rsidTr="00757625">
        <w:trPr>
          <w:jc w:val="center"/>
        </w:trPr>
        <w:tc>
          <w:tcPr>
            <w:tcW w:w="4606" w:type="dxa"/>
          </w:tcPr>
          <w:p w:rsidR="00426A48" w:rsidRPr="00757625" w:rsidRDefault="00426A48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91854026" r:id="rId6"/>
              </w:object>
            </w:r>
          </w:p>
        </w:tc>
        <w:tc>
          <w:tcPr>
            <w:tcW w:w="4771" w:type="dxa"/>
          </w:tcPr>
          <w:p w:rsidR="00426A48" w:rsidRPr="00757625" w:rsidRDefault="00426A48" w:rsidP="00757625">
            <w:pPr>
              <w:jc w:val="center"/>
              <w:rPr>
                <w:sz w:val="20"/>
                <w:szCs w:val="20"/>
              </w:rPr>
            </w:pPr>
          </w:p>
          <w:p w:rsidR="00426A48" w:rsidRPr="00757625" w:rsidRDefault="00426A48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91854027" r:id="rId8"/>
              </w:object>
            </w:r>
          </w:p>
        </w:tc>
      </w:tr>
    </w:tbl>
    <w:p w:rsidR="00426A48" w:rsidRDefault="00426A48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13 AU 17 SEPTEMBRE 2021</w:t>
      </w:r>
    </w:p>
    <w:p w:rsidR="00426A48" w:rsidRDefault="00426A48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426A48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26A48" w:rsidRDefault="00426A48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426A48" w:rsidRPr="004F5919" w:rsidRDefault="00426A48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426A48" w:rsidRPr="004F5919" w:rsidRDefault="00426A48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426A48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Pr="004F5919" w:rsidRDefault="00426A48" w:rsidP="00114639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13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Pr="004F5919" w:rsidRDefault="00426A48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426A48" w:rsidRDefault="00426A4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RADIS BEURRE/TOMATE ŒUF DUR ***/</w:t>
            </w:r>
          </w:p>
          <w:p w:rsidR="00426A48" w:rsidRDefault="00426A4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CAROTTES RAPEES ***</w:t>
            </w:r>
          </w:p>
          <w:p w:rsidR="00426A48" w:rsidRDefault="00426A4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HAMBURGER MAISON * OU STEAK HACHE</w:t>
            </w:r>
          </w:p>
          <w:p w:rsidR="00426A48" w:rsidRDefault="00426A4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FRITES FRAICHES</w:t>
            </w:r>
          </w:p>
          <w:p w:rsidR="00426A48" w:rsidRDefault="00426A48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</w:rPr>
              <w:t>ENTREMET VANILLE/ENTREMET CHOCOLAT</w:t>
            </w:r>
          </w:p>
          <w:p w:rsidR="00426A48" w:rsidRPr="004F5919" w:rsidRDefault="00426A48">
            <w:pPr>
              <w:jc w:val="center"/>
            </w:pPr>
          </w:p>
        </w:tc>
      </w:tr>
      <w:tr w:rsidR="00426A48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14</w:t>
            </w:r>
          </w:p>
          <w:p w:rsidR="00426A48" w:rsidRPr="004F5919" w:rsidRDefault="00426A48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Pr="004F5919" w:rsidRDefault="00426A48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FEUILLETE COMTE/FRIAND VIANDE</w:t>
            </w:r>
          </w:p>
          <w:p w:rsidR="00426A48" w:rsidRDefault="00426A4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POULET ROTI ** OU BROCHETTE DE DINDE **</w:t>
            </w:r>
          </w:p>
          <w:p w:rsidR="00426A48" w:rsidRDefault="00426A48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TRIO DE LEGUMES</w:t>
            </w:r>
          </w:p>
          <w:p w:rsidR="00426A48" w:rsidRDefault="00426A48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FROMAGE A LA COUPE</w:t>
            </w:r>
          </w:p>
          <w:p w:rsidR="00426A48" w:rsidRPr="007D4D94" w:rsidRDefault="00426A48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COMPOTE</w:t>
            </w:r>
          </w:p>
        </w:tc>
      </w:tr>
      <w:tr w:rsidR="00426A48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MERCREDI 15</w:t>
            </w:r>
          </w:p>
          <w:p w:rsidR="00426A48" w:rsidRPr="004F5919" w:rsidRDefault="00426A48">
            <w:pPr>
              <w:jc w:val="center"/>
            </w:pPr>
            <w:r w:rsidRPr="004F5919">
              <w:object w:dxaOrig="1012" w:dyaOrig="1174">
                <v:rect id="rectole0000000002" o:spid="_x0000_i1027" style="width:50.25pt;height:57.75pt" o:ole="" o:preferrelative="t" stroked="f">
                  <v:imagedata r:id="rId9" o:title=""/>
                </v:rect>
                <o:OLEObject Type="Embed" ProgID="StaticMetafile" ShapeID="rectole0000000002" DrawAspect="Content" ObjectID="_1691854028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Pr="004F5919" w:rsidRDefault="00426A48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Pr="00FA7A88" w:rsidRDefault="00426A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POMELOS/MELON/SALADE DE TOMATES CIBOULETTE ***</w:t>
            </w:r>
          </w:p>
          <w:p w:rsidR="00426A48" w:rsidRDefault="00426A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PANE DE HOKI OU PAVE DE SAUMON A L’ANETH</w:t>
            </w:r>
          </w:p>
          <w:p w:rsidR="00426A48" w:rsidRDefault="00426A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PATES BIO AU BEURRE</w:t>
            </w:r>
          </w:p>
          <w:p w:rsidR="00426A48" w:rsidRPr="00FA7A88" w:rsidRDefault="00426A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YAOURT BIO</w:t>
            </w:r>
          </w:p>
          <w:p w:rsidR="00426A48" w:rsidRPr="007C2EB5" w:rsidRDefault="00426A48">
            <w:pPr>
              <w:jc w:val="center"/>
              <w:rPr>
                <w:sz w:val="24"/>
                <w:szCs w:val="24"/>
              </w:rPr>
            </w:pPr>
          </w:p>
        </w:tc>
      </w:tr>
      <w:tr w:rsidR="00426A48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16</w:t>
            </w:r>
          </w:p>
          <w:p w:rsidR="00426A48" w:rsidRPr="004F5919" w:rsidRDefault="00426A48">
            <w:pPr>
              <w:jc w:val="center"/>
            </w:pPr>
            <w:r w:rsidRPr="004F5919">
              <w:object w:dxaOrig="1174" w:dyaOrig="931">
                <v:rect id="rectole0000000003" o:spid="_x0000_i1028" style="width:57.75pt;height:45.75pt" o:ole="" o:preferrelative="t" stroked="f">
                  <v:imagedata r:id="rId11" o:title=""/>
                </v:rect>
                <o:OLEObject Type="Embed" ProgID="StaticMetafile" ShapeID="rectole0000000003" DrawAspect="Content" ObjectID="_1691854029" r:id="rId12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Pr="004F5919" w:rsidRDefault="00426A48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MACEDOINE MAYONNAISE/MAQUEREAUX TOMATE/</w:t>
            </w:r>
          </w:p>
          <w:p w:rsidR="00426A48" w:rsidRDefault="00426A48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MOUSSE DE CANARD</w:t>
            </w:r>
          </w:p>
          <w:p w:rsidR="00426A48" w:rsidRDefault="00426A48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PIZZA *** OU PIZZA TOMATE MOZARELLA ***</w:t>
            </w:r>
          </w:p>
          <w:p w:rsidR="00426A48" w:rsidRDefault="00426A48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</w:t>
            </w:r>
          </w:p>
          <w:p w:rsidR="00426A48" w:rsidRPr="00D1502F" w:rsidRDefault="00426A48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CREME YABON/BISCUIT</w:t>
            </w:r>
          </w:p>
        </w:tc>
      </w:tr>
      <w:tr w:rsidR="00426A48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426A48" w:rsidRDefault="00426A48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17</w:t>
            </w:r>
          </w:p>
          <w:p w:rsidR="00426A48" w:rsidRPr="004F5919" w:rsidRDefault="00426A48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Pr="004F5919" w:rsidRDefault="00426A48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JAMBON BLANC/ROSETTE/SALADE COMPOSEE ***</w:t>
            </w:r>
          </w:p>
          <w:p w:rsidR="00426A48" w:rsidRDefault="00426A4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COLOMBO DE VEAU * *** OU ESCALOPE DE PORC *</w:t>
            </w:r>
          </w:p>
          <w:p w:rsidR="00426A48" w:rsidRDefault="00426A4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POMMES DE TERRE VAPEUR **</w:t>
            </w:r>
          </w:p>
          <w:p w:rsidR="00426A48" w:rsidRDefault="00426A4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FROMAGE</w:t>
            </w:r>
          </w:p>
          <w:p w:rsidR="00426A48" w:rsidRPr="004F5919" w:rsidRDefault="00426A48" w:rsidP="00B32593">
            <w:pPr>
              <w:jc w:val="center"/>
            </w:pPr>
            <w:r>
              <w:rPr>
                <w:rFonts w:ascii="Times New Roman" w:hAnsi="Times New Roman"/>
                <w:b/>
              </w:rPr>
              <w:t>FRUIT DE SAISON</w:t>
            </w:r>
          </w:p>
        </w:tc>
      </w:tr>
      <w:tr w:rsidR="00426A48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26A48" w:rsidRDefault="00426A48">
            <w:pPr>
              <w:jc w:val="center"/>
              <w:rPr>
                <w:rFonts w:cs="Calibri"/>
              </w:rPr>
            </w:pPr>
          </w:p>
        </w:tc>
      </w:tr>
    </w:tbl>
    <w:p w:rsidR="00426A48" w:rsidRDefault="00426A48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426A48" w:rsidRDefault="00426A48">
      <w:pPr>
        <w:rPr>
          <w:rFonts w:ascii="Comic Sans MS" w:hAnsi="Comic Sans MS" w:cs="Comic Sans MS"/>
          <w:sz w:val="20"/>
        </w:rPr>
      </w:pPr>
    </w:p>
    <w:p w:rsidR="00426A48" w:rsidRDefault="00426A48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426A48" w:rsidRDefault="00426A48">
      <w:pPr>
        <w:jc w:val="center"/>
        <w:rPr>
          <w:rFonts w:ascii="Comic Sans MS" w:hAnsi="Comic Sans MS" w:cs="Comic Sans MS"/>
          <w:sz w:val="20"/>
        </w:rPr>
      </w:pPr>
    </w:p>
    <w:p w:rsidR="00426A48" w:rsidRDefault="00426A48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426A48" w:rsidRDefault="00426A48">
      <w:pPr>
        <w:rPr>
          <w:rFonts w:ascii="Times New Roman" w:hAnsi="Times New Roman"/>
          <w:sz w:val="20"/>
        </w:rPr>
      </w:pPr>
    </w:p>
    <w:sectPr w:rsidR="00426A48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92572"/>
    <w:rsid w:val="000E4BC6"/>
    <w:rsid w:val="00114639"/>
    <w:rsid w:val="0015691C"/>
    <w:rsid w:val="001624A2"/>
    <w:rsid w:val="00165114"/>
    <w:rsid w:val="00177E6D"/>
    <w:rsid w:val="001C5D93"/>
    <w:rsid w:val="002661AC"/>
    <w:rsid w:val="002750D4"/>
    <w:rsid w:val="002B7573"/>
    <w:rsid w:val="00300657"/>
    <w:rsid w:val="00303A53"/>
    <w:rsid w:val="00341A84"/>
    <w:rsid w:val="00346029"/>
    <w:rsid w:val="003734ED"/>
    <w:rsid w:val="003A67F2"/>
    <w:rsid w:val="003C7842"/>
    <w:rsid w:val="003D62D1"/>
    <w:rsid w:val="0042544B"/>
    <w:rsid w:val="00426A48"/>
    <w:rsid w:val="00481B3A"/>
    <w:rsid w:val="00484BDE"/>
    <w:rsid w:val="004909D7"/>
    <w:rsid w:val="004B32FE"/>
    <w:rsid w:val="004D34F4"/>
    <w:rsid w:val="004F5919"/>
    <w:rsid w:val="0051694E"/>
    <w:rsid w:val="00542A26"/>
    <w:rsid w:val="00574930"/>
    <w:rsid w:val="00657E5B"/>
    <w:rsid w:val="006A7C2A"/>
    <w:rsid w:val="006D05C8"/>
    <w:rsid w:val="006D5BC4"/>
    <w:rsid w:val="006D7451"/>
    <w:rsid w:val="006F5B09"/>
    <w:rsid w:val="00714823"/>
    <w:rsid w:val="00744DB2"/>
    <w:rsid w:val="00757625"/>
    <w:rsid w:val="00757F9F"/>
    <w:rsid w:val="0076251E"/>
    <w:rsid w:val="00793765"/>
    <w:rsid w:val="007B34A6"/>
    <w:rsid w:val="007C2EB5"/>
    <w:rsid w:val="007D4D94"/>
    <w:rsid w:val="007E0029"/>
    <w:rsid w:val="007E2E80"/>
    <w:rsid w:val="009F6E0C"/>
    <w:rsid w:val="00B279D9"/>
    <w:rsid w:val="00B32593"/>
    <w:rsid w:val="00B8288A"/>
    <w:rsid w:val="00B910CA"/>
    <w:rsid w:val="00BC728E"/>
    <w:rsid w:val="00C26367"/>
    <w:rsid w:val="00D1502F"/>
    <w:rsid w:val="00D20922"/>
    <w:rsid w:val="00D21A16"/>
    <w:rsid w:val="00D54012"/>
    <w:rsid w:val="00D81D7E"/>
    <w:rsid w:val="00D81F70"/>
    <w:rsid w:val="00DC6BF5"/>
    <w:rsid w:val="00DD0872"/>
    <w:rsid w:val="00DD2358"/>
    <w:rsid w:val="00E06353"/>
    <w:rsid w:val="00F24C10"/>
    <w:rsid w:val="00F36BF0"/>
    <w:rsid w:val="00F468E7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187</Words>
  <Characters>1033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2021-08-30T16:40:00Z</cp:lastPrinted>
  <dcterms:created xsi:type="dcterms:W3CDTF">2021-08-30T16:41:00Z</dcterms:created>
  <dcterms:modified xsi:type="dcterms:W3CDTF">2021-08-30T16:41:00Z</dcterms:modified>
</cp:coreProperties>
</file>