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98E" w:rsidRDefault="000F798E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0F798E" w:rsidTr="00757625">
        <w:trPr>
          <w:jc w:val="center"/>
        </w:trPr>
        <w:tc>
          <w:tcPr>
            <w:tcW w:w="4606" w:type="dxa"/>
          </w:tcPr>
          <w:p w:rsidR="000F798E" w:rsidRPr="00757625" w:rsidRDefault="000F798E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1854165" r:id="rId6"/>
              </w:object>
            </w:r>
          </w:p>
        </w:tc>
        <w:tc>
          <w:tcPr>
            <w:tcW w:w="4771" w:type="dxa"/>
          </w:tcPr>
          <w:p w:rsidR="000F798E" w:rsidRPr="00757625" w:rsidRDefault="000F798E" w:rsidP="00757625">
            <w:pPr>
              <w:jc w:val="center"/>
              <w:rPr>
                <w:sz w:val="20"/>
                <w:szCs w:val="20"/>
              </w:rPr>
            </w:pPr>
          </w:p>
          <w:p w:rsidR="000F798E" w:rsidRPr="00757625" w:rsidRDefault="000F798E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1854166" r:id="rId8"/>
              </w:object>
            </w:r>
          </w:p>
        </w:tc>
      </w:tr>
    </w:tbl>
    <w:p w:rsidR="000F798E" w:rsidRDefault="000F798E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20 AU 24 SEPTEMBRE 2021</w:t>
      </w:r>
    </w:p>
    <w:p w:rsidR="000F798E" w:rsidRDefault="000F798E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0F798E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F798E" w:rsidRDefault="000F798E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0F798E" w:rsidRPr="004F5919" w:rsidRDefault="000F798E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0F798E" w:rsidRPr="004F5919" w:rsidRDefault="000F798E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0F798E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Pr="004F5919" w:rsidRDefault="000F798E" w:rsidP="0006640C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Pr="004F5919" w:rsidRDefault="000F798E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0F798E" w:rsidRDefault="000F798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PECHE AU THON ***/POIREAUX VINAIGRETTE/</w:t>
            </w:r>
          </w:p>
          <w:p w:rsidR="000F798E" w:rsidRDefault="000F798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CELERI REMOULADE ***</w:t>
            </w:r>
          </w:p>
          <w:p w:rsidR="000F798E" w:rsidRDefault="000F798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COUSCOUS BOULETTES DE BŒUF * OU</w:t>
            </w:r>
          </w:p>
          <w:p w:rsidR="000F798E" w:rsidRDefault="000F798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COUSCOUS BOULETTES D’AGNEAU *</w:t>
            </w:r>
          </w:p>
          <w:p w:rsidR="000F798E" w:rsidRDefault="000F798E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</w:rPr>
              <w:t>DANONINO A BOIRE/BISCUIT</w:t>
            </w:r>
          </w:p>
          <w:p w:rsidR="000F798E" w:rsidRPr="004F5919" w:rsidRDefault="000F798E">
            <w:pPr>
              <w:jc w:val="center"/>
            </w:pPr>
          </w:p>
        </w:tc>
      </w:tr>
      <w:tr w:rsidR="000F798E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21</w:t>
            </w:r>
          </w:p>
          <w:p w:rsidR="000F798E" w:rsidRPr="004F5919" w:rsidRDefault="000F798E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Pr="004F5919" w:rsidRDefault="000F798E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MOUSSE DE CANARD/JAMBON CRU/ROULE SURIMI</w:t>
            </w:r>
          </w:p>
          <w:p w:rsidR="000F798E" w:rsidRDefault="000F798E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ESCALOPE DE DINDE AU CURRY ** OU</w:t>
            </w:r>
          </w:p>
          <w:p w:rsidR="000F798E" w:rsidRDefault="000F798E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HAUT DE CUISSE DE POULET **</w:t>
            </w:r>
          </w:p>
          <w:p w:rsidR="000F798E" w:rsidRDefault="000F798E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FLAGEOLETS</w:t>
            </w:r>
          </w:p>
          <w:p w:rsidR="000F798E" w:rsidRDefault="000F798E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FROMAGE A LA COUPE</w:t>
            </w:r>
          </w:p>
          <w:p w:rsidR="000F798E" w:rsidRPr="007D4D94" w:rsidRDefault="000F798E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FRUIT DE SAISON</w:t>
            </w:r>
          </w:p>
        </w:tc>
      </w:tr>
      <w:tr w:rsidR="000F798E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22</w:t>
            </w:r>
          </w:p>
          <w:p w:rsidR="000F798E" w:rsidRPr="004F5919" w:rsidRDefault="000F798E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1854167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Pr="004F5919" w:rsidRDefault="000F798E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Pr="00FA7A88" w:rsidRDefault="000F798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ENDIVES AU BLEU ***/ŒUF MAYONNAISE ** ***/POMELOS</w:t>
            </w:r>
          </w:p>
          <w:p w:rsidR="000F798E" w:rsidRDefault="000F798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PALETTE A LA DIABLE OU PAVE DE POISSON BORDELAISE</w:t>
            </w:r>
          </w:p>
          <w:p w:rsidR="000F798E" w:rsidRDefault="000F798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RIZ CREOLE</w:t>
            </w:r>
          </w:p>
          <w:p w:rsidR="000F798E" w:rsidRPr="00FA7A88" w:rsidRDefault="000F798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LIEGEOIS</w:t>
            </w:r>
          </w:p>
          <w:p w:rsidR="000F798E" w:rsidRPr="007C2EB5" w:rsidRDefault="000F798E">
            <w:pPr>
              <w:jc w:val="center"/>
              <w:rPr>
                <w:sz w:val="24"/>
                <w:szCs w:val="24"/>
              </w:rPr>
            </w:pPr>
          </w:p>
        </w:tc>
      </w:tr>
      <w:tr w:rsidR="000F798E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23</w:t>
            </w:r>
          </w:p>
          <w:p w:rsidR="000F798E" w:rsidRPr="004F5919" w:rsidRDefault="000F798E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1854168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Pr="004F5919" w:rsidRDefault="000F798E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TOMATE MAIS ***/SALADE STRASBOURGEOISE ***/</w:t>
            </w:r>
          </w:p>
          <w:p w:rsidR="000F798E" w:rsidRDefault="000F798E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TERRINE FORESTIERE</w:t>
            </w:r>
          </w:p>
          <w:p w:rsidR="000F798E" w:rsidRDefault="000F798E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CROUSTI FROMAGE OU COTE DE PORC CHARCUTIERE ** ***</w:t>
            </w:r>
          </w:p>
          <w:p w:rsidR="000F798E" w:rsidRDefault="000F798E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CAROTTES VICHY ***</w:t>
            </w:r>
          </w:p>
          <w:p w:rsidR="000F798E" w:rsidRPr="00D1502F" w:rsidRDefault="000F798E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PANNA COTTA *** /CLAFOUTIS CERISES ***</w:t>
            </w:r>
          </w:p>
        </w:tc>
      </w:tr>
      <w:tr w:rsidR="000F798E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0F798E" w:rsidRDefault="000F798E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24</w:t>
            </w:r>
          </w:p>
          <w:p w:rsidR="000F798E" w:rsidRPr="004F5919" w:rsidRDefault="000F798E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Pr="004F5919" w:rsidRDefault="000F798E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D’ENDIVES ***/TOMATE MOZARELLA ***/</w:t>
            </w:r>
          </w:p>
          <w:p w:rsidR="000F798E" w:rsidRDefault="000F798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PATE EN CROUTE</w:t>
            </w:r>
          </w:p>
          <w:p w:rsidR="000F798E" w:rsidRDefault="000F798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GOULASH HONGROIS ** *** OU CERVELAS OBERNOIS</w:t>
            </w:r>
          </w:p>
          <w:p w:rsidR="000F798E" w:rsidRDefault="000F798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PATES AU BEURRE</w:t>
            </w:r>
          </w:p>
          <w:p w:rsidR="000F798E" w:rsidRPr="004F5919" w:rsidRDefault="000F798E" w:rsidP="00B32593">
            <w:pPr>
              <w:jc w:val="center"/>
            </w:pPr>
            <w:r>
              <w:rPr>
                <w:rFonts w:ascii="Times New Roman" w:hAnsi="Times New Roman"/>
                <w:b/>
              </w:rPr>
              <w:t>YAOURT PETIT CREUSOIS **</w:t>
            </w:r>
          </w:p>
        </w:tc>
      </w:tr>
      <w:tr w:rsidR="000F798E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0F798E" w:rsidRDefault="000F798E">
            <w:pPr>
              <w:jc w:val="center"/>
              <w:rPr>
                <w:rFonts w:cs="Calibri"/>
              </w:rPr>
            </w:pPr>
          </w:p>
        </w:tc>
      </w:tr>
    </w:tbl>
    <w:p w:rsidR="000F798E" w:rsidRDefault="000F798E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0F798E" w:rsidRDefault="000F798E">
      <w:pPr>
        <w:rPr>
          <w:rFonts w:ascii="Comic Sans MS" w:hAnsi="Comic Sans MS" w:cs="Comic Sans MS"/>
          <w:sz w:val="20"/>
        </w:rPr>
      </w:pPr>
    </w:p>
    <w:p w:rsidR="000F798E" w:rsidRDefault="000F798E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0F798E" w:rsidRDefault="000F798E">
      <w:pPr>
        <w:jc w:val="center"/>
        <w:rPr>
          <w:rFonts w:ascii="Comic Sans MS" w:hAnsi="Comic Sans MS" w:cs="Comic Sans MS"/>
          <w:sz w:val="20"/>
        </w:rPr>
      </w:pPr>
    </w:p>
    <w:p w:rsidR="000F798E" w:rsidRDefault="000F798E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0F798E" w:rsidRDefault="000F798E">
      <w:pPr>
        <w:rPr>
          <w:rFonts w:ascii="Times New Roman" w:hAnsi="Times New Roman"/>
          <w:sz w:val="20"/>
        </w:rPr>
      </w:pPr>
    </w:p>
    <w:sectPr w:rsidR="000F798E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6640C"/>
    <w:rsid w:val="00092572"/>
    <w:rsid w:val="000E4BC6"/>
    <w:rsid w:val="000F798E"/>
    <w:rsid w:val="00114639"/>
    <w:rsid w:val="0015691C"/>
    <w:rsid w:val="001624A2"/>
    <w:rsid w:val="00177E6D"/>
    <w:rsid w:val="001C5D93"/>
    <w:rsid w:val="001D099D"/>
    <w:rsid w:val="002661AC"/>
    <w:rsid w:val="002750D4"/>
    <w:rsid w:val="002A4740"/>
    <w:rsid w:val="002B7573"/>
    <w:rsid w:val="00300657"/>
    <w:rsid w:val="00303A53"/>
    <w:rsid w:val="00341A84"/>
    <w:rsid w:val="003600A6"/>
    <w:rsid w:val="003734ED"/>
    <w:rsid w:val="003A67F2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74930"/>
    <w:rsid w:val="00657E5B"/>
    <w:rsid w:val="006A7C2A"/>
    <w:rsid w:val="006D05C8"/>
    <w:rsid w:val="006D5BC4"/>
    <w:rsid w:val="006D7451"/>
    <w:rsid w:val="006F5B09"/>
    <w:rsid w:val="00714823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966ADB"/>
    <w:rsid w:val="009F6E0C"/>
    <w:rsid w:val="00B279D9"/>
    <w:rsid w:val="00B32593"/>
    <w:rsid w:val="00B8288A"/>
    <w:rsid w:val="00B910CA"/>
    <w:rsid w:val="00BC728E"/>
    <w:rsid w:val="00C26367"/>
    <w:rsid w:val="00D1502F"/>
    <w:rsid w:val="00D20922"/>
    <w:rsid w:val="00D21A16"/>
    <w:rsid w:val="00D54012"/>
    <w:rsid w:val="00D81D7E"/>
    <w:rsid w:val="00D81F70"/>
    <w:rsid w:val="00DC6BF5"/>
    <w:rsid w:val="00DD0872"/>
    <w:rsid w:val="00DD2358"/>
    <w:rsid w:val="00E06353"/>
    <w:rsid w:val="00F20BD3"/>
    <w:rsid w:val="00F24C10"/>
    <w:rsid w:val="00F36BF0"/>
    <w:rsid w:val="00F468E7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203</Words>
  <Characters>1119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2021-08-30T16:42:00Z</cp:lastPrinted>
  <dcterms:created xsi:type="dcterms:W3CDTF">2021-08-30T16:43:00Z</dcterms:created>
  <dcterms:modified xsi:type="dcterms:W3CDTF">2021-08-30T16:43:00Z</dcterms:modified>
</cp:coreProperties>
</file>