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37C" w:rsidRDefault="005D337C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5D337C" w:rsidTr="00757625">
        <w:trPr>
          <w:jc w:val="center"/>
        </w:trPr>
        <w:tc>
          <w:tcPr>
            <w:tcW w:w="4606" w:type="dxa"/>
          </w:tcPr>
          <w:p w:rsidR="005D337C" w:rsidRPr="00757625" w:rsidRDefault="005D337C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3407412" r:id="rId6"/>
              </w:object>
            </w:r>
          </w:p>
        </w:tc>
        <w:tc>
          <w:tcPr>
            <w:tcW w:w="4771" w:type="dxa"/>
          </w:tcPr>
          <w:p w:rsidR="005D337C" w:rsidRPr="00757625" w:rsidRDefault="005D337C" w:rsidP="00757625">
            <w:pPr>
              <w:jc w:val="center"/>
              <w:rPr>
                <w:sz w:val="20"/>
                <w:szCs w:val="20"/>
              </w:rPr>
            </w:pPr>
          </w:p>
          <w:p w:rsidR="005D337C" w:rsidRPr="00757625" w:rsidRDefault="005D337C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3407413" r:id="rId8"/>
              </w:object>
            </w:r>
          </w:p>
        </w:tc>
      </w:tr>
    </w:tbl>
    <w:p w:rsidR="005D337C" w:rsidRDefault="005D337C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04 AU 08 OCTOBRE 2021</w:t>
      </w:r>
    </w:p>
    <w:p w:rsidR="005D337C" w:rsidRDefault="005D337C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5D337C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337C" w:rsidRDefault="005D337C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5D337C" w:rsidRPr="004F5919" w:rsidRDefault="005D337C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5D337C" w:rsidRPr="004F5919" w:rsidRDefault="005D337C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5D337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CHOU ROUGE AUX POMMES ET NOIX ***/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ŒUF MAYONNAISE **/TOMATE MAIS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DONUT DE POULET OU FILET DE COLIN DIEPPOISE ***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RIZ CREOLE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MOUSSE CHOCOLAT/MOUSSE CRUNCH</w:t>
            </w:r>
          </w:p>
          <w:p w:rsidR="005D337C" w:rsidRPr="004F5919" w:rsidRDefault="005D337C">
            <w:pPr>
              <w:jc w:val="center"/>
            </w:pPr>
          </w:p>
        </w:tc>
      </w:tr>
      <w:tr w:rsidR="005D337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05</w:t>
            </w:r>
          </w:p>
          <w:p w:rsidR="005D337C" w:rsidRPr="004F5919" w:rsidRDefault="005D337C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SALADE TOMATE THON ***/KIWI/CELERI REMOULADE </w:t>
            </w:r>
          </w:p>
          <w:p w:rsidR="005D337C" w:rsidRDefault="005D337C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POULET ** ROTI OU BROCHETTE DE DINDE **</w:t>
            </w:r>
          </w:p>
          <w:p w:rsidR="005D337C" w:rsidRDefault="005D337C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PETITS POIS CAROTTES</w:t>
            </w:r>
          </w:p>
          <w:p w:rsidR="005D337C" w:rsidRDefault="005D337C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FLAN VANILLE/CREME CHOCOLAT</w:t>
            </w:r>
          </w:p>
          <w:p w:rsidR="005D337C" w:rsidRPr="007D4D94" w:rsidRDefault="005D337C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5D337C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06</w:t>
            </w:r>
          </w:p>
          <w:p w:rsidR="005D337C" w:rsidRPr="004F5919" w:rsidRDefault="005D337C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3407414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FA7A88" w:rsidRDefault="005D33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BASQUE BIO/SALADE SURIMI/SALADE DE GESIERS **</w:t>
            </w:r>
          </w:p>
          <w:p w:rsidR="005D337C" w:rsidRDefault="005D33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HACHE DE VEAU * OU JAMBON MADERE ***</w:t>
            </w:r>
          </w:p>
          <w:p w:rsidR="005D337C" w:rsidRDefault="005D33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PENNES AU BEURRE</w:t>
            </w:r>
          </w:p>
          <w:p w:rsidR="005D337C" w:rsidRPr="00FA7A88" w:rsidRDefault="005D33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AUX FRUITS</w:t>
            </w:r>
          </w:p>
          <w:p w:rsidR="005D337C" w:rsidRPr="007C2EB5" w:rsidRDefault="005D337C">
            <w:pPr>
              <w:jc w:val="center"/>
              <w:rPr>
                <w:sz w:val="24"/>
                <w:szCs w:val="24"/>
              </w:rPr>
            </w:pPr>
          </w:p>
        </w:tc>
      </w:tr>
      <w:tr w:rsidR="005D337C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07</w:t>
            </w:r>
          </w:p>
          <w:p w:rsidR="005D337C" w:rsidRPr="004F5919" w:rsidRDefault="005D337C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3407415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DE CHOU CHINOIS ***/SALADE COMPOSEE ***/</w:t>
            </w:r>
          </w:p>
          <w:p w:rsidR="005D337C" w:rsidRDefault="005D337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ASPERGES MOUSSELINE</w:t>
            </w:r>
          </w:p>
          <w:p w:rsidR="005D337C" w:rsidRDefault="005D337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CHIPOLATAS ** OU MERGUEZ **</w:t>
            </w:r>
          </w:p>
          <w:p w:rsidR="005D337C" w:rsidRDefault="005D337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LENTILLES</w:t>
            </w:r>
          </w:p>
          <w:p w:rsidR="005D337C" w:rsidRDefault="005D337C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CHOU CHOCOLAT***/ECLAIR CHANTILLY***</w:t>
            </w:r>
          </w:p>
          <w:p w:rsidR="005D337C" w:rsidRPr="00D1502F" w:rsidRDefault="005D337C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5D337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5D337C" w:rsidRDefault="005D337C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08</w:t>
            </w:r>
          </w:p>
          <w:p w:rsidR="005D337C" w:rsidRPr="004F5919" w:rsidRDefault="005D337C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Pr="004F5919" w:rsidRDefault="005D337C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ROSETTE BEURRE/JAMBON BLANC CORNICHON/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CHOU-FLEUR MIMOSA ***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FONDU CREUSOIS *** OU LAMELLES KEBAB </w:t>
            </w:r>
          </w:p>
          <w:p w:rsidR="005D337C" w:rsidRDefault="005D337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FRITES FRAICHES</w:t>
            </w:r>
          </w:p>
          <w:p w:rsidR="005D337C" w:rsidRDefault="005D337C" w:rsidP="00B3259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FRUIT DE SAISON</w:t>
            </w:r>
          </w:p>
          <w:p w:rsidR="005D337C" w:rsidRPr="004F5919" w:rsidRDefault="005D337C" w:rsidP="00B32593">
            <w:pPr>
              <w:jc w:val="center"/>
            </w:pPr>
          </w:p>
        </w:tc>
      </w:tr>
      <w:tr w:rsidR="005D337C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D337C" w:rsidRDefault="005D337C">
            <w:pPr>
              <w:jc w:val="center"/>
              <w:rPr>
                <w:rFonts w:cs="Calibri"/>
              </w:rPr>
            </w:pPr>
          </w:p>
        </w:tc>
      </w:tr>
    </w:tbl>
    <w:p w:rsidR="005D337C" w:rsidRDefault="005D337C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5D337C" w:rsidRDefault="005D337C">
      <w:pPr>
        <w:rPr>
          <w:rFonts w:ascii="Comic Sans MS" w:hAnsi="Comic Sans MS" w:cs="Comic Sans MS"/>
          <w:sz w:val="20"/>
        </w:rPr>
      </w:pPr>
    </w:p>
    <w:p w:rsidR="005D337C" w:rsidRDefault="005D337C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5D337C" w:rsidRDefault="005D337C">
      <w:pPr>
        <w:jc w:val="center"/>
        <w:rPr>
          <w:rFonts w:ascii="Comic Sans MS" w:hAnsi="Comic Sans MS" w:cs="Comic Sans MS"/>
          <w:sz w:val="20"/>
        </w:rPr>
      </w:pPr>
    </w:p>
    <w:p w:rsidR="005D337C" w:rsidRDefault="005D337C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5D337C" w:rsidRDefault="005D337C">
      <w:pPr>
        <w:rPr>
          <w:rFonts w:ascii="Times New Roman" w:hAnsi="Times New Roman"/>
          <w:sz w:val="20"/>
        </w:rPr>
      </w:pPr>
    </w:p>
    <w:sectPr w:rsidR="005D337C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4BC6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74930"/>
    <w:rsid w:val="005931C1"/>
    <w:rsid w:val="005C5466"/>
    <w:rsid w:val="005D337C"/>
    <w:rsid w:val="00657E5B"/>
    <w:rsid w:val="00684A5D"/>
    <w:rsid w:val="006A7C2A"/>
    <w:rsid w:val="006D05C8"/>
    <w:rsid w:val="006D5BC4"/>
    <w:rsid w:val="006D7451"/>
    <w:rsid w:val="006F5B09"/>
    <w:rsid w:val="00714823"/>
    <w:rsid w:val="00722EA9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66ADB"/>
    <w:rsid w:val="009D65A6"/>
    <w:rsid w:val="009F6E0C"/>
    <w:rsid w:val="00A02569"/>
    <w:rsid w:val="00B279D9"/>
    <w:rsid w:val="00B32593"/>
    <w:rsid w:val="00B8288A"/>
    <w:rsid w:val="00B910CA"/>
    <w:rsid w:val="00BC728E"/>
    <w:rsid w:val="00C26367"/>
    <w:rsid w:val="00CD5361"/>
    <w:rsid w:val="00D12298"/>
    <w:rsid w:val="00D1502F"/>
    <w:rsid w:val="00D20922"/>
    <w:rsid w:val="00D21A16"/>
    <w:rsid w:val="00D54012"/>
    <w:rsid w:val="00D81D7E"/>
    <w:rsid w:val="00D81F70"/>
    <w:rsid w:val="00DC6BF5"/>
    <w:rsid w:val="00DD0872"/>
    <w:rsid w:val="00DD2358"/>
    <w:rsid w:val="00E06353"/>
    <w:rsid w:val="00E74919"/>
    <w:rsid w:val="00F20BD3"/>
    <w:rsid w:val="00F24C10"/>
    <w:rsid w:val="00F36BF0"/>
    <w:rsid w:val="00F468E7"/>
    <w:rsid w:val="00F84F64"/>
    <w:rsid w:val="00FA12E9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196</Words>
  <Characters>1081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2021-09-17T16:10:00Z</cp:lastPrinted>
  <dcterms:created xsi:type="dcterms:W3CDTF">2021-09-17T16:10:00Z</dcterms:created>
  <dcterms:modified xsi:type="dcterms:W3CDTF">2021-09-17T16:10:00Z</dcterms:modified>
</cp:coreProperties>
</file>