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013" w:rsidRDefault="00D36013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D36013" w:rsidTr="00757625">
        <w:trPr>
          <w:jc w:val="center"/>
        </w:trPr>
        <w:tc>
          <w:tcPr>
            <w:tcW w:w="4606" w:type="dxa"/>
          </w:tcPr>
          <w:p w:rsidR="00D36013" w:rsidRPr="00757625" w:rsidRDefault="00D36013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93408759" r:id="rId6"/>
              </w:object>
            </w:r>
          </w:p>
        </w:tc>
        <w:tc>
          <w:tcPr>
            <w:tcW w:w="4771" w:type="dxa"/>
          </w:tcPr>
          <w:p w:rsidR="00D36013" w:rsidRPr="00757625" w:rsidRDefault="00D36013" w:rsidP="00757625">
            <w:pPr>
              <w:jc w:val="center"/>
              <w:rPr>
                <w:sz w:val="20"/>
                <w:szCs w:val="20"/>
              </w:rPr>
            </w:pPr>
          </w:p>
          <w:p w:rsidR="00D36013" w:rsidRPr="00757625" w:rsidRDefault="00D36013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93408760" r:id="rId8"/>
              </w:object>
            </w:r>
          </w:p>
        </w:tc>
      </w:tr>
    </w:tbl>
    <w:p w:rsidR="00D36013" w:rsidRDefault="00D36013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11 AU 15 OCTOBRE 2021</w:t>
      </w:r>
    </w:p>
    <w:p w:rsidR="00D36013" w:rsidRDefault="00D36013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D36013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D36013" w:rsidRDefault="00D36013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D36013" w:rsidRPr="004F5919" w:rsidRDefault="00D36013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D36013" w:rsidRPr="004F5919" w:rsidRDefault="00D36013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D36013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Pr="004F5919" w:rsidRDefault="00D36013" w:rsidP="0074472A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11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Pr="004F5919" w:rsidRDefault="00D36013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D36013" w:rsidRDefault="00D3601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SURIMI/POMELOS/</w:t>
            </w:r>
          </w:p>
          <w:p w:rsidR="00D36013" w:rsidRDefault="00D3601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CAROTTES RAPEES AUX NOIX ***</w:t>
            </w:r>
          </w:p>
          <w:p w:rsidR="00D36013" w:rsidRDefault="00D3601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CORDON BLEU FRAIS/FILET MIGNON DE PORC AU CIDRE ***</w:t>
            </w:r>
          </w:p>
          <w:p w:rsidR="00D36013" w:rsidRDefault="00D3601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SPAGHETTI BIO AU BEURRE</w:t>
            </w:r>
          </w:p>
          <w:p w:rsidR="00D36013" w:rsidRDefault="00D3601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FROMAGE</w:t>
            </w:r>
          </w:p>
          <w:p w:rsidR="00D36013" w:rsidRDefault="00D36013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</w:rPr>
              <w:t>FRUITS AU SIROP/COCKTAIL DE FRUITS</w:t>
            </w:r>
          </w:p>
          <w:p w:rsidR="00D36013" w:rsidRPr="004F5919" w:rsidRDefault="00D36013">
            <w:pPr>
              <w:jc w:val="center"/>
            </w:pPr>
          </w:p>
        </w:tc>
      </w:tr>
      <w:tr w:rsidR="00D36013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12</w:t>
            </w:r>
          </w:p>
          <w:p w:rsidR="00D36013" w:rsidRPr="004F5919" w:rsidRDefault="00D36013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Pr="004F5919" w:rsidRDefault="00D36013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RILLETTES DE PORC/MOUSSE DE CANARD/</w:t>
            </w:r>
          </w:p>
          <w:p w:rsidR="00D36013" w:rsidRDefault="00D3601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MACEDOINE MAYONNAISE</w:t>
            </w:r>
          </w:p>
          <w:p w:rsidR="00D36013" w:rsidRDefault="00D36013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OMELETTE ** AU JAMBON  MAISON OU</w:t>
            </w:r>
          </w:p>
          <w:p w:rsidR="00D36013" w:rsidRDefault="00D36013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OMELETTE ** AUX POMMES DE TERRE  MAISON</w:t>
            </w:r>
          </w:p>
          <w:p w:rsidR="00D36013" w:rsidRDefault="00D36013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BATAVIA</w:t>
            </w:r>
          </w:p>
          <w:p w:rsidR="00D36013" w:rsidRDefault="00D36013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BEIGNET</w:t>
            </w:r>
          </w:p>
          <w:p w:rsidR="00D36013" w:rsidRPr="007D4D94" w:rsidRDefault="00D36013" w:rsidP="007D4D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36013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MERCREDI 13</w:t>
            </w:r>
          </w:p>
          <w:p w:rsidR="00D36013" w:rsidRPr="004F5919" w:rsidRDefault="00D36013">
            <w:pPr>
              <w:jc w:val="center"/>
            </w:pPr>
            <w:r w:rsidRPr="004F5919">
              <w:object w:dxaOrig="1012" w:dyaOrig="1174">
                <v:rect id="rectole0000000002" o:spid="_x0000_i1027" style="width:50.25pt;height:57.75pt" o:ole="" o:preferrelative="t" stroked="f">
                  <v:imagedata r:id="rId9" o:title=""/>
                </v:rect>
                <o:OLEObject Type="Embed" ProgID="StaticMetafile" ShapeID="rectole0000000002" DrawAspect="Content" ObjectID="_1693408761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Pr="004F5919" w:rsidRDefault="00D36013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COLESLAW ***/SALADE COMPOSEE ***/ENDIVES AU BLEU ***</w:t>
            </w:r>
          </w:p>
          <w:p w:rsidR="00D36013" w:rsidRDefault="00D3601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STEAK HACHE FRAIS * OU PAUPIETTE DE BŒUF *</w:t>
            </w:r>
          </w:p>
          <w:p w:rsidR="00D36013" w:rsidRDefault="00D3601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POMMES DE TERRE RISSOLEES</w:t>
            </w:r>
          </w:p>
          <w:p w:rsidR="00D36013" w:rsidRPr="00FA7A88" w:rsidRDefault="00D3601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YAOURT AROMATISE</w:t>
            </w:r>
          </w:p>
          <w:p w:rsidR="00D36013" w:rsidRPr="007C2EB5" w:rsidRDefault="00D36013">
            <w:pPr>
              <w:jc w:val="center"/>
              <w:rPr>
                <w:sz w:val="24"/>
                <w:szCs w:val="24"/>
              </w:rPr>
            </w:pPr>
          </w:p>
        </w:tc>
      </w:tr>
      <w:tr w:rsidR="00D36013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14</w:t>
            </w:r>
          </w:p>
          <w:p w:rsidR="00D36013" w:rsidRPr="004F5919" w:rsidRDefault="00D36013">
            <w:pPr>
              <w:jc w:val="center"/>
            </w:pPr>
            <w:r w:rsidRPr="004F5919">
              <w:object w:dxaOrig="1174" w:dyaOrig="931">
                <v:rect id="rectole0000000003" o:spid="_x0000_i1028" style="width:57.75pt;height:45.75pt" o:ole="" o:preferrelative="t" stroked="f">
                  <v:imagedata r:id="rId11" o:title=""/>
                </v:rect>
                <o:OLEObject Type="Embed" ProgID="StaticMetafile" ShapeID="rectole0000000003" DrawAspect="Content" ObjectID="_1693408762" r:id="rId12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Pr="004F5919" w:rsidRDefault="00D36013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PIEMONTAISE ***/KIWI/CELERI REMOULADE ***</w:t>
            </w:r>
          </w:p>
          <w:p w:rsidR="00D36013" w:rsidRDefault="00D36013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FILET DE POULET * OU ROTI DE VEAU *</w:t>
            </w:r>
          </w:p>
          <w:p w:rsidR="00D36013" w:rsidRDefault="00D36013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SALSIFIS PERSILLES</w:t>
            </w:r>
          </w:p>
          <w:p w:rsidR="00D36013" w:rsidRDefault="00D36013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GENOISE CONFITURE ***/ROULE CHOCOLAT ***</w:t>
            </w:r>
          </w:p>
          <w:p w:rsidR="00D36013" w:rsidRPr="00D1502F" w:rsidRDefault="00D36013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36013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D36013" w:rsidRDefault="00D36013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15</w:t>
            </w:r>
          </w:p>
          <w:p w:rsidR="00D36013" w:rsidRPr="004F5919" w:rsidRDefault="00D36013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Pr="004F5919" w:rsidRDefault="00D36013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TOMATE CIBOULETTE/SALADE EMMENTAL/</w:t>
            </w:r>
          </w:p>
          <w:p w:rsidR="00D36013" w:rsidRDefault="00D3601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BETTERAVES ROUGES</w:t>
            </w:r>
          </w:p>
          <w:p w:rsidR="00D36013" w:rsidRDefault="00D3601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BLANQUETTE DE VEAU * *** OU ESCALOPE DE PORC *</w:t>
            </w:r>
          </w:p>
          <w:p w:rsidR="00D36013" w:rsidRDefault="00D3601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SEMOULE</w:t>
            </w:r>
          </w:p>
          <w:p w:rsidR="00D36013" w:rsidRDefault="00D36013" w:rsidP="00B3259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YAOURT CREUSOIS</w:t>
            </w:r>
          </w:p>
          <w:p w:rsidR="00D36013" w:rsidRPr="004F5919" w:rsidRDefault="00D36013" w:rsidP="00B32593">
            <w:pPr>
              <w:jc w:val="center"/>
            </w:pPr>
          </w:p>
        </w:tc>
      </w:tr>
      <w:tr w:rsidR="00D36013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36013" w:rsidRDefault="00D36013">
            <w:pPr>
              <w:jc w:val="center"/>
              <w:rPr>
                <w:rFonts w:cs="Calibri"/>
              </w:rPr>
            </w:pPr>
          </w:p>
        </w:tc>
      </w:tr>
    </w:tbl>
    <w:p w:rsidR="00D36013" w:rsidRDefault="00D36013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D36013" w:rsidRDefault="00D36013">
      <w:pPr>
        <w:rPr>
          <w:rFonts w:ascii="Comic Sans MS" w:hAnsi="Comic Sans MS" w:cs="Comic Sans MS"/>
          <w:sz w:val="20"/>
        </w:rPr>
      </w:pPr>
    </w:p>
    <w:p w:rsidR="00D36013" w:rsidRDefault="00D36013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D36013" w:rsidRDefault="00D36013">
      <w:pPr>
        <w:jc w:val="center"/>
        <w:rPr>
          <w:rFonts w:ascii="Comic Sans MS" w:hAnsi="Comic Sans MS" w:cs="Comic Sans MS"/>
          <w:sz w:val="20"/>
        </w:rPr>
      </w:pPr>
    </w:p>
    <w:p w:rsidR="00D36013" w:rsidRDefault="00D36013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D36013" w:rsidRDefault="00D36013">
      <w:pPr>
        <w:rPr>
          <w:rFonts w:ascii="Times New Roman" w:hAnsi="Times New Roman"/>
          <w:sz w:val="20"/>
        </w:rPr>
      </w:pPr>
    </w:p>
    <w:sectPr w:rsidR="00D36013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6640C"/>
    <w:rsid w:val="00092572"/>
    <w:rsid w:val="000E4BC6"/>
    <w:rsid w:val="00114639"/>
    <w:rsid w:val="0015691C"/>
    <w:rsid w:val="001624A2"/>
    <w:rsid w:val="00177E6D"/>
    <w:rsid w:val="001C5D93"/>
    <w:rsid w:val="002661AC"/>
    <w:rsid w:val="002750D4"/>
    <w:rsid w:val="002B7573"/>
    <w:rsid w:val="00300657"/>
    <w:rsid w:val="00303A53"/>
    <w:rsid w:val="00341A84"/>
    <w:rsid w:val="003707B8"/>
    <w:rsid w:val="003734ED"/>
    <w:rsid w:val="003A09EC"/>
    <w:rsid w:val="003A67F2"/>
    <w:rsid w:val="003C7842"/>
    <w:rsid w:val="003D62D1"/>
    <w:rsid w:val="0042544B"/>
    <w:rsid w:val="00481B3A"/>
    <w:rsid w:val="00484BDE"/>
    <w:rsid w:val="004909D7"/>
    <w:rsid w:val="004B32FE"/>
    <w:rsid w:val="004D34F4"/>
    <w:rsid w:val="004F5919"/>
    <w:rsid w:val="0051694E"/>
    <w:rsid w:val="00542A26"/>
    <w:rsid w:val="005545B5"/>
    <w:rsid w:val="00574930"/>
    <w:rsid w:val="005931C1"/>
    <w:rsid w:val="005C5466"/>
    <w:rsid w:val="005D337C"/>
    <w:rsid w:val="00657E5B"/>
    <w:rsid w:val="00684A5D"/>
    <w:rsid w:val="006A7C2A"/>
    <w:rsid w:val="006D05C8"/>
    <w:rsid w:val="006D5BC4"/>
    <w:rsid w:val="006D7451"/>
    <w:rsid w:val="006F5B09"/>
    <w:rsid w:val="00714823"/>
    <w:rsid w:val="00722EA9"/>
    <w:rsid w:val="0074472A"/>
    <w:rsid w:val="00744DB2"/>
    <w:rsid w:val="00757625"/>
    <w:rsid w:val="00757F9F"/>
    <w:rsid w:val="0076251E"/>
    <w:rsid w:val="00793765"/>
    <w:rsid w:val="007B34A6"/>
    <w:rsid w:val="007C2EB5"/>
    <w:rsid w:val="007D4D94"/>
    <w:rsid w:val="007E0029"/>
    <w:rsid w:val="00966ADB"/>
    <w:rsid w:val="009D65A6"/>
    <w:rsid w:val="009F6E0C"/>
    <w:rsid w:val="00A02569"/>
    <w:rsid w:val="00A91A9A"/>
    <w:rsid w:val="00B279D9"/>
    <w:rsid w:val="00B32593"/>
    <w:rsid w:val="00B8288A"/>
    <w:rsid w:val="00B910CA"/>
    <w:rsid w:val="00BC728E"/>
    <w:rsid w:val="00C26367"/>
    <w:rsid w:val="00CD5361"/>
    <w:rsid w:val="00D12298"/>
    <w:rsid w:val="00D1502F"/>
    <w:rsid w:val="00D20922"/>
    <w:rsid w:val="00D21A16"/>
    <w:rsid w:val="00D36013"/>
    <w:rsid w:val="00D54012"/>
    <w:rsid w:val="00D81D7E"/>
    <w:rsid w:val="00D81F70"/>
    <w:rsid w:val="00DC6BF5"/>
    <w:rsid w:val="00DD0872"/>
    <w:rsid w:val="00DD2358"/>
    <w:rsid w:val="00E06353"/>
    <w:rsid w:val="00E74919"/>
    <w:rsid w:val="00F20BD3"/>
    <w:rsid w:val="00F24C10"/>
    <w:rsid w:val="00F36BF0"/>
    <w:rsid w:val="00F468E7"/>
    <w:rsid w:val="00F84F64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201</Words>
  <Characters>1108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2021-09-17T16:32:00Z</cp:lastPrinted>
  <dcterms:created xsi:type="dcterms:W3CDTF">2021-09-17T16:33:00Z</dcterms:created>
  <dcterms:modified xsi:type="dcterms:W3CDTF">2021-09-17T16:33:00Z</dcterms:modified>
</cp:coreProperties>
</file>