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1D64" w:rsidRDefault="000E1D64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0E1D64" w:rsidTr="00757625">
        <w:trPr>
          <w:jc w:val="center"/>
        </w:trPr>
        <w:tc>
          <w:tcPr>
            <w:tcW w:w="4606" w:type="dxa"/>
          </w:tcPr>
          <w:p w:rsidR="000E1D64" w:rsidRPr="00757625" w:rsidRDefault="000E1D64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5116524" r:id="rId6"/>
              </w:object>
            </w:r>
          </w:p>
        </w:tc>
        <w:tc>
          <w:tcPr>
            <w:tcW w:w="4771" w:type="dxa"/>
          </w:tcPr>
          <w:p w:rsidR="000E1D64" w:rsidRPr="00757625" w:rsidRDefault="000E1D64" w:rsidP="00757625">
            <w:pPr>
              <w:jc w:val="center"/>
              <w:rPr>
                <w:sz w:val="20"/>
                <w:szCs w:val="20"/>
              </w:rPr>
            </w:pPr>
          </w:p>
          <w:p w:rsidR="000E1D64" w:rsidRPr="00757625" w:rsidRDefault="000E1D64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5116525" r:id="rId8"/>
              </w:object>
            </w:r>
          </w:p>
        </w:tc>
      </w:tr>
    </w:tbl>
    <w:p w:rsidR="000E1D64" w:rsidRDefault="000E1D64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18 AU 22 OCTOBRE 2021</w:t>
      </w:r>
    </w:p>
    <w:p w:rsidR="000E1D64" w:rsidRDefault="000E1D64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0E1D64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E1D64" w:rsidRDefault="000E1D64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0E1D64" w:rsidRPr="004F5919" w:rsidRDefault="000E1D64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0E1D64" w:rsidRPr="004F5919" w:rsidRDefault="000E1D64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0E1D6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KIWI/POIREAUX MIMOSA***/ENDIVES AU BLEU***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LASAGNES BOLOGNAISE *** OU LASAGNES AU SAUMON ***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GRUYERE RAPE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CREME DESSERT BIO</w:t>
            </w:r>
          </w:p>
          <w:p w:rsidR="000E1D64" w:rsidRPr="004F5919" w:rsidRDefault="000E1D64">
            <w:pPr>
              <w:jc w:val="center"/>
            </w:pPr>
          </w:p>
        </w:tc>
      </w:tr>
      <w:tr w:rsidR="000E1D6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19</w:t>
            </w:r>
          </w:p>
          <w:p w:rsidR="000E1D64" w:rsidRPr="004F5919" w:rsidRDefault="000E1D64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FEUILLETE HOT DOG/FEUILLETE FROMAGE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ESCALOPE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rFonts w:ascii="Times New Roman" w:hAnsi="Times New Roman"/>
                  <w:b/>
                </w:rPr>
                <w:t>LA CREME</w:t>
              </w:r>
            </w:smartTag>
            <w:r>
              <w:rPr>
                <w:rFonts w:ascii="Times New Roman" w:hAnsi="Times New Roman"/>
                <w:b/>
              </w:rPr>
              <w:t xml:space="preserve"> ** OU CUISSE DE POULET **</w:t>
            </w:r>
          </w:p>
          <w:p w:rsidR="000E1D64" w:rsidRDefault="000E1D64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HARICOTS PLATS</w:t>
            </w:r>
          </w:p>
          <w:p w:rsidR="000E1D64" w:rsidRDefault="000E1D64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ascii="Times New Roman" w:hAnsi="Times New Roman"/>
                  <w:b/>
                </w:rPr>
                <w:t>LA VOUEIZE</w:t>
              </w:r>
            </w:smartTag>
            <w:r>
              <w:rPr>
                <w:rFonts w:ascii="Times New Roman" w:hAnsi="Times New Roman"/>
                <w:b/>
              </w:rPr>
              <w:t xml:space="preserve"> **</w:t>
            </w:r>
          </w:p>
          <w:p w:rsidR="000E1D64" w:rsidRDefault="000E1D64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FRUIT DE SAISON</w:t>
            </w:r>
          </w:p>
          <w:p w:rsidR="000E1D64" w:rsidRPr="007D4D94" w:rsidRDefault="000E1D64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E1D64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20</w:t>
            </w:r>
          </w:p>
          <w:p w:rsidR="000E1D64" w:rsidRPr="004F5919" w:rsidRDefault="000E1D64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5116526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TOMATE FETA ***/CAROTTES RAPEES ***/AVOCAT</w:t>
            </w:r>
          </w:p>
          <w:p w:rsidR="000E1D64" w:rsidRDefault="000E1D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NUGGETS OU COLIN AU BEURRE BLANC </w:t>
            </w:r>
          </w:p>
          <w:p w:rsidR="000E1D64" w:rsidRDefault="000E1D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SPAGHETTI</w:t>
            </w:r>
          </w:p>
          <w:p w:rsidR="000E1D64" w:rsidRPr="00FA7A88" w:rsidRDefault="000E1D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FLAMBY</w:t>
            </w:r>
          </w:p>
          <w:p w:rsidR="000E1D64" w:rsidRPr="007C2EB5" w:rsidRDefault="000E1D64">
            <w:pPr>
              <w:jc w:val="center"/>
              <w:rPr>
                <w:sz w:val="24"/>
                <w:szCs w:val="24"/>
              </w:rPr>
            </w:pPr>
          </w:p>
        </w:tc>
      </w:tr>
      <w:tr w:rsidR="000E1D64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21</w:t>
            </w:r>
          </w:p>
          <w:p w:rsidR="000E1D64" w:rsidRPr="004F5919" w:rsidRDefault="000E1D64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5116527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ŒUF BIO MAYONNAISE ***/TERRINE FORESTIERE/</w:t>
            </w:r>
          </w:p>
          <w:p w:rsidR="000E1D64" w:rsidRDefault="000E1D6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RILLETTES DE SAUMON</w:t>
            </w:r>
          </w:p>
          <w:p w:rsidR="000E1D64" w:rsidRDefault="000E1D6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AUX POMMES DE TERRE *** OU QUICHE LORRAINE ***</w:t>
            </w:r>
          </w:p>
          <w:p w:rsidR="000E1D64" w:rsidRDefault="000E1D6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</w:t>
            </w:r>
          </w:p>
          <w:p w:rsidR="000E1D64" w:rsidRDefault="000E1D6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CREME YABON</w:t>
            </w:r>
          </w:p>
          <w:p w:rsidR="000E1D64" w:rsidRPr="00D1502F" w:rsidRDefault="000E1D64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E1D6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0E1D64" w:rsidRDefault="000E1D6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22</w:t>
            </w:r>
          </w:p>
          <w:p w:rsidR="000E1D64" w:rsidRPr="004F5919" w:rsidRDefault="000E1D64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Pr="004F5919" w:rsidRDefault="000E1D6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COMPOSEE ***/POMELOS/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CONCOMBRE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rFonts w:ascii="Times New Roman" w:hAnsi="Times New Roman"/>
                  <w:b/>
                </w:rPr>
                <w:t>LA CREME</w:t>
              </w:r>
            </w:smartTag>
            <w:r>
              <w:rPr>
                <w:rFonts w:ascii="Times New Roman" w:hAnsi="Times New Roman"/>
                <w:b/>
              </w:rPr>
              <w:t xml:space="preserve"> ***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COTE DE PORC TANDOORI ** OU BŒUF BOURGUIGNON **</w:t>
            </w:r>
          </w:p>
          <w:p w:rsidR="000E1D64" w:rsidRDefault="000E1D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POMMES NOISETTE</w:t>
            </w:r>
          </w:p>
          <w:p w:rsidR="000E1D64" w:rsidRDefault="000E1D64" w:rsidP="00B3259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BARRE GLACEE</w:t>
            </w:r>
          </w:p>
          <w:p w:rsidR="000E1D64" w:rsidRPr="004F5919" w:rsidRDefault="000E1D64" w:rsidP="00B32593">
            <w:pPr>
              <w:jc w:val="center"/>
            </w:pPr>
          </w:p>
        </w:tc>
      </w:tr>
      <w:tr w:rsidR="000E1D6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E1D64" w:rsidRDefault="000E1D64">
            <w:pPr>
              <w:jc w:val="center"/>
              <w:rPr>
                <w:rFonts w:cs="Calibri"/>
              </w:rPr>
            </w:pPr>
          </w:p>
        </w:tc>
      </w:tr>
    </w:tbl>
    <w:p w:rsidR="000E1D64" w:rsidRDefault="000E1D64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0E1D64" w:rsidRDefault="000E1D64">
      <w:pPr>
        <w:rPr>
          <w:rFonts w:ascii="Comic Sans MS" w:hAnsi="Comic Sans MS" w:cs="Comic Sans MS"/>
          <w:sz w:val="20"/>
        </w:rPr>
      </w:pPr>
    </w:p>
    <w:p w:rsidR="000E1D64" w:rsidRDefault="000E1D64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0E1D64" w:rsidRDefault="000E1D64">
      <w:pPr>
        <w:jc w:val="center"/>
        <w:rPr>
          <w:rFonts w:ascii="Comic Sans MS" w:hAnsi="Comic Sans MS" w:cs="Comic Sans MS"/>
          <w:sz w:val="20"/>
        </w:rPr>
      </w:pPr>
    </w:p>
    <w:p w:rsidR="000E1D64" w:rsidRDefault="000E1D64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0E1D64" w:rsidRDefault="000E1D64">
      <w:pPr>
        <w:rPr>
          <w:rFonts w:ascii="Times New Roman" w:hAnsi="Times New Roman"/>
          <w:sz w:val="20"/>
        </w:rPr>
      </w:pPr>
    </w:p>
    <w:sectPr w:rsidR="000E1D64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1D64"/>
    <w:rsid w:val="000E4BC6"/>
    <w:rsid w:val="0010290C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09EC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545B5"/>
    <w:rsid w:val="00574930"/>
    <w:rsid w:val="005931C1"/>
    <w:rsid w:val="005C5466"/>
    <w:rsid w:val="005D337C"/>
    <w:rsid w:val="0062703A"/>
    <w:rsid w:val="00657E5B"/>
    <w:rsid w:val="00684A5D"/>
    <w:rsid w:val="006A7C2A"/>
    <w:rsid w:val="006D05C8"/>
    <w:rsid w:val="006D5BC4"/>
    <w:rsid w:val="006D7451"/>
    <w:rsid w:val="006F5B09"/>
    <w:rsid w:val="00714823"/>
    <w:rsid w:val="00722EA9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66ADB"/>
    <w:rsid w:val="00984FAC"/>
    <w:rsid w:val="009D65A6"/>
    <w:rsid w:val="009F6E0C"/>
    <w:rsid w:val="00A02569"/>
    <w:rsid w:val="00A91A9A"/>
    <w:rsid w:val="00B279D9"/>
    <w:rsid w:val="00B32593"/>
    <w:rsid w:val="00B8288A"/>
    <w:rsid w:val="00B910CA"/>
    <w:rsid w:val="00BC728E"/>
    <w:rsid w:val="00BF42A6"/>
    <w:rsid w:val="00C26367"/>
    <w:rsid w:val="00CD5361"/>
    <w:rsid w:val="00D12298"/>
    <w:rsid w:val="00D1502F"/>
    <w:rsid w:val="00D20922"/>
    <w:rsid w:val="00D21A16"/>
    <w:rsid w:val="00D36013"/>
    <w:rsid w:val="00D54012"/>
    <w:rsid w:val="00D81D7E"/>
    <w:rsid w:val="00D81F70"/>
    <w:rsid w:val="00DC6BF5"/>
    <w:rsid w:val="00DD0872"/>
    <w:rsid w:val="00DD2358"/>
    <w:rsid w:val="00E06353"/>
    <w:rsid w:val="00E74919"/>
    <w:rsid w:val="00F20BD3"/>
    <w:rsid w:val="00F24C10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186</Words>
  <Characters>1026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2021-09-17T16:32:00Z</cp:lastPrinted>
  <dcterms:created xsi:type="dcterms:W3CDTF">2021-10-07T10:55:00Z</dcterms:created>
  <dcterms:modified xsi:type="dcterms:W3CDTF">2021-10-07T10:55:00Z</dcterms:modified>
</cp:coreProperties>
</file>