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FD5" w:rsidRDefault="00660FD5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660FD5" w:rsidTr="00757625">
        <w:trPr>
          <w:jc w:val="center"/>
        </w:trPr>
        <w:tc>
          <w:tcPr>
            <w:tcW w:w="4606" w:type="dxa"/>
          </w:tcPr>
          <w:p w:rsidR="00660FD5" w:rsidRPr="00757625" w:rsidRDefault="00660FD5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6248748" r:id="rId6"/>
              </w:object>
            </w:r>
          </w:p>
        </w:tc>
        <w:tc>
          <w:tcPr>
            <w:tcW w:w="4771" w:type="dxa"/>
          </w:tcPr>
          <w:p w:rsidR="00660FD5" w:rsidRPr="00757625" w:rsidRDefault="00660FD5" w:rsidP="00757625">
            <w:pPr>
              <w:jc w:val="center"/>
              <w:rPr>
                <w:sz w:val="20"/>
                <w:szCs w:val="20"/>
              </w:rPr>
            </w:pPr>
          </w:p>
          <w:p w:rsidR="00660FD5" w:rsidRPr="00757625" w:rsidRDefault="00660FD5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6248749" r:id="rId8"/>
              </w:object>
            </w:r>
          </w:p>
        </w:tc>
      </w:tr>
    </w:tbl>
    <w:p w:rsidR="00660FD5" w:rsidRDefault="00660FD5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08 AU 12 NOVEMBRE 2021</w:t>
      </w:r>
    </w:p>
    <w:p w:rsidR="00660FD5" w:rsidRDefault="00660FD5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660FD5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60FD5" w:rsidRDefault="00660FD5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660FD5" w:rsidRPr="004F5919" w:rsidRDefault="00660FD5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660FD5" w:rsidRPr="004F5919" w:rsidRDefault="00660FD5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660FD5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4F5919" w:rsidRDefault="00660FD5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4F5919" w:rsidRDefault="00660FD5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RILLETTES DE PORC/PATE BASQUE BIO/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MACEDOINE MAYONNAISE ***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FILET DE MERLU BEURRE BLANC *** OU 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NUGGETS DE POISSON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RIZ CREOLE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FROMAGE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 xml:space="preserve">COMPOTE </w:t>
            </w:r>
          </w:p>
          <w:p w:rsidR="00660FD5" w:rsidRPr="004F5919" w:rsidRDefault="00660FD5">
            <w:pPr>
              <w:jc w:val="center"/>
            </w:pPr>
          </w:p>
        </w:tc>
      </w:tr>
      <w:tr w:rsidR="00660FD5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09</w:t>
            </w:r>
          </w:p>
          <w:p w:rsidR="00660FD5" w:rsidRPr="004F5919" w:rsidRDefault="00660FD5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4F5919" w:rsidRDefault="00660FD5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D’ENDIVES AUX CROUTONS ET NOIX ***/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COLESLAW ***/KIWI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CROUSTILLANT FROMAGE OU ESCALOPE DE POULET *</w:t>
            </w:r>
          </w:p>
          <w:p w:rsidR="00660FD5" w:rsidRDefault="00660FD5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HARICOTS VERTS PERSILLES</w:t>
            </w:r>
          </w:p>
          <w:p w:rsidR="00660FD5" w:rsidRDefault="00660FD5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CREME BRULEE/CREME YABON</w:t>
            </w:r>
          </w:p>
          <w:p w:rsidR="00660FD5" w:rsidRPr="007D4D94" w:rsidRDefault="00660FD5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60FD5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10</w:t>
            </w:r>
          </w:p>
          <w:p w:rsidR="00660FD5" w:rsidRPr="004F5919" w:rsidRDefault="00660FD5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6248750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4F5919" w:rsidRDefault="00660FD5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POIREAUX MIMOSA ***/SALADE DE TOMATES ***/</w:t>
            </w:r>
          </w:p>
          <w:p w:rsidR="00660FD5" w:rsidRDefault="00660F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ASPERGES MAYONNAISE ***</w:t>
            </w:r>
          </w:p>
          <w:p w:rsidR="00660FD5" w:rsidRDefault="00660F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PAUPIETTE DE VEAU * OU STEAK HACHE DE VEAU *</w:t>
            </w:r>
          </w:p>
          <w:p w:rsidR="00660FD5" w:rsidRDefault="00660F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COQUILLETTES AU BEURRE</w:t>
            </w:r>
          </w:p>
          <w:p w:rsidR="00660FD5" w:rsidRPr="00FA7A88" w:rsidRDefault="00660F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GLACE</w:t>
            </w:r>
          </w:p>
          <w:p w:rsidR="00660FD5" w:rsidRPr="007C2EB5" w:rsidRDefault="00660FD5">
            <w:pPr>
              <w:jc w:val="center"/>
              <w:rPr>
                <w:sz w:val="24"/>
                <w:szCs w:val="24"/>
              </w:rPr>
            </w:pPr>
          </w:p>
        </w:tc>
      </w:tr>
      <w:tr w:rsidR="00660FD5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11</w:t>
            </w:r>
          </w:p>
          <w:p w:rsidR="00660FD5" w:rsidRPr="004F5919" w:rsidRDefault="00660FD5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6248751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4F5919" w:rsidRDefault="00660FD5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924AA0" w:rsidRDefault="00660FD5" w:rsidP="0076251E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924AA0">
              <w:rPr>
                <w:b/>
                <w:color w:val="FF0000"/>
                <w:sz w:val="24"/>
                <w:szCs w:val="24"/>
              </w:rPr>
              <w:t>ARMISTICE 1918</w:t>
            </w:r>
          </w:p>
          <w:p w:rsidR="00660FD5" w:rsidRPr="00D1502F" w:rsidRDefault="00660FD5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60FD5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660FD5" w:rsidRDefault="00660FD5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12</w:t>
            </w:r>
          </w:p>
          <w:p w:rsidR="00660FD5" w:rsidRPr="004F5919" w:rsidRDefault="00660FD5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Pr="004F5919" w:rsidRDefault="00660FD5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COMPOSEE ***/MAQUEREAUX/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POTAGE DE LEGUMES ***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BLANQUETTE DE VEAU * *** OU ROTI DE PORC *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POMMES DE TERRE SAUTEES</w:t>
            </w:r>
          </w:p>
          <w:p w:rsidR="00660FD5" w:rsidRDefault="00660FD5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FROMAGE</w:t>
            </w:r>
          </w:p>
          <w:p w:rsidR="00660FD5" w:rsidRDefault="00660FD5" w:rsidP="00B3259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FRUIT DE SAISON</w:t>
            </w:r>
          </w:p>
          <w:p w:rsidR="00660FD5" w:rsidRPr="004F5919" w:rsidRDefault="00660FD5" w:rsidP="00B32593">
            <w:pPr>
              <w:jc w:val="center"/>
            </w:pPr>
          </w:p>
        </w:tc>
      </w:tr>
      <w:tr w:rsidR="00660FD5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60FD5" w:rsidRDefault="00660FD5">
            <w:pPr>
              <w:jc w:val="center"/>
              <w:rPr>
                <w:rFonts w:cs="Calibri"/>
              </w:rPr>
            </w:pPr>
          </w:p>
        </w:tc>
      </w:tr>
    </w:tbl>
    <w:p w:rsidR="00660FD5" w:rsidRDefault="00660FD5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660FD5" w:rsidRDefault="00660FD5">
      <w:pPr>
        <w:rPr>
          <w:rFonts w:ascii="Comic Sans MS" w:hAnsi="Comic Sans MS" w:cs="Comic Sans MS"/>
          <w:sz w:val="20"/>
        </w:rPr>
      </w:pPr>
    </w:p>
    <w:p w:rsidR="00660FD5" w:rsidRDefault="00660FD5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660FD5" w:rsidRDefault="00660FD5">
      <w:pPr>
        <w:jc w:val="center"/>
        <w:rPr>
          <w:rFonts w:ascii="Comic Sans MS" w:hAnsi="Comic Sans MS" w:cs="Comic Sans MS"/>
          <w:sz w:val="20"/>
        </w:rPr>
      </w:pPr>
    </w:p>
    <w:p w:rsidR="00660FD5" w:rsidRDefault="00660FD5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660FD5" w:rsidRDefault="00660FD5">
      <w:pPr>
        <w:rPr>
          <w:rFonts w:ascii="Times New Roman" w:hAnsi="Times New Roman"/>
          <w:sz w:val="20"/>
        </w:rPr>
      </w:pPr>
    </w:p>
    <w:sectPr w:rsidR="00660FD5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1D64"/>
    <w:rsid w:val="000E4BC6"/>
    <w:rsid w:val="0010290C"/>
    <w:rsid w:val="00114639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09EC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45688"/>
    <w:rsid w:val="005545B5"/>
    <w:rsid w:val="00574930"/>
    <w:rsid w:val="005931C1"/>
    <w:rsid w:val="005C5466"/>
    <w:rsid w:val="005D337C"/>
    <w:rsid w:val="0062703A"/>
    <w:rsid w:val="00657E5B"/>
    <w:rsid w:val="00660FD5"/>
    <w:rsid w:val="00684A5D"/>
    <w:rsid w:val="006A7C2A"/>
    <w:rsid w:val="006D05C8"/>
    <w:rsid w:val="006D5BC4"/>
    <w:rsid w:val="006D7451"/>
    <w:rsid w:val="006F5B09"/>
    <w:rsid w:val="00714823"/>
    <w:rsid w:val="00722EA9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24AA0"/>
    <w:rsid w:val="00966ADB"/>
    <w:rsid w:val="00984FAC"/>
    <w:rsid w:val="009D5471"/>
    <w:rsid w:val="009D65A6"/>
    <w:rsid w:val="009F6E0C"/>
    <w:rsid w:val="00A02569"/>
    <w:rsid w:val="00A91A9A"/>
    <w:rsid w:val="00B279D9"/>
    <w:rsid w:val="00B32593"/>
    <w:rsid w:val="00B8288A"/>
    <w:rsid w:val="00B910CA"/>
    <w:rsid w:val="00BC728E"/>
    <w:rsid w:val="00BF42A6"/>
    <w:rsid w:val="00C26367"/>
    <w:rsid w:val="00CD5361"/>
    <w:rsid w:val="00D12298"/>
    <w:rsid w:val="00D1502F"/>
    <w:rsid w:val="00D20922"/>
    <w:rsid w:val="00D21A16"/>
    <w:rsid w:val="00D36013"/>
    <w:rsid w:val="00D54012"/>
    <w:rsid w:val="00D81D7E"/>
    <w:rsid w:val="00D81F70"/>
    <w:rsid w:val="00DC6BF5"/>
    <w:rsid w:val="00DD0872"/>
    <w:rsid w:val="00DD2358"/>
    <w:rsid w:val="00E06353"/>
    <w:rsid w:val="00E74919"/>
    <w:rsid w:val="00EE7BD2"/>
    <w:rsid w:val="00F20BD3"/>
    <w:rsid w:val="00F24C10"/>
    <w:rsid w:val="00F36BF0"/>
    <w:rsid w:val="00F468E7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183</Words>
  <Characters>1009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2021-10-20T13:25:00Z</cp:lastPrinted>
  <dcterms:created xsi:type="dcterms:W3CDTF">2021-10-20T13:26:00Z</dcterms:created>
  <dcterms:modified xsi:type="dcterms:W3CDTF">2021-10-20T13:26:00Z</dcterms:modified>
</cp:coreProperties>
</file>