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E22" w:rsidRDefault="00A67E22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A67E22" w:rsidTr="00757625">
        <w:trPr>
          <w:jc w:val="center"/>
        </w:trPr>
        <w:tc>
          <w:tcPr>
            <w:tcW w:w="4606" w:type="dxa"/>
          </w:tcPr>
          <w:p w:rsidR="00A67E22" w:rsidRPr="00757625" w:rsidRDefault="00A67E22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6250670" r:id="rId6"/>
              </w:object>
            </w:r>
          </w:p>
        </w:tc>
        <w:tc>
          <w:tcPr>
            <w:tcW w:w="4771" w:type="dxa"/>
          </w:tcPr>
          <w:p w:rsidR="00A67E22" w:rsidRPr="00757625" w:rsidRDefault="00A67E22" w:rsidP="00757625">
            <w:pPr>
              <w:jc w:val="center"/>
              <w:rPr>
                <w:sz w:val="20"/>
                <w:szCs w:val="20"/>
              </w:rPr>
            </w:pPr>
          </w:p>
          <w:p w:rsidR="00A67E22" w:rsidRPr="00757625" w:rsidRDefault="00A67E22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6250671" r:id="rId8"/>
              </w:object>
            </w:r>
          </w:p>
        </w:tc>
      </w:tr>
    </w:tbl>
    <w:p w:rsidR="00A67E22" w:rsidRDefault="00A67E22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15 AU 19 NOVEMBRE 2021</w:t>
      </w:r>
    </w:p>
    <w:p w:rsidR="00A67E22" w:rsidRDefault="00A67E22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A67E22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67E22" w:rsidRDefault="00A67E22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A67E22" w:rsidRPr="004F5919" w:rsidRDefault="00A67E22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A67E22" w:rsidRPr="004F5919" w:rsidRDefault="00A67E22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A67E2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Pr="004F5919" w:rsidRDefault="00A67E22" w:rsidP="0074472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15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Pr="004F5919" w:rsidRDefault="00A67E22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A67E22" w:rsidRDefault="00A67E2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ROULE SURIMI/CAROTTES CELERI REMOULADE ***/</w:t>
            </w:r>
          </w:p>
          <w:p w:rsidR="00A67E22" w:rsidRDefault="00A67E2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CHOU BLANC AUX POMMES ***</w:t>
            </w:r>
          </w:p>
          <w:p w:rsidR="00A67E22" w:rsidRDefault="00A67E2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CHEESEBURGER MAISON *  OU </w:t>
            </w:r>
          </w:p>
          <w:p w:rsidR="00A67E22" w:rsidRDefault="00A67E2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STEAK HACHE FRAIS *</w:t>
            </w:r>
          </w:p>
          <w:p w:rsidR="00A67E22" w:rsidRDefault="00A67E2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FRITES FRAICHES</w:t>
            </w:r>
          </w:p>
          <w:p w:rsidR="00A67E22" w:rsidRDefault="00A67E22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>MOUSSE CHOCOLAT/MOUSSE CRUNCH</w:t>
            </w:r>
          </w:p>
          <w:p w:rsidR="00A67E22" w:rsidRPr="004F5919" w:rsidRDefault="00A67E22">
            <w:pPr>
              <w:jc w:val="center"/>
            </w:pPr>
          </w:p>
        </w:tc>
      </w:tr>
      <w:tr w:rsidR="00A67E2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16</w:t>
            </w:r>
          </w:p>
          <w:p w:rsidR="00A67E22" w:rsidRPr="004F5919" w:rsidRDefault="00A67E2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Pr="004F5919" w:rsidRDefault="00A67E22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CROISILLON DUBARRY OU FRIAND VIANDE</w:t>
            </w:r>
          </w:p>
          <w:p w:rsidR="00A67E22" w:rsidRDefault="00A67E2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BŒUF BRAISE * OU COTE DE PORC CHARCUTIERE ** ***</w:t>
            </w:r>
          </w:p>
          <w:p w:rsidR="00A67E22" w:rsidRDefault="00A67E22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CAROTTES VICHY MAISON</w:t>
            </w:r>
          </w:p>
          <w:p w:rsidR="00A67E22" w:rsidRDefault="00A67E22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ascii="Times New Roman" w:hAnsi="Times New Roman"/>
                  <w:b/>
                </w:rPr>
                <w:t>LA VOUEIZE</w:t>
              </w:r>
            </w:smartTag>
          </w:p>
          <w:p w:rsidR="00A67E22" w:rsidRDefault="00A67E22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FRUIT DE SAISON</w:t>
            </w:r>
          </w:p>
          <w:p w:rsidR="00A67E22" w:rsidRPr="007D4D94" w:rsidRDefault="00A67E22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A67E22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17</w:t>
            </w:r>
          </w:p>
          <w:p w:rsidR="00A67E22" w:rsidRPr="004F5919" w:rsidRDefault="00A67E22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6250672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Pr="004F5919" w:rsidRDefault="00A67E22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REGENCE ***/MOUSSE DE BETTERAVES ***/</w:t>
            </w:r>
          </w:p>
          <w:p w:rsidR="00A67E22" w:rsidRDefault="00A67E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 EN CROUTE</w:t>
            </w:r>
          </w:p>
          <w:p w:rsidR="00A67E22" w:rsidRDefault="00A67E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PAUPIETTE DE DINDE OU SAUTE DE DINDE ***</w:t>
            </w:r>
          </w:p>
          <w:p w:rsidR="00A67E22" w:rsidRDefault="00A67E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QUINOA AU BEURRE</w:t>
            </w:r>
          </w:p>
          <w:p w:rsidR="00A67E22" w:rsidRPr="00FA7A88" w:rsidRDefault="00A67E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YAOURT CREUSOIS</w:t>
            </w:r>
          </w:p>
          <w:p w:rsidR="00A67E22" w:rsidRPr="007C2EB5" w:rsidRDefault="00A67E22">
            <w:pPr>
              <w:jc w:val="center"/>
              <w:rPr>
                <w:sz w:val="24"/>
                <w:szCs w:val="24"/>
              </w:rPr>
            </w:pPr>
          </w:p>
        </w:tc>
      </w:tr>
      <w:tr w:rsidR="00A67E22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18</w:t>
            </w:r>
          </w:p>
          <w:p w:rsidR="00A67E22" w:rsidRPr="004F5919" w:rsidRDefault="00A67E22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6250673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Pr="004F5919" w:rsidRDefault="00A67E22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 w:rsidP="00D717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VELOUTE DE BUTTERNUT ***/SALADE MARCO POLO ***/KIWI</w:t>
            </w:r>
          </w:p>
          <w:p w:rsidR="00A67E22" w:rsidRDefault="00A67E22" w:rsidP="00D717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CORDON BLEU FRAIS OU BOULETTES DE BŒUF *</w:t>
            </w:r>
          </w:p>
          <w:p w:rsidR="00A67E22" w:rsidRDefault="00A67E22" w:rsidP="00D717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PETITS POIS CAROTTES</w:t>
            </w:r>
          </w:p>
          <w:p w:rsidR="00A67E22" w:rsidRDefault="00A67E22" w:rsidP="00D717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TIRAMISU AUX PECHES ***/FLAN PATISSIER ***</w:t>
            </w:r>
          </w:p>
          <w:p w:rsidR="00A67E22" w:rsidRPr="00D1502F" w:rsidRDefault="00A67E22" w:rsidP="00D717C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A67E2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A67E22" w:rsidRDefault="00A67E2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19</w:t>
            </w:r>
          </w:p>
          <w:p w:rsidR="00A67E22" w:rsidRPr="004F5919" w:rsidRDefault="00A67E2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Pr="004F5919" w:rsidRDefault="00A67E22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Pr="00F33F91" w:rsidRDefault="00A67E2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33F91">
              <w:rPr>
                <w:rFonts w:ascii="Times New Roman" w:hAnsi="Times New Roman"/>
                <w:b/>
                <w:sz w:val="20"/>
                <w:szCs w:val="20"/>
              </w:rPr>
              <w:t>ENDIVES AU BLEU ***/SALADE AU THON ***/</w:t>
            </w:r>
          </w:p>
          <w:p w:rsidR="00A67E22" w:rsidRPr="00F33F91" w:rsidRDefault="00A67E2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33F91">
              <w:rPr>
                <w:rFonts w:ascii="Times New Roman" w:hAnsi="Times New Roman"/>
                <w:b/>
                <w:sz w:val="20"/>
                <w:szCs w:val="20"/>
              </w:rPr>
              <w:t>FEUILLE DE CHENE ŒUF DUR ET CROUTONS ***</w:t>
            </w:r>
          </w:p>
          <w:p w:rsidR="00A67E22" w:rsidRPr="00F33F91" w:rsidRDefault="00A67E2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33F91">
              <w:rPr>
                <w:rFonts w:ascii="Times New Roman" w:hAnsi="Times New Roman"/>
                <w:b/>
                <w:sz w:val="20"/>
                <w:szCs w:val="20"/>
              </w:rPr>
              <w:t>SPAGHETTI BOLOGNAISE AUX LEGUMES *** OU</w:t>
            </w:r>
          </w:p>
          <w:p w:rsidR="00A67E22" w:rsidRPr="00F33F91" w:rsidRDefault="00A67E2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33F91">
              <w:rPr>
                <w:rFonts w:ascii="Times New Roman" w:hAnsi="Times New Roman"/>
                <w:b/>
                <w:sz w:val="20"/>
                <w:szCs w:val="20"/>
              </w:rPr>
              <w:t xml:space="preserve">SPAGHETTI A </w:t>
            </w:r>
            <w:smartTag w:uri="urn:schemas-microsoft-com:office:smarttags" w:element="PersonName">
              <w:smartTagPr>
                <w:attr w:name="ProductID" w:val="LA CARBONARA"/>
              </w:smartTagPr>
              <w:r w:rsidRPr="00F33F91">
                <w:rPr>
                  <w:rFonts w:ascii="Times New Roman" w:hAnsi="Times New Roman"/>
                  <w:b/>
                  <w:sz w:val="20"/>
                  <w:szCs w:val="20"/>
                </w:rPr>
                <w:t>LA CARBONARA</w:t>
              </w:r>
            </w:smartTag>
            <w:r w:rsidRPr="00F33F91">
              <w:rPr>
                <w:rFonts w:ascii="Times New Roman" w:hAnsi="Times New Roman"/>
                <w:b/>
                <w:sz w:val="20"/>
                <w:szCs w:val="20"/>
              </w:rPr>
              <w:t xml:space="preserve"> ***</w:t>
            </w:r>
          </w:p>
          <w:p w:rsidR="00A67E22" w:rsidRPr="00F33F91" w:rsidRDefault="00A67E2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33F91">
              <w:rPr>
                <w:rFonts w:ascii="Times New Roman" w:hAnsi="Times New Roman"/>
                <w:b/>
                <w:sz w:val="20"/>
                <w:szCs w:val="20"/>
              </w:rPr>
              <w:t>GRUYERE RAPE</w:t>
            </w:r>
          </w:p>
          <w:p w:rsidR="00A67E22" w:rsidRPr="00F33F91" w:rsidRDefault="00A67E22" w:rsidP="00B32593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33F91">
              <w:rPr>
                <w:rFonts w:ascii="Times New Roman" w:hAnsi="Times New Roman"/>
                <w:b/>
                <w:sz w:val="20"/>
                <w:szCs w:val="20"/>
              </w:rPr>
              <w:t xml:space="preserve">YAOURT BIO </w:t>
            </w:r>
          </w:p>
          <w:p w:rsidR="00A67E22" w:rsidRPr="004F5919" w:rsidRDefault="00A67E22" w:rsidP="00B32593">
            <w:pPr>
              <w:jc w:val="center"/>
            </w:pPr>
          </w:p>
        </w:tc>
      </w:tr>
      <w:tr w:rsidR="00A67E2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67E22" w:rsidRDefault="00A67E22">
            <w:pPr>
              <w:jc w:val="center"/>
              <w:rPr>
                <w:rFonts w:cs="Calibri"/>
              </w:rPr>
            </w:pPr>
          </w:p>
        </w:tc>
      </w:tr>
    </w:tbl>
    <w:p w:rsidR="00A67E22" w:rsidRDefault="00A67E22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A67E22" w:rsidRDefault="00A67E22">
      <w:pPr>
        <w:rPr>
          <w:rFonts w:ascii="Comic Sans MS" w:hAnsi="Comic Sans MS" w:cs="Comic Sans MS"/>
          <w:sz w:val="20"/>
        </w:rPr>
      </w:pPr>
    </w:p>
    <w:p w:rsidR="00A67E22" w:rsidRDefault="00A67E22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A67E22" w:rsidRDefault="00A67E22">
      <w:pPr>
        <w:jc w:val="center"/>
        <w:rPr>
          <w:rFonts w:ascii="Comic Sans MS" w:hAnsi="Comic Sans MS" w:cs="Comic Sans MS"/>
          <w:sz w:val="20"/>
        </w:rPr>
      </w:pPr>
    </w:p>
    <w:p w:rsidR="00A67E22" w:rsidRDefault="00A67E22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A67E22" w:rsidRDefault="00A67E22">
      <w:pPr>
        <w:rPr>
          <w:rFonts w:ascii="Times New Roman" w:hAnsi="Times New Roman"/>
          <w:sz w:val="20"/>
        </w:rPr>
      </w:pPr>
    </w:p>
    <w:sectPr w:rsidR="00A67E22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6640C"/>
    <w:rsid w:val="00092572"/>
    <w:rsid w:val="000E1D64"/>
    <w:rsid w:val="000E4BC6"/>
    <w:rsid w:val="0010290C"/>
    <w:rsid w:val="00114639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07B8"/>
    <w:rsid w:val="003734ED"/>
    <w:rsid w:val="003A09EC"/>
    <w:rsid w:val="003A67F2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45688"/>
    <w:rsid w:val="005545B5"/>
    <w:rsid w:val="00574930"/>
    <w:rsid w:val="005931C1"/>
    <w:rsid w:val="005C5466"/>
    <w:rsid w:val="005D337C"/>
    <w:rsid w:val="0062703A"/>
    <w:rsid w:val="00657E5B"/>
    <w:rsid w:val="00684A5D"/>
    <w:rsid w:val="006A7C2A"/>
    <w:rsid w:val="006D05C8"/>
    <w:rsid w:val="006D5BC4"/>
    <w:rsid w:val="006D7451"/>
    <w:rsid w:val="006F5B09"/>
    <w:rsid w:val="00714823"/>
    <w:rsid w:val="00722EA9"/>
    <w:rsid w:val="00732FA7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924AA0"/>
    <w:rsid w:val="00966ADB"/>
    <w:rsid w:val="00984FAC"/>
    <w:rsid w:val="009D5471"/>
    <w:rsid w:val="009D65A6"/>
    <w:rsid w:val="009F6E0C"/>
    <w:rsid w:val="00A02569"/>
    <w:rsid w:val="00A67E22"/>
    <w:rsid w:val="00A91A9A"/>
    <w:rsid w:val="00B279D9"/>
    <w:rsid w:val="00B32593"/>
    <w:rsid w:val="00B342ED"/>
    <w:rsid w:val="00B8288A"/>
    <w:rsid w:val="00B910CA"/>
    <w:rsid w:val="00BC728E"/>
    <w:rsid w:val="00BF42A6"/>
    <w:rsid w:val="00C26367"/>
    <w:rsid w:val="00CD5361"/>
    <w:rsid w:val="00D12298"/>
    <w:rsid w:val="00D1502F"/>
    <w:rsid w:val="00D20922"/>
    <w:rsid w:val="00D21A16"/>
    <w:rsid w:val="00D36013"/>
    <w:rsid w:val="00D54012"/>
    <w:rsid w:val="00D717CB"/>
    <w:rsid w:val="00D81D7E"/>
    <w:rsid w:val="00D81F70"/>
    <w:rsid w:val="00DC6BF5"/>
    <w:rsid w:val="00DD0872"/>
    <w:rsid w:val="00DD2358"/>
    <w:rsid w:val="00E06353"/>
    <w:rsid w:val="00E74919"/>
    <w:rsid w:val="00EE7BD2"/>
    <w:rsid w:val="00F20BD3"/>
    <w:rsid w:val="00F24C10"/>
    <w:rsid w:val="00F33F91"/>
    <w:rsid w:val="00F36BF0"/>
    <w:rsid w:val="00F468E7"/>
    <w:rsid w:val="00F84F64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210</Words>
  <Characters>1156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2021-10-20T13:58:00Z</cp:lastPrinted>
  <dcterms:created xsi:type="dcterms:W3CDTF">2021-10-20T13:58:00Z</dcterms:created>
  <dcterms:modified xsi:type="dcterms:W3CDTF">2021-10-20T13:58:00Z</dcterms:modified>
</cp:coreProperties>
</file>