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6C5B" w:rsidRDefault="003C6C5B" w:rsidP="001C5D93">
      <w:pPr>
        <w:rPr>
          <w:rFonts w:cs="Calibri"/>
        </w:rPr>
      </w:pPr>
      <w:r>
        <w:rPr>
          <w:rFonts w:cs="Calibri"/>
        </w:rPr>
        <w:t xml:space="preserve">                                    </w:t>
      </w:r>
    </w:p>
    <w:tbl>
      <w:tblPr>
        <w:tblW w:w="0" w:type="auto"/>
        <w:jc w:val="center"/>
        <w:tblBorders>
          <w:insideH w:val="single" w:sz="4" w:space="0" w:color="auto"/>
        </w:tblBorders>
        <w:tblLook w:val="01E0"/>
      </w:tblPr>
      <w:tblGrid>
        <w:gridCol w:w="4606"/>
        <w:gridCol w:w="4771"/>
      </w:tblGrid>
      <w:tr w:rsidR="003C6C5B" w:rsidTr="00757625">
        <w:trPr>
          <w:jc w:val="center"/>
        </w:trPr>
        <w:tc>
          <w:tcPr>
            <w:tcW w:w="4606" w:type="dxa"/>
          </w:tcPr>
          <w:p w:rsidR="003C6C5B" w:rsidRPr="00757625" w:rsidRDefault="003C6C5B" w:rsidP="00757625">
            <w:pPr>
              <w:jc w:val="center"/>
              <w:rPr>
                <w:rFonts w:ascii="Comic Sans MS" w:hAnsi="Comic Sans MS" w:cs="Comic Sans MS"/>
                <w:b/>
                <w:sz w:val="36"/>
                <w:szCs w:val="20"/>
              </w:rPr>
            </w:pPr>
            <w:r w:rsidRPr="00341A84">
              <w:object w:dxaOrig="3522" w:dyaOrig="3441">
                <v:rect id="rectole0000000000" o:spid="_x0000_i1025" style="width:172.5pt;height:170.25pt" o:ole="" o:preferrelative="t" stroked="f">
                  <v:imagedata r:id="rId5" o:title=""/>
                </v:rect>
                <o:OLEObject Type="Embed" ProgID="StaticMetafile" ShapeID="rectole0000000000" DrawAspect="Content" ObjectID="_1696765944" r:id="rId6"/>
              </w:object>
            </w:r>
          </w:p>
        </w:tc>
        <w:tc>
          <w:tcPr>
            <w:tcW w:w="4771" w:type="dxa"/>
          </w:tcPr>
          <w:p w:rsidR="003C6C5B" w:rsidRPr="00757625" w:rsidRDefault="003C6C5B" w:rsidP="00757625">
            <w:pPr>
              <w:jc w:val="center"/>
              <w:rPr>
                <w:sz w:val="20"/>
                <w:szCs w:val="20"/>
              </w:rPr>
            </w:pPr>
          </w:p>
          <w:p w:rsidR="003C6C5B" w:rsidRPr="00757625" w:rsidRDefault="003C6C5B" w:rsidP="001C5D93">
            <w:pPr>
              <w:rPr>
                <w:rFonts w:ascii="Comic Sans MS" w:hAnsi="Comic Sans MS" w:cs="Comic Sans MS"/>
                <w:b/>
                <w:sz w:val="36"/>
                <w:szCs w:val="20"/>
              </w:rPr>
            </w:pPr>
            <w:r w:rsidRPr="00341A84">
              <w:object w:dxaOrig="4555" w:dyaOrig="2611">
                <v:rect id="rectole0000000001" o:spid="_x0000_i1026" style="width:228pt;height:130.5pt" o:ole="" o:preferrelative="t" stroked="f">
                  <v:imagedata r:id="rId7" o:title=""/>
                </v:rect>
                <o:OLEObject Type="Embed" ProgID="Word.Picture.8" ShapeID="rectole0000000001" DrawAspect="Content" ObjectID="_1696765945" r:id="rId8"/>
              </w:object>
            </w:r>
          </w:p>
        </w:tc>
      </w:tr>
    </w:tbl>
    <w:p w:rsidR="003C6C5B" w:rsidRDefault="003C6C5B" w:rsidP="00177E6D">
      <w:pPr>
        <w:tabs>
          <w:tab w:val="left" w:pos="1965"/>
        </w:tabs>
        <w:jc w:val="center"/>
        <w:rPr>
          <w:rFonts w:ascii="Comic Sans MS" w:hAnsi="Comic Sans MS" w:cs="Comic Sans MS"/>
          <w:b/>
          <w:sz w:val="36"/>
        </w:rPr>
      </w:pPr>
      <w:r>
        <w:rPr>
          <w:rFonts w:ascii="Comic Sans MS" w:hAnsi="Comic Sans MS" w:cs="Comic Sans MS"/>
          <w:b/>
          <w:sz w:val="36"/>
        </w:rPr>
        <w:t>MENU DU 22 AU 26 NOVEMBRE 2021</w:t>
      </w:r>
    </w:p>
    <w:p w:rsidR="003C6C5B" w:rsidRDefault="003C6C5B" w:rsidP="00177E6D">
      <w:pPr>
        <w:jc w:val="center"/>
        <w:rPr>
          <w:rFonts w:ascii="Comic Sans MS" w:hAnsi="Comic Sans MS" w:cs="Comic Sans MS"/>
          <w:b/>
          <w:sz w:val="36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2127"/>
        <w:gridCol w:w="1843"/>
        <w:gridCol w:w="6804"/>
      </w:tblGrid>
      <w:tr w:rsidR="003C6C5B" w:rsidRPr="004F5919">
        <w:trPr>
          <w:trHeight w:val="68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C6C5B" w:rsidRDefault="003C6C5B">
            <w:pPr>
              <w:jc w:val="center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3C6C5B" w:rsidRDefault="003C6C5B">
            <w:pPr>
              <w:jc w:val="center"/>
              <w:rPr>
                <w:rFonts w:ascii="Comic Sans MS" w:hAnsi="Comic Sans MS" w:cs="Comic Sans MS"/>
                <w:sz w:val="24"/>
              </w:rPr>
            </w:pPr>
            <w:r>
              <w:rPr>
                <w:rFonts w:ascii="Comic Sans MS" w:hAnsi="Comic Sans MS" w:cs="Comic Sans MS"/>
                <w:sz w:val="24"/>
              </w:rPr>
              <w:t>COLLATION</w:t>
            </w:r>
          </w:p>
          <w:p w:rsidR="003C6C5B" w:rsidRPr="004F5919" w:rsidRDefault="003C6C5B">
            <w:pPr>
              <w:jc w:val="center"/>
            </w:pPr>
            <w:r>
              <w:rPr>
                <w:rFonts w:ascii="Comic Sans MS" w:hAnsi="Comic Sans MS" w:cs="Comic Sans MS"/>
                <w:sz w:val="24"/>
              </w:rPr>
              <w:t>A PARTIR DE 8h15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C6C5B" w:rsidRDefault="003C6C5B">
            <w:pPr>
              <w:keepNext/>
              <w:jc w:val="center"/>
              <w:rPr>
                <w:rFonts w:ascii="Academy Engraved LET" w:hAnsi="Academy Engraved LET" w:cs="Academy Engraved LET"/>
                <w:b/>
                <w:sz w:val="24"/>
              </w:rPr>
            </w:pPr>
            <w:r>
              <w:rPr>
                <w:rFonts w:ascii="Academy Engraved LET" w:hAnsi="Academy Engraved LET" w:cs="Academy Engraved LET"/>
                <w:b/>
                <w:sz w:val="24"/>
              </w:rPr>
              <w:t>REPAS</w:t>
            </w:r>
          </w:p>
          <w:p w:rsidR="003C6C5B" w:rsidRPr="004F5919" w:rsidRDefault="003C6C5B">
            <w:pPr>
              <w:keepNext/>
              <w:jc w:val="center"/>
            </w:pPr>
            <w:r>
              <w:rPr>
                <w:rFonts w:ascii="Academy Engraved LET" w:hAnsi="Academy Engraved LET" w:cs="Academy Engraved LET"/>
                <w:b/>
                <w:sz w:val="24"/>
              </w:rPr>
              <w:t>DE 11H30 à 13h30</w:t>
            </w:r>
          </w:p>
        </w:tc>
      </w:tr>
      <w:tr w:rsidR="003C6C5B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C6C5B" w:rsidRPr="004F5919" w:rsidRDefault="003C6C5B" w:rsidP="0074472A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LUNDI 22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C6C5B" w:rsidRPr="004F5919" w:rsidRDefault="003C6C5B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C6C5B" w:rsidRPr="00697D33" w:rsidRDefault="003C6C5B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697D33">
              <w:rPr>
                <w:rFonts w:ascii="Times New Roman" w:hAnsi="Times New Roman"/>
                <w:b/>
                <w:sz w:val="20"/>
                <w:szCs w:val="20"/>
              </w:rPr>
              <w:t>MUSEAU VINAIGRETTE/ENDIVES MIMOSA ***/</w:t>
            </w:r>
          </w:p>
          <w:p w:rsidR="003C6C5B" w:rsidRPr="00697D33" w:rsidRDefault="003C6C5B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697D33">
              <w:rPr>
                <w:rFonts w:ascii="Times New Roman" w:hAnsi="Times New Roman"/>
                <w:b/>
                <w:sz w:val="20"/>
                <w:szCs w:val="20"/>
              </w:rPr>
              <w:t>RILLETTES DE SAUMON</w:t>
            </w:r>
          </w:p>
          <w:p w:rsidR="003C6C5B" w:rsidRPr="00697D33" w:rsidRDefault="003C6C5B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697D33">
              <w:rPr>
                <w:rFonts w:ascii="Times New Roman" w:hAnsi="Times New Roman"/>
                <w:b/>
                <w:sz w:val="20"/>
                <w:szCs w:val="20"/>
              </w:rPr>
              <w:t>PAELLA AU POULET *** OU PAELLA AU POISSON ***</w:t>
            </w:r>
          </w:p>
          <w:p w:rsidR="003C6C5B" w:rsidRPr="00697D33" w:rsidRDefault="003C6C5B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697D33">
              <w:rPr>
                <w:rFonts w:ascii="Times New Roman" w:hAnsi="Times New Roman"/>
                <w:b/>
                <w:sz w:val="20"/>
                <w:szCs w:val="20"/>
              </w:rPr>
              <w:t xml:space="preserve">FROMAGE DE </w:t>
            </w:r>
            <w:smartTag w:uri="urn:schemas-microsoft-com:office:smarttags" w:element="PersonName">
              <w:smartTagPr>
                <w:attr w:name="ProductID" w:val="LA VOUEIZE"/>
              </w:smartTagPr>
              <w:r w:rsidRPr="00697D33">
                <w:rPr>
                  <w:rFonts w:ascii="Times New Roman" w:hAnsi="Times New Roman"/>
                  <w:b/>
                  <w:sz w:val="20"/>
                  <w:szCs w:val="20"/>
                </w:rPr>
                <w:t>LA VOUEIZE</w:t>
              </w:r>
            </w:smartTag>
          </w:p>
          <w:p w:rsidR="003C6C5B" w:rsidRPr="00697D33" w:rsidRDefault="003C6C5B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697D33">
              <w:rPr>
                <w:rFonts w:ascii="Times New Roman" w:hAnsi="Times New Roman"/>
                <w:b/>
                <w:sz w:val="20"/>
                <w:szCs w:val="20"/>
              </w:rPr>
              <w:t>COMPOTE/BISCUIT</w:t>
            </w:r>
          </w:p>
          <w:p w:rsidR="003C6C5B" w:rsidRPr="004F5919" w:rsidRDefault="003C6C5B">
            <w:pPr>
              <w:jc w:val="center"/>
            </w:pPr>
          </w:p>
        </w:tc>
      </w:tr>
      <w:tr w:rsidR="003C6C5B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C6C5B" w:rsidRDefault="003C6C5B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MARDI 23</w:t>
            </w:r>
          </w:p>
          <w:p w:rsidR="003C6C5B" w:rsidRPr="004F5919" w:rsidRDefault="003C6C5B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C6C5B" w:rsidRPr="004F5919" w:rsidRDefault="003C6C5B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C6C5B" w:rsidRPr="00697D33" w:rsidRDefault="003C6C5B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697D33">
              <w:rPr>
                <w:rFonts w:ascii="Times New Roman" w:hAnsi="Times New Roman"/>
                <w:b/>
                <w:sz w:val="20"/>
                <w:szCs w:val="20"/>
              </w:rPr>
              <w:t>ROSETTE BEURRE/JAMBON BLANC CORNICHON/</w:t>
            </w:r>
          </w:p>
          <w:p w:rsidR="003C6C5B" w:rsidRPr="00697D33" w:rsidRDefault="003C6C5B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697D33">
              <w:rPr>
                <w:rFonts w:ascii="Times New Roman" w:hAnsi="Times New Roman"/>
                <w:b/>
                <w:sz w:val="20"/>
                <w:szCs w:val="20"/>
              </w:rPr>
              <w:t>BETTERAVES ROUGES MIMOSA</w:t>
            </w:r>
          </w:p>
          <w:p w:rsidR="003C6C5B" w:rsidRPr="00697D33" w:rsidRDefault="003C6C5B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697D33">
              <w:rPr>
                <w:rFonts w:ascii="Times New Roman" w:hAnsi="Times New Roman"/>
                <w:b/>
                <w:sz w:val="20"/>
                <w:szCs w:val="20"/>
              </w:rPr>
              <w:t>OMELETTE AU GRUYERE ** *** OU</w:t>
            </w:r>
          </w:p>
          <w:p w:rsidR="003C6C5B" w:rsidRPr="00697D33" w:rsidRDefault="003C6C5B" w:rsidP="007D4D94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697D33">
              <w:rPr>
                <w:rFonts w:ascii="Times New Roman" w:hAnsi="Times New Roman"/>
                <w:b/>
                <w:sz w:val="20"/>
                <w:szCs w:val="20"/>
              </w:rPr>
              <w:t>OMELETTE AUX POMMES DE TERRE ** ***</w:t>
            </w:r>
          </w:p>
          <w:p w:rsidR="003C6C5B" w:rsidRPr="00697D33" w:rsidRDefault="003C6C5B" w:rsidP="007D4D94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697D33">
              <w:rPr>
                <w:rFonts w:ascii="Times New Roman" w:hAnsi="Times New Roman"/>
                <w:b/>
                <w:sz w:val="20"/>
                <w:szCs w:val="20"/>
              </w:rPr>
              <w:t>FEUILLES DE CHENE</w:t>
            </w:r>
          </w:p>
          <w:p w:rsidR="003C6C5B" w:rsidRPr="00697D33" w:rsidRDefault="003C6C5B" w:rsidP="007D4D94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697D33">
              <w:rPr>
                <w:rFonts w:ascii="Times New Roman" w:hAnsi="Times New Roman"/>
                <w:b/>
                <w:sz w:val="20"/>
                <w:szCs w:val="20"/>
              </w:rPr>
              <w:t>BEIGNET CHOCO-NOISETTE/BEIGNET FRAMBOISE</w:t>
            </w:r>
          </w:p>
          <w:p w:rsidR="003C6C5B" w:rsidRPr="007D4D94" w:rsidRDefault="003C6C5B" w:rsidP="007D4D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C6C5B" w:rsidRPr="004F5919">
        <w:trPr>
          <w:trHeight w:val="1564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C6C5B" w:rsidRDefault="003C6C5B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MERCREDI 24</w:t>
            </w:r>
          </w:p>
          <w:p w:rsidR="003C6C5B" w:rsidRPr="004F5919" w:rsidRDefault="003C6C5B">
            <w:pPr>
              <w:jc w:val="center"/>
            </w:pPr>
            <w:r w:rsidRPr="004F5919">
              <w:object w:dxaOrig="1012" w:dyaOrig="1174">
                <v:rect id="rectole0000000002" o:spid="_x0000_i1027" style="width:50.25pt;height:57.75pt" o:ole="" o:preferrelative="t" stroked="f">
                  <v:imagedata r:id="rId9" o:title=""/>
                </v:rect>
                <o:OLEObject Type="Embed" ProgID="StaticMetafile" ShapeID="rectole0000000002" DrawAspect="Content" ObjectID="_1696765946" r:id="rId10"/>
              </w:objec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C6C5B" w:rsidRPr="004F5919" w:rsidRDefault="003C6C5B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C6C5B" w:rsidRPr="00697D33" w:rsidRDefault="003C6C5B">
            <w:pPr>
              <w:jc w:val="center"/>
              <w:rPr>
                <w:b/>
              </w:rPr>
            </w:pPr>
            <w:r w:rsidRPr="00697D33">
              <w:rPr>
                <w:b/>
              </w:rPr>
              <w:t>ENDIVES AU BLEU ***/SALADE SURIMI ***/</w:t>
            </w:r>
          </w:p>
          <w:p w:rsidR="003C6C5B" w:rsidRPr="00697D33" w:rsidRDefault="003C6C5B">
            <w:pPr>
              <w:jc w:val="center"/>
              <w:rPr>
                <w:b/>
              </w:rPr>
            </w:pPr>
            <w:r w:rsidRPr="00697D33">
              <w:rPr>
                <w:b/>
              </w:rPr>
              <w:t>ŒUF BIO MAYONNAISE ***</w:t>
            </w:r>
          </w:p>
          <w:p w:rsidR="003C6C5B" w:rsidRPr="00697D33" w:rsidRDefault="003C6C5B">
            <w:pPr>
              <w:jc w:val="center"/>
              <w:rPr>
                <w:b/>
              </w:rPr>
            </w:pPr>
            <w:r w:rsidRPr="00697D33">
              <w:rPr>
                <w:b/>
              </w:rPr>
              <w:t>ROTI DE DINDE AU CURRY ** *** OU CERVELAS ORLOFF</w:t>
            </w:r>
          </w:p>
          <w:p w:rsidR="003C6C5B" w:rsidRPr="00697D33" w:rsidRDefault="003C6C5B">
            <w:pPr>
              <w:jc w:val="center"/>
              <w:rPr>
                <w:b/>
              </w:rPr>
            </w:pPr>
            <w:r w:rsidRPr="00697D33">
              <w:rPr>
                <w:b/>
              </w:rPr>
              <w:t>PATES BIO AU BEURRE</w:t>
            </w:r>
          </w:p>
          <w:p w:rsidR="003C6C5B" w:rsidRPr="00697D33" w:rsidRDefault="003C6C5B">
            <w:pPr>
              <w:jc w:val="center"/>
              <w:rPr>
                <w:b/>
              </w:rPr>
            </w:pPr>
            <w:r w:rsidRPr="00697D33">
              <w:rPr>
                <w:b/>
              </w:rPr>
              <w:t>FLAMBY</w:t>
            </w:r>
          </w:p>
          <w:p w:rsidR="003C6C5B" w:rsidRPr="007C2EB5" w:rsidRDefault="003C6C5B">
            <w:pPr>
              <w:jc w:val="center"/>
              <w:rPr>
                <w:sz w:val="24"/>
                <w:szCs w:val="24"/>
              </w:rPr>
            </w:pPr>
          </w:p>
        </w:tc>
      </w:tr>
      <w:tr w:rsidR="003C6C5B" w:rsidRPr="004F5919">
        <w:trPr>
          <w:trHeight w:val="114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C6C5B" w:rsidRDefault="003C6C5B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JEUDI 25</w:t>
            </w:r>
          </w:p>
          <w:p w:rsidR="003C6C5B" w:rsidRPr="004F5919" w:rsidRDefault="003C6C5B">
            <w:pPr>
              <w:jc w:val="center"/>
            </w:pPr>
            <w:r w:rsidRPr="004F5919">
              <w:object w:dxaOrig="1174" w:dyaOrig="931">
                <v:rect id="rectole0000000003" o:spid="_x0000_i1028" style="width:57.75pt;height:45.75pt" o:ole="" o:preferrelative="t" stroked="f">
                  <v:imagedata r:id="rId11" o:title=""/>
                </v:rect>
                <o:OLEObject Type="Embed" ProgID="StaticMetafile" ShapeID="rectole0000000003" DrawAspect="Content" ObjectID="_1696765947" r:id="rId12"/>
              </w:objec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C6C5B" w:rsidRPr="004F5919" w:rsidRDefault="003C6C5B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C6C5B" w:rsidRPr="00697D33" w:rsidRDefault="003C6C5B" w:rsidP="00D717CB">
            <w:pPr>
              <w:jc w:val="center"/>
              <w:rPr>
                <w:b/>
              </w:rPr>
            </w:pPr>
            <w:r w:rsidRPr="00697D33">
              <w:rPr>
                <w:b/>
              </w:rPr>
              <w:t>VELOUTE DE POTIMARRON ***/POMMES DE TERRE AU THON ***</w:t>
            </w:r>
          </w:p>
          <w:p w:rsidR="003C6C5B" w:rsidRPr="00697D33" w:rsidRDefault="003C6C5B" w:rsidP="00D717CB">
            <w:pPr>
              <w:jc w:val="center"/>
              <w:rPr>
                <w:b/>
              </w:rPr>
            </w:pPr>
            <w:r w:rsidRPr="00697D33">
              <w:rPr>
                <w:b/>
              </w:rPr>
              <w:t>AVOCAT CREVETTES ***</w:t>
            </w:r>
          </w:p>
          <w:p w:rsidR="003C6C5B" w:rsidRPr="00697D33" w:rsidRDefault="003C6C5B" w:rsidP="00D717CB">
            <w:pPr>
              <w:jc w:val="center"/>
              <w:rPr>
                <w:b/>
              </w:rPr>
            </w:pPr>
            <w:r w:rsidRPr="00697D33">
              <w:rPr>
                <w:b/>
              </w:rPr>
              <w:t xml:space="preserve">BEIGNET DE CALAMARS A </w:t>
            </w:r>
            <w:smartTag w:uri="urn:schemas-microsoft-com:office:smarttags" w:element="PersonName">
              <w:smartTagPr>
                <w:attr w:name="ProductID" w:val="LA ROMAINE"/>
              </w:smartTagPr>
              <w:smartTag w:uri="urn:schemas-microsoft-com:office:smarttags" w:element="PersonName">
                <w:smartTagPr>
                  <w:attr w:name="ProductID" w:val="LA ROMAINE OU"/>
                </w:smartTagPr>
                <w:r w:rsidRPr="00697D33">
                  <w:rPr>
                    <w:b/>
                  </w:rPr>
                  <w:t>LA ROMAINE</w:t>
                </w:r>
              </w:smartTag>
              <w:r w:rsidRPr="00697D33">
                <w:rPr>
                  <w:b/>
                </w:rPr>
                <w:t xml:space="preserve"> OU</w:t>
              </w:r>
            </w:smartTag>
          </w:p>
          <w:p w:rsidR="003C6C5B" w:rsidRPr="00697D33" w:rsidRDefault="003C6C5B" w:rsidP="00D717CB">
            <w:pPr>
              <w:jc w:val="center"/>
              <w:rPr>
                <w:b/>
              </w:rPr>
            </w:pPr>
            <w:r w:rsidRPr="00697D33">
              <w:rPr>
                <w:b/>
              </w:rPr>
              <w:t>FILET DE HOKI</w:t>
            </w:r>
            <w:r>
              <w:rPr>
                <w:b/>
              </w:rPr>
              <w:t xml:space="preserve"> SAUCE </w:t>
            </w:r>
            <w:r w:rsidRPr="00697D33">
              <w:rPr>
                <w:b/>
              </w:rPr>
              <w:t>MEUNIERE</w:t>
            </w:r>
            <w:r>
              <w:rPr>
                <w:b/>
              </w:rPr>
              <w:t xml:space="preserve"> ***</w:t>
            </w:r>
          </w:p>
          <w:p w:rsidR="003C6C5B" w:rsidRPr="00697D33" w:rsidRDefault="003C6C5B" w:rsidP="00D717CB">
            <w:pPr>
              <w:jc w:val="center"/>
              <w:rPr>
                <w:b/>
              </w:rPr>
            </w:pPr>
            <w:r w:rsidRPr="00697D33">
              <w:rPr>
                <w:b/>
              </w:rPr>
              <w:t>GRATIN DE CHOUX-FLEURS ***</w:t>
            </w:r>
          </w:p>
          <w:p w:rsidR="003C6C5B" w:rsidRPr="00697D33" w:rsidRDefault="003C6C5B" w:rsidP="00D717CB">
            <w:pPr>
              <w:jc w:val="center"/>
              <w:rPr>
                <w:b/>
              </w:rPr>
            </w:pPr>
            <w:r w:rsidRPr="00697D33">
              <w:rPr>
                <w:b/>
              </w:rPr>
              <w:t>CRUMBLE AUX POMMES *** OU PANNA COTTA ***</w:t>
            </w:r>
          </w:p>
          <w:p w:rsidR="003C6C5B" w:rsidRPr="00697D33" w:rsidRDefault="003C6C5B" w:rsidP="00D717CB">
            <w:pPr>
              <w:jc w:val="center"/>
              <w:rPr>
                <w:b/>
              </w:rPr>
            </w:pPr>
          </w:p>
        </w:tc>
      </w:tr>
      <w:tr w:rsidR="003C6C5B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C6C5B" w:rsidRDefault="003C6C5B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</w:p>
          <w:p w:rsidR="003C6C5B" w:rsidRDefault="003C6C5B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VENDREDI 26</w:t>
            </w:r>
          </w:p>
          <w:p w:rsidR="003C6C5B" w:rsidRPr="004F5919" w:rsidRDefault="003C6C5B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C6C5B" w:rsidRPr="004F5919" w:rsidRDefault="003C6C5B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C6C5B" w:rsidRDefault="003C6C5B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SARDINES A L’ECHALOTTE/MAQUEREAUX TOMATE/</w:t>
            </w:r>
          </w:p>
          <w:p w:rsidR="003C6C5B" w:rsidRPr="00F33F91" w:rsidRDefault="003C6C5B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CELERI REMOULADE ***</w:t>
            </w:r>
          </w:p>
          <w:p w:rsidR="003C6C5B" w:rsidRDefault="003C6C5B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ESCALOPE DE PORC MARINE * *** OU </w:t>
            </w:r>
          </w:p>
          <w:p w:rsidR="003C6C5B" w:rsidRPr="00F33F91" w:rsidRDefault="003C6C5B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SAUTE DE VEAU MARENGO * ***</w:t>
            </w:r>
          </w:p>
          <w:p w:rsidR="003C6C5B" w:rsidRPr="00F33F91" w:rsidRDefault="003C6C5B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GRATIN DAUPHINOIS ***</w:t>
            </w:r>
          </w:p>
          <w:p w:rsidR="003C6C5B" w:rsidRPr="00F33F91" w:rsidRDefault="003C6C5B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FROMAGE DE </w:t>
            </w:r>
            <w:smartTag w:uri="urn:schemas-microsoft-com:office:smarttags" w:element="PersonName">
              <w:smartTagPr>
                <w:attr w:name="ProductID" w:val="LA VOUEIZE"/>
              </w:smartTagPr>
              <w:r>
                <w:rPr>
                  <w:rFonts w:ascii="Times New Roman" w:hAnsi="Times New Roman"/>
                  <w:b/>
                  <w:sz w:val="20"/>
                  <w:szCs w:val="20"/>
                </w:rPr>
                <w:t>LA VOUEIZE</w:t>
              </w:r>
            </w:smartTag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**</w:t>
            </w:r>
          </w:p>
          <w:p w:rsidR="003C6C5B" w:rsidRPr="00F33F91" w:rsidRDefault="003C6C5B" w:rsidP="00B32593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FRUIT DE SAISON</w:t>
            </w:r>
          </w:p>
          <w:p w:rsidR="003C6C5B" w:rsidRPr="004F5919" w:rsidRDefault="003C6C5B" w:rsidP="00B32593">
            <w:pPr>
              <w:jc w:val="center"/>
            </w:pPr>
          </w:p>
        </w:tc>
      </w:tr>
      <w:tr w:rsidR="003C6C5B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C6C5B" w:rsidRDefault="003C6C5B">
            <w:pPr>
              <w:jc w:val="center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C6C5B" w:rsidRDefault="003C6C5B">
            <w:pPr>
              <w:keepNext/>
              <w:jc w:val="center"/>
              <w:rPr>
                <w:rFonts w:cs="Calibri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3C6C5B" w:rsidRDefault="003C6C5B">
            <w:pPr>
              <w:jc w:val="center"/>
              <w:rPr>
                <w:rFonts w:cs="Calibri"/>
              </w:rPr>
            </w:pPr>
          </w:p>
        </w:tc>
      </w:tr>
    </w:tbl>
    <w:p w:rsidR="003C6C5B" w:rsidRDefault="003C6C5B">
      <w:pPr>
        <w:rPr>
          <w:rFonts w:ascii="Comic Sans MS" w:hAnsi="Comic Sans MS" w:cs="Comic Sans MS"/>
          <w:b/>
          <w:sz w:val="20"/>
        </w:rPr>
      </w:pPr>
      <w:r>
        <w:rPr>
          <w:rFonts w:ascii="Comic Sans MS" w:hAnsi="Comic Sans MS" w:cs="Comic Sans MS"/>
          <w:b/>
          <w:sz w:val="20"/>
        </w:rPr>
        <w:t>* Viande française     ** Producteur local      *** Production Maison     **** Végétarien</w:t>
      </w:r>
    </w:p>
    <w:p w:rsidR="003C6C5B" w:rsidRDefault="003C6C5B">
      <w:pPr>
        <w:rPr>
          <w:rFonts w:ascii="Comic Sans MS" w:hAnsi="Comic Sans MS" w:cs="Comic Sans MS"/>
          <w:sz w:val="20"/>
        </w:rPr>
      </w:pPr>
    </w:p>
    <w:p w:rsidR="003C6C5B" w:rsidRDefault="003C6C5B">
      <w:pPr>
        <w:jc w:val="center"/>
        <w:rPr>
          <w:rFonts w:ascii="Comic Sans MS" w:hAnsi="Comic Sans MS" w:cs="Comic Sans MS"/>
          <w:sz w:val="20"/>
        </w:rPr>
      </w:pPr>
      <w:r>
        <w:rPr>
          <w:rFonts w:ascii="Comic Sans MS" w:hAnsi="Comic Sans MS" w:cs="Comic Sans MS"/>
          <w:sz w:val="20"/>
        </w:rPr>
        <w:tab/>
      </w:r>
      <w:smartTag w:uri="urn:schemas-microsoft-com:office:smarttags" w:element="PersonName">
        <w:smartTagPr>
          <w:attr w:name="ProductID" w:val="La Gestionnaire"/>
        </w:smartTagPr>
        <w:r>
          <w:rPr>
            <w:rFonts w:ascii="Comic Sans MS" w:hAnsi="Comic Sans MS" w:cs="Comic Sans MS"/>
            <w:sz w:val="20"/>
          </w:rPr>
          <w:t>La Gestionnaire</w:t>
        </w:r>
      </w:smartTag>
      <w:r>
        <w:rPr>
          <w:rFonts w:ascii="Comic Sans MS" w:hAnsi="Comic Sans MS" w:cs="Comic Sans MS"/>
          <w:sz w:val="20"/>
        </w:rPr>
        <w:t>,</w:t>
      </w:r>
      <w:r>
        <w:rPr>
          <w:rFonts w:ascii="Comic Sans MS" w:hAnsi="Comic Sans MS" w:cs="Comic Sans MS"/>
          <w:sz w:val="20"/>
        </w:rPr>
        <w:tab/>
      </w:r>
      <w:r>
        <w:rPr>
          <w:rFonts w:ascii="Comic Sans MS" w:hAnsi="Comic Sans MS" w:cs="Comic Sans MS"/>
          <w:sz w:val="20"/>
        </w:rPr>
        <w:tab/>
        <w:t xml:space="preserve">   L’Infirmière,</w:t>
      </w:r>
      <w:r>
        <w:rPr>
          <w:rFonts w:ascii="Comic Sans MS" w:hAnsi="Comic Sans MS" w:cs="Comic Sans MS"/>
          <w:sz w:val="20"/>
        </w:rPr>
        <w:tab/>
      </w:r>
      <w:r>
        <w:rPr>
          <w:rFonts w:ascii="Comic Sans MS" w:hAnsi="Comic Sans MS" w:cs="Comic Sans MS"/>
          <w:sz w:val="20"/>
        </w:rPr>
        <w:tab/>
        <w:t xml:space="preserve">                               Le Principal,</w:t>
      </w:r>
    </w:p>
    <w:p w:rsidR="003C6C5B" w:rsidRDefault="003C6C5B">
      <w:pPr>
        <w:jc w:val="center"/>
        <w:rPr>
          <w:rFonts w:ascii="Comic Sans MS" w:hAnsi="Comic Sans MS" w:cs="Comic Sans MS"/>
          <w:sz w:val="20"/>
        </w:rPr>
      </w:pPr>
    </w:p>
    <w:p w:rsidR="003C6C5B" w:rsidRDefault="003C6C5B">
      <w:pPr>
        <w:rPr>
          <w:rFonts w:ascii="Comic Sans MS" w:hAnsi="Comic Sans MS" w:cs="Comic Sans MS"/>
          <w:b/>
          <w:sz w:val="20"/>
        </w:rPr>
      </w:pPr>
      <w:r>
        <w:rPr>
          <w:rFonts w:ascii="Comic Sans MS" w:hAnsi="Comic Sans MS" w:cs="Comic Sans MS"/>
          <w:b/>
          <w:sz w:val="20"/>
        </w:rPr>
        <w:t xml:space="preserve">                       F. MOUTY</w:t>
      </w:r>
      <w:r>
        <w:rPr>
          <w:rFonts w:ascii="Comic Sans MS" w:hAnsi="Comic Sans MS" w:cs="Comic Sans MS"/>
          <w:b/>
          <w:sz w:val="20"/>
        </w:rPr>
        <w:tab/>
      </w:r>
      <w:r>
        <w:rPr>
          <w:rFonts w:ascii="Comic Sans MS" w:hAnsi="Comic Sans MS" w:cs="Comic Sans MS"/>
          <w:b/>
          <w:sz w:val="20"/>
        </w:rPr>
        <w:tab/>
        <w:t xml:space="preserve">        I.MANANT</w:t>
      </w:r>
      <w:r>
        <w:rPr>
          <w:rFonts w:ascii="Comic Sans MS" w:hAnsi="Comic Sans MS" w:cs="Comic Sans MS"/>
          <w:b/>
          <w:sz w:val="20"/>
        </w:rPr>
        <w:tab/>
        <w:t xml:space="preserve">          </w:t>
      </w:r>
      <w:r>
        <w:rPr>
          <w:rFonts w:ascii="Comic Sans MS" w:hAnsi="Comic Sans MS" w:cs="Comic Sans MS"/>
          <w:b/>
          <w:sz w:val="20"/>
        </w:rPr>
        <w:tab/>
      </w:r>
      <w:r>
        <w:rPr>
          <w:rFonts w:ascii="Comic Sans MS" w:hAnsi="Comic Sans MS" w:cs="Comic Sans MS"/>
          <w:b/>
          <w:sz w:val="20"/>
        </w:rPr>
        <w:tab/>
        <w:t xml:space="preserve">   A.RAPINAT</w:t>
      </w:r>
    </w:p>
    <w:p w:rsidR="003C6C5B" w:rsidRDefault="003C6C5B">
      <w:pPr>
        <w:rPr>
          <w:rFonts w:ascii="Times New Roman" w:hAnsi="Times New Roman"/>
          <w:sz w:val="20"/>
        </w:rPr>
      </w:pPr>
    </w:p>
    <w:sectPr w:rsidR="003C6C5B" w:rsidSect="001C5D93">
      <w:pgSz w:w="11906" w:h="16838"/>
      <w:pgMar w:top="301" w:right="284" w:bottom="30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cademy Engraved LE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EDA22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CAB1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41C71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A16012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3BA0FD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ACC34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C98A52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3186A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278A9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18ED4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79D9"/>
    <w:rsid w:val="00001008"/>
    <w:rsid w:val="00021255"/>
    <w:rsid w:val="00033434"/>
    <w:rsid w:val="0006640C"/>
    <w:rsid w:val="00092572"/>
    <w:rsid w:val="000E1D64"/>
    <w:rsid w:val="000E4BC6"/>
    <w:rsid w:val="000F4389"/>
    <w:rsid w:val="000F7604"/>
    <w:rsid w:val="00101023"/>
    <w:rsid w:val="0010290C"/>
    <w:rsid w:val="00114639"/>
    <w:rsid w:val="001231AB"/>
    <w:rsid w:val="0015691C"/>
    <w:rsid w:val="001624A2"/>
    <w:rsid w:val="00177E6D"/>
    <w:rsid w:val="001C5D93"/>
    <w:rsid w:val="002661AC"/>
    <w:rsid w:val="002750D4"/>
    <w:rsid w:val="002B7573"/>
    <w:rsid w:val="00300657"/>
    <w:rsid w:val="00303A53"/>
    <w:rsid w:val="00341A84"/>
    <w:rsid w:val="003707B8"/>
    <w:rsid w:val="003734ED"/>
    <w:rsid w:val="003A09EC"/>
    <w:rsid w:val="003A67F2"/>
    <w:rsid w:val="003C6C5B"/>
    <w:rsid w:val="003C7842"/>
    <w:rsid w:val="003D62D1"/>
    <w:rsid w:val="0042544B"/>
    <w:rsid w:val="00481B3A"/>
    <w:rsid w:val="00484BDE"/>
    <w:rsid w:val="004909D7"/>
    <w:rsid w:val="004B32FE"/>
    <w:rsid w:val="004D34F4"/>
    <w:rsid w:val="004F5919"/>
    <w:rsid w:val="0051694E"/>
    <w:rsid w:val="00542A26"/>
    <w:rsid w:val="00545688"/>
    <w:rsid w:val="005545B5"/>
    <w:rsid w:val="00574930"/>
    <w:rsid w:val="005931C1"/>
    <w:rsid w:val="005C5466"/>
    <w:rsid w:val="005D337C"/>
    <w:rsid w:val="006208AA"/>
    <w:rsid w:val="0062703A"/>
    <w:rsid w:val="00657E5B"/>
    <w:rsid w:val="00684A5D"/>
    <w:rsid w:val="00697D33"/>
    <w:rsid w:val="006A7C2A"/>
    <w:rsid w:val="006D05C8"/>
    <w:rsid w:val="006D5BC4"/>
    <w:rsid w:val="006D7451"/>
    <w:rsid w:val="006F5B09"/>
    <w:rsid w:val="00714823"/>
    <w:rsid w:val="00722EA9"/>
    <w:rsid w:val="00732FA7"/>
    <w:rsid w:val="0074472A"/>
    <w:rsid w:val="00744DB2"/>
    <w:rsid w:val="00757625"/>
    <w:rsid w:val="00757F9F"/>
    <w:rsid w:val="0076251E"/>
    <w:rsid w:val="00793765"/>
    <w:rsid w:val="007B34A6"/>
    <w:rsid w:val="007C2EB5"/>
    <w:rsid w:val="007D4D94"/>
    <w:rsid w:val="007E0029"/>
    <w:rsid w:val="008A7A4F"/>
    <w:rsid w:val="00924AA0"/>
    <w:rsid w:val="00966ADB"/>
    <w:rsid w:val="00984FAC"/>
    <w:rsid w:val="009D5471"/>
    <w:rsid w:val="009D65A6"/>
    <w:rsid w:val="009F6E0C"/>
    <w:rsid w:val="00A02569"/>
    <w:rsid w:val="00A67E22"/>
    <w:rsid w:val="00A91A9A"/>
    <w:rsid w:val="00A92A78"/>
    <w:rsid w:val="00B279D9"/>
    <w:rsid w:val="00B32593"/>
    <w:rsid w:val="00B342ED"/>
    <w:rsid w:val="00B8288A"/>
    <w:rsid w:val="00B910CA"/>
    <w:rsid w:val="00BC728E"/>
    <w:rsid w:val="00BF42A6"/>
    <w:rsid w:val="00C26367"/>
    <w:rsid w:val="00CD5361"/>
    <w:rsid w:val="00D12298"/>
    <w:rsid w:val="00D13FAF"/>
    <w:rsid w:val="00D1502F"/>
    <w:rsid w:val="00D20922"/>
    <w:rsid w:val="00D21A16"/>
    <w:rsid w:val="00D36013"/>
    <w:rsid w:val="00D54012"/>
    <w:rsid w:val="00D717CB"/>
    <w:rsid w:val="00D81D7E"/>
    <w:rsid w:val="00D81F70"/>
    <w:rsid w:val="00DC6BF5"/>
    <w:rsid w:val="00DD0872"/>
    <w:rsid w:val="00DD2358"/>
    <w:rsid w:val="00E06353"/>
    <w:rsid w:val="00E74919"/>
    <w:rsid w:val="00EE7BD2"/>
    <w:rsid w:val="00F20BD3"/>
    <w:rsid w:val="00F24C10"/>
    <w:rsid w:val="00F33F91"/>
    <w:rsid w:val="00F36BF0"/>
    <w:rsid w:val="00F468E7"/>
    <w:rsid w:val="00F84F64"/>
    <w:rsid w:val="00FA12E9"/>
    <w:rsid w:val="00FA7A88"/>
    <w:rsid w:val="00FF41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1A84"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locked/>
    <w:rsid w:val="003D62D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wmf"/><Relationship Id="rId12" Type="http://schemas.openxmlformats.org/officeDocument/2006/relationships/oleObject" Target="embeddings/oleObject4.bin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image" Target="media/image4.png"/><Relationship Id="rId5" Type="http://schemas.openxmlformats.org/officeDocument/2006/relationships/image" Target="media/image1.png"/><Relationship Id="rId10" Type="http://schemas.openxmlformats.org/officeDocument/2006/relationships/oleObject" Target="embeddings/oleObject3.bin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37</TotalTime>
  <Pages>1</Pages>
  <Words>224</Words>
  <Characters>1238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</dc:title>
  <dc:subject/>
  <dc:creator>gestionnaire</dc:creator>
  <cp:keywords/>
  <dc:description/>
  <cp:lastModifiedBy>gestionnaire</cp:lastModifiedBy>
  <cp:revision>3</cp:revision>
  <cp:lastPrinted>2021-10-26T12:41:00Z</cp:lastPrinted>
  <dcterms:created xsi:type="dcterms:W3CDTF">2021-10-26T12:51:00Z</dcterms:created>
  <dcterms:modified xsi:type="dcterms:W3CDTF">2021-10-26T13:06:00Z</dcterms:modified>
</cp:coreProperties>
</file>