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CDF" w:rsidRPr="00306DC0" w:rsidRDefault="006B0CDF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6B0CDF" w:rsidRPr="00306DC0" w:rsidTr="00757625">
        <w:trPr>
          <w:jc w:val="center"/>
        </w:trPr>
        <w:tc>
          <w:tcPr>
            <w:tcW w:w="4606" w:type="dxa"/>
          </w:tcPr>
          <w:p w:rsidR="006B0CDF" w:rsidRPr="00306DC0" w:rsidRDefault="006B0CDF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A52B21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6B0CDF" w:rsidRPr="00306DC0" w:rsidRDefault="006B0CDF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6B0CDF" w:rsidRPr="00306DC0" w:rsidRDefault="006B0CDF" w:rsidP="00177E6D">
      <w:pPr>
        <w:tabs>
          <w:tab w:val="left" w:pos="1965"/>
        </w:tabs>
        <w:jc w:val="center"/>
        <w:rPr>
          <w:rFonts w:cs="Calibri"/>
          <w:b/>
          <w:sz w:val="36"/>
        </w:rPr>
      </w:pPr>
      <w:r w:rsidRPr="00306DC0">
        <w:rPr>
          <w:rFonts w:cs="Calibri"/>
          <w:b/>
          <w:sz w:val="36"/>
        </w:rPr>
        <w:t>MENU</w:t>
      </w:r>
      <w:r>
        <w:rPr>
          <w:rFonts w:cs="Calibri"/>
          <w:b/>
          <w:sz w:val="36"/>
        </w:rPr>
        <w:t xml:space="preserve"> du 6</w:t>
      </w:r>
      <w:r w:rsidRPr="00306DC0">
        <w:rPr>
          <w:rFonts w:cs="Calibri"/>
          <w:b/>
          <w:sz w:val="36"/>
        </w:rPr>
        <w:t xml:space="preserve"> </w:t>
      </w:r>
      <w:r>
        <w:rPr>
          <w:rFonts w:cs="Calibri"/>
          <w:b/>
          <w:sz w:val="36"/>
        </w:rPr>
        <w:t xml:space="preserve">au 10 décembre </w:t>
      </w:r>
      <w:r w:rsidRPr="00306DC0">
        <w:rPr>
          <w:rFonts w:cs="Calibri"/>
          <w:b/>
          <w:sz w:val="36"/>
        </w:rPr>
        <w:t>2021</w:t>
      </w:r>
    </w:p>
    <w:p w:rsidR="006B0CDF" w:rsidRPr="00306DC0" w:rsidRDefault="006B0CDF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6B0CDF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6B0CDF" w:rsidRPr="00093B75" w:rsidRDefault="006B0CDF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6B0CDF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B82A4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06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B0CDF" w:rsidRPr="0099522E" w:rsidRDefault="006B0CD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  <w:b/>
              </w:rPr>
            </w:pP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JAMBON BLANC</w:t>
            </w:r>
            <w:r w:rsidRPr="00391A56">
              <w:rPr>
                <w:rFonts w:cs="Calibri"/>
                <w:b/>
              </w:rPr>
              <w:t xml:space="preserve"> /SALADE </w:t>
            </w:r>
            <w:r>
              <w:rPr>
                <w:rFonts w:cs="Calibri"/>
                <w:b/>
              </w:rPr>
              <w:t>D’HIVER</w:t>
            </w:r>
            <w:r w:rsidRPr="00391A56">
              <w:rPr>
                <w:rFonts w:cs="Calibri"/>
                <w:b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Image 3" o:spid="_x0000_i1026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</w:t>
            </w:r>
            <w:r>
              <w:rPr>
                <w:rFonts w:cs="Calibri"/>
                <w:b/>
              </w:rPr>
              <w:t xml:space="preserve"> JAMBON CRU</w: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FONDU CREUSOIS </w:t>
            </w:r>
            <w:r w:rsidRPr="00A52B21">
              <w:rPr>
                <w:rFonts w:cs="Calibri"/>
                <w:b/>
                <w:noProof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</w:rPr>
              <w:t xml:space="preserve"> 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LAMELLES KEBAB</w: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 xml:space="preserve">FRITES FRAICHES </w: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YAOURT CREUSOIS</w:t>
            </w:r>
          </w:p>
          <w:p w:rsidR="006B0CDF" w:rsidRPr="00391A56" w:rsidRDefault="006B0CDF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6B0CDF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07</w:t>
            </w:r>
          </w:p>
          <w:p w:rsidR="006B0CDF" w:rsidRPr="00093B75" w:rsidRDefault="006B0CDF" w:rsidP="00CF6507">
            <w:pPr>
              <w:jc w:val="center"/>
              <w:rPr>
                <w:rFonts w:cs="Calibri"/>
              </w:rPr>
            </w:pPr>
            <w:r w:rsidRPr="00A52B21">
              <w:rPr>
                <w:rFonts w:cs="Calibri"/>
                <w:b/>
                <w:noProof/>
              </w:rPr>
              <w:pict>
                <v:shape id="Image 59" o:spid="_x0000_i1028" type="#_x0000_t75" style="width:27.75pt;height:28.5pt;visibility:visible">
                  <v:imagedata r:id="rId7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B0CDF" w:rsidRPr="002D0332" w:rsidRDefault="006B0CDF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Default="006B0CDF" w:rsidP="00CF6507">
            <w:pPr>
              <w:jc w:val="center"/>
              <w:rPr>
                <w:rFonts w:cs="Calibri"/>
                <w:b/>
              </w:rPr>
            </w:pP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SARDINES A L’ECHALOTE</w:t>
            </w:r>
            <w:r w:rsidRPr="00391A56">
              <w:rPr>
                <w:rFonts w:cs="Calibri"/>
                <w:b/>
              </w:rPr>
              <w:t xml:space="preserve"> / </w: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SALADE </w:t>
            </w:r>
            <w:r>
              <w:rPr>
                <w:rFonts w:cs="Calibri"/>
                <w:b/>
              </w:rPr>
              <w:t>PIEMONTAISE</w:t>
            </w:r>
            <w:r w:rsidRPr="00391A56">
              <w:rPr>
                <w:rFonts w:cs="Calibri"/>
                <w:b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Image 8" o:spid="_x0000_i1029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 / </w:t>
            </w:r>
            <w:r>
              <w:rPr>
                <w:rFonts w:cs="Calibri"/>
                <w:b/>
              </w:rPr>
              <w:t>PECHE AU THON</w:t>
            </w:r>
            <w:r w:rsidRPr="00391A56">
              <w:rPr>
                <w:rFonts w:cs="Calibri"/>
                <w:b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Image 9" o:spid="_x0000_i1030" type="#_x0000_t75" style="width:26.25pt;height:14.25pt;visibility:visible">
                  <v:imagedata r:id="rId6" o:title=""/>
                </v:shape>
              </w:pic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CROQUE-MONSIEUR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QUICHE AUX LEGUMES</w: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SALADE</w:t>
            </w:r>
          </w:p>
          <w:p w:rsidR="006B0CDF" w:rsidRPr="00093B75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CREME BRULEE </w:t>
            </w:r>
            <w:r w:rsidRPr="00391A56">
              <w:rPr>
                <w:rFonts w:cs="Calibri"/>
                <w:b/>
              </w:rPr>
              <w:t>/</w:t>
            </w:r>
            <w:r>
              <w:rPr>
                <w:rFonts w:cs="Calibri"/>
                <w:b/>
              </w:rPr>
              <w:t xml:space="preserve"> RIZ AU LAIT</w:t>
            </w:r>
          </w:p>
          <w:p w:rsidR="006B0CDF" w:rsidRPr="00093B75" w:rsidRDefault="006B0CDF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6B0CDF" w:rsidRPr="00093B75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 xml:space="preserve">08 </w:t>
            </w:r>
          </w:p>
          <w:p w:rsidR="006B0CDF" w:rsidRPr="00093B75" w:rsidRDefault="006B0CD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B0CDF" w:rsidRPr="002D0332" w:rsidRDefault="006B0CD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Default="006B0CDF" w:rsidP="002E6D62">
            <w:pPr>
              <w:jc w:val="center"/>
              <w:rPr>
                <w:rFonts w:cs="Calibri"/>
                <w:b/>
              </w:rPr>
            </w:pP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CAROTTES RAPEES</w:t>
            </w:r>
            <w:r w:rsidRPr="00391A56">
              <w:rPr>
                <w:rFonts w:cs="Calibri"/>
                <w:b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Image 40" o:spid="_x0000_i1031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 KIWI / </w:t>
            </w:r>
            <w:r>
              <w:rPr>
                <w:rFonts w:cs="Calibri"/>
                <w:b/>
              </w:rPr>
              <w:t>PATE EN CROUTE</w: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HACHE</w:t>
            </w:r>
            <w:r w:rsidRPr="00391A56">
              <w:rPr>
                <w:rFonts w:cs="Calibri"/>
                <w:b/>
              </w:rPr>
              <w:t xml:space="preserve"> DE VEAU </w:t>
            </w:r>
            <w:r w:rsidRPr="00A52B21">
              <w:rPr>
                <w:rFonts w:cs="Calibri"/>
                <w:b/>
                <w:noProof/>
              </w:rPr>
              <w:pict>
                <v:shape id="Image 48" o:spid="_x0000_i1032" type="#_x0000_t75" style="width:15pt;height:14.25pt;visibility:visible">
                  <v:imagedata r:id="rId8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 xml:space="preserve">AIGUILLETTES DE CANARD </w:t>
            </w:r>
            <w:r w:rsidRPr="00A52B21">
              <w:rPr>
                <w:rFonts w:cs="Calibri"/>
                <w:b/>
                <w:noProof/>
              </w:rPr>
              <w:pict>
                <v:shape id="_x0000_i1033" type="#_x0000_t75" style="width:1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_x0000_i1034" type="#_x0000_t75" style="width:26.25pt;height:14.25pt;visibility:visible">
                  <v:imagedata r:id="rId6" o:title=""/>
                </v:shape>
              </w:pict>
            </w:r>
          </w:p>
          <w:p w:rsidR="006B0CDF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PÂTES AU BEURRE</w: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FROMAGE </w:t>
            </w:r>
            <w:r w:rsidRPr="00A52B21">
              <w:rPr>
                <w:rFonts w:cs="Calibri"/>
                <w:b/>
                <w:noProof/>
              </w:rPr>
              <w:pict>
                <v:shape id="Image 55" o:spid="_x0000_i1035" type="#_x0000_t75" style="width:19.5pt;height:14.25pt;visibility:visible">
                  <v:imagedata r:id="rId9" o:title=""/>
                </v:shape>
              </w:pic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FRUIT DE SAISON</w:t>
            </w:r>
          </w:p>
          <w:p w:rsidR="006B0CDF" w:rsidRPr="00391A56" w:rsidRDefault="006B0CDF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6B0CDF" w:rsidRPr="00093B75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09</w:t>
            </w:r>
          </w:p>
          <w:p w:rsidR="006B0CDF" w:rsidRPr="00093B75" w:rsidRDefault="006B0CD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B0CDF" w:rsidRPr="002D0332" w:rsidRDefault="006B0CDF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Default="006B0CDF" w:rsidP="002E6D62">
            <w:pPr>
              <w:jc w:val="center"/>
              <w:rPr>
                <w:rFonts w:cs="Calibri"/>
                <w:b/>
              </w:rPr>
            </w:pPr>
          </w:p>
          <w:p w:rsidR="006B0CDF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VELOUTE DE POTIMARRON</w:t>
            </w:r>
            <w:r w:rsidRPr="00391A56">
              <w:rPr>
                <w:rFonts w:cs="Calibri"/>
                <w:b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Image 49" o:spid="_x0000_i1036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/SALADE </w:t>
            </w:r>
            <w:r>
              <w:rPr>
                <w:rFonts w:cs="Calibri"/>
                <w:b/>
              </w:rPr>
              <w:t>D’ENDIVES</w:t>
            </w:r>
            <w:r w:rsidRPr="00391A56">
              <w:rPr>
                <w:rFonts w:cs="Calibri"/>
                <w:b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Image 50" o:spid="_x0000_i1037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>/</w:t>
            </w:r>
          </w:p>
          <w:p w:rsidR="006B0CDF" w:rsidRPr="00391A56" w:rsidRDefault="006B0CDF" w:rsidP="00342A3E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 xml:space="preserve">ŒUF MIMOSA </w:t>
            </w:r>
            <w:r w:rsidRPr="00A52B21">
              <w:rPr>
                <w:rFonts w:cs="Calibri"/>
                <w:b/>
                <w:noProof/>
              </w:rPr>
              <w:pict>
                <v:shape id="_x0000_i1038" type="#_x0000_t75" style="width:19.5pt;height:14.25pt;visibility:visible">
                  <v:imagedata r:id="rId9" o:title=""/>
                </v:shape>
              </w:pict>
            </w:r>
            <w:r>
              <w:rPr>
                <w:rFonts w:cs="Calibri"/>
                <w:b/>
                <w:noProof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_x0000_i1039" type="#_x0000_t75" style="width:26.25pt;height:14.25pt;visibility:visible">
                  <v:imagedata r:id="rId6" o:title=""/>
                </v:shape>
              </w:pict>
            </w:r>
          </w:p>
          <w:p w:rsidR="006B0CDF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NUGGETS DE VOLAILLE</w:t>
            </w:r>
            <w:r w:rsidRPr="00391A56">
              <w:rPr>
                <w:rFonts w:cs="Calibri"/>
                <w:b/>
              </w:rPr>
              <w:t xml:space="preserve">  OU </w:t>
            </w:r>
            <w:r>
              <w:rPr>
                <w:rFonts w:cs="Calibri"/>
                <w:b/>
              </w:rPr>
              <w:t>FILET DE POULET</w:t>
            </w:r>
            <w:r w:rsidRPr="00391A56">
              <w:rPr>
                <w:rFonts w:cs="Calibri"/>
                <w:b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_x0000_i1040" type="#_x0000_t75" style="width:15pt;height:14.25pt;visibility:visible">
                  <v:imagedata r:id="rId8" o:title=""/>
                </v:shape>
              </w:pict>
            </w:r>
          </w:p>
          <w:p w:rsidR="006B0CDF" w:rsidRPr="00391A56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CÔTES DE BLETTES A </w:t>
            </w:r>
            <w:smartTag w:uri="urn:schemas-microsoft-com:office:smarttags" w:element="PersonName">
              <w:smartTagPr>
                <w:attr w:name="ProductID" w:val="LA TOMATE"/>
              </w:smartTagPr>
              <w:r>
                <w:rPr>
                  <w:rFonts w:cs="Calibri"/>
                  <w:b/>
                </w:rPr>
                <w:t>LA TOMATE</w:t>
              </w:r>
            </w:smartTag>
          </w:p>
          <w:p w:rsidR="006B0CDF" w:rsidRDefault="006B0CDF" w:rsidP="002E6D62">
            <w:pPr>
              <w:jc w:val="center"/>
              <w:rPr>
                <w:rFonts w:cs="Calibri"/>
                <w:b/>
                <w:noProof/>
              </w:rPr>
            </w:pPr>
            <w:r>
              <w:rPr>
                <w:rFonts w:cs="Calibri"/>
                <w:b/>
              </w:rPr>
              <w:t xml:space="preserve">CREUSOIS </w:t>
            </w:r>
            <w:r w:rsidRPr="00A52B21">
              <w:rPr>
                <w:rFonts w:cs="Calibri"/>
                <w:b/>
                <w:noProof/>
              </w:rPr>
              <w:pict>
                <v:shape id="_x0000_i1041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 </w:t>
            </w:r>
            <w:r>
              <w:rPr>
                <w:rFonts w:cs="Calibri"/>
                <w:b/>
              </w:rPr>
              <w:t xml:space="preserve">GÂTEAU NOIX DE COCO </w:t>
            </w:r>
            <w:r w:rsidRPr="00A52B21">
              <w:rPr>
                <w:rFonts w:cs="Calibri"/>
                <w:b/>
                <w:noProof/>
              </w:rPr>
              <w:pict>
                <v:shape id="_x0000_i1042" type="#_x0000_t75" style="width:26.25pt;height:14.25pt;visibility:visible">
                  <v:imagedata r:id="rId6" o:title=""/>
                </v:shape>
              </w:pict>
            </w:r>
          </w:p>
          <w:p w:rsidR="006B0CDF" w:rsidRDefault="006B0CDF" w:rsidP="002E6D62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  <w:noProof/>
              </w:rPr>
              <w:t>CREME ANGLAISE</w:t>
            </w:r>
          </w:p>
          <w:p w:rsidR="006B0CDF" w:rsidRPr="00093B75" w:rsidRDefault="006B0CDF" w:rsidP="002E6D62">
            <w:pPr>
              <w:jc w:val="center"/>
              <w:rPr>
                <w:rFonts w:cs="Calibri"/>
                <w:b/>
              </w:rPr>
            </w:pPr>
          </w:p>
        </w:tc>
      </w:tr>
      <w:tr w:rsidR="006B0CDF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  <w:b/>
              </w:rPr>
            </w:pPr>
          </w:p>
          <w:p w:rsidR="006B0CDF" w:rsidRPr="00093B75" w:rsidRDefault="006B0CD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10</w:t>
            </w:r>
          </w:p>
          <w:p w:rsidR="006B0CDF" w:rsidRPr="00093B75" w:rsidRDefault="006B0CD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Pr="00093B75" w:rsidRDefault="006B0CD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6B0CDF" w:rsidRPr="0099522E" w:rsidRDefault="006B0CD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B0CDF" w:rsidRDefault="006B0CDF" w:rsidP="00391A56">
            <w:pPr>
              <w:jc w:val="center"/>
              <w:rPr>
                <w:rFonts w:cs="Calibri"/>
                <w:b/>
              </w:rPr>
            </w:pPr>
          </w:p>
          <w:p w:rsidR="006B0CDF" w:rsidRDefault="006B0CDF" w:rsidP="00391A56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HARICOTS VERTS VINAIGRETTE</w:t>
            </w:r>
            <w:r w:rsidRPr="00391A56">
              <w:rPr>
                <w:rFonts w:cs="Calibri"/>
                <w:b/>
              </w:rPr>
              <w:t xml:space="preserve"> /</w:t>
            </w:r>
            <w:r>
              <w:rPr>
                <w:rFonts w:cs="Calibri"/>
                <w:b/>
              </w:rPr>
              <w:t>MAQUEREAUX VIN BLANC</w:t>
            </w:r>
            <w:r w:rsidRPr="00391A56">
              <w:rPr>
                <w:rFonts w:cs="Calibri"/>
                <w:b/>
              </w:rPr>
              <w:t xml:space="preserve"> /</w:t>
            </w:r>
          </w:p>
          <w:p w:rsidR="006B0CDF" w:rsidRPr="00391A56" w:rsidRDefault="006B0CDF" w:rsidP="00391A56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MOUSSE DE CANARD</w:t>
            </w:r>
          </w:p>
          <w:p w:rsidR="006B0CDF" w:rsidRDefault="006B0CDF" w:rsidP="008F5CB6">
            <w:pPr>
              <w:jc w:val="center"/>
              <w:rPr>
                <w:rFonts w:cs="Calibri"/>
                <w:b/>
                <w:noProof/>
              </w:rPr>
            </w:pPr>
            <w:r>
              <w:rPr>
                <w:rFonts w:cs="Calibri"/>
                <w:b/>
              </w:rPr>
              <w:t xml:space="preserve">BLANQUETTE DE VEAU </w:t>
            </w:r>
            <w:r w:rsidRPr="00A52B21">
              <w:rPr>
                <w:rFonts w:cs="Calibri"/>
                <w:b/>
                <w:noProof/>
              </w:rPr>
              <w:pict>
                <v:shape id="_x0000_i1043" type="#_x0000_t75" style="width:1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_x0000_i1044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</w:rPr>
              <w:t xml:space="preserve"> ou RÔTI DE PORC </w:t>
            </w:r>
            <w:r w:rsidRPr="00A52B21">
              <w:rPr>
                <w:rFonts w:cs="Calibri"/>
                <w:b/>
                <w:noProof/>
              </w:rPr>
              <w:pict>
                <v:shape id="_x0000_i1045" type="#_x0000_t75" style="width:1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_x0000_i1046" type="#_x0000_t75" style="width:26.25pt;height:14.25pt;visibility:visible">
                  <v:imagedata r:id="rId6" o:title=""/>
                </v:shape>
              </w:pict>
            </w:r>
          </w:p>
          <w:p w:rsidR="006B0CDF" w:rsidRPr="00391A56" w:rsidRDefault="006B0CDF" w:rsidP="008F5CB6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PUREE </w:t>
            </w:r>
            <w:r w:rsidRPr="00A52B21">
              <w:rPr>
                <w:rFonts w:cs="Calibri"/>
                <w:b/>
                <w:noProof/>
              </w:rPr>
              <w:pict>
                <v:shape id="Image 58" o:spid="_x0000_i1047" type="#_x0000_t75" style="width:19.5pt;height:14.25pt;visibility:visible">
                  <v:imagedata r:id="rId9" o:title=""/>
                </v:shape>
              </w:pict>
            </w:r>
            <w:r>
              <w:rPr>
                <w:rFonts w:cs="Calibri"/>
                <w:b/>
                <w:noProof/>
              </w:rPr>
              <w:t xml:space="preserve"> </w:t>
            </w:r>
            <w:r w:rsidRPr="00A52B21">
              <w:rPr>
                <w:rFonts w:cs="Calibri"/>
                <w:b/>
                <w:noProof/>
              </w:rPr>
              <w:pict>
                <v:shape id="_x0000_i1048" type="#_x0000_t75" style="width:26.25pt;height:14.25pt;visibility:visible">
                  <v:imagedata r:id="rId6" o:title=""/>
                </v:shape>
              </w:pict>
            </w:r>
          </w:p>
          <w:p w:rsidR="006B0CDF" w:rsidRPr="00391A56" w:rsidRDefault="006B0CDF" w:rsidP="00391A56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YAOURT BIO</w:t>
            </w:r>
          </w:p>
        </w:tc>
      </w:tr>
    </w:tbl>
    <w:p w:rsidR="006B0CDF" w:rsidRPr="00306DC0" w:rsidRDefault="006B0CDF">
      <w:pPr>
        <w:rPr>
          <w:rFonts w:cs="Calibri"/>
          <w:b/>
          <w:sz w:val="20"/>
        </w:rPr>
      </w:pPr>
    </w:p>
    <w:p w:rsidR="006B0CDF" w:rsidRDefault="006B0CDF" w:rsidP="001C257E">
      <w:pPr>
        <w:jc w:val="center"/>
        <w:rPr>
          <w:rFonts w:cs="Calibri"/>
          <w:b/>
          <w:sz w:val="20"/>
        </w:rPr>
      </w:pPr>
    </w:p>
    <w:p w:rsidR="006B0CDF" w:rsidRPr="00306DC0" w:rsidRDefault="006B0CDF" w:rsidP="001C257E">
      <w:pPr>
        <w:jc w:val="center"/>
        <w:rPr>
          <w:rFonts w:cs="Calibri"/>
          <w:b/>
          <w:sz w:val="20"/>
        </w:rPr>
      </w:pPr>
      <w:r w:rsidRPr="00A52B21">
        <w:rPr>
          <w:rFonts w:cs="Calibri"/>
          <w:b/>
          <w:noProof/>
          <w:sz w:val="20"/>
        </w:rPr>
        <w:pict>
          <v:shape id="Image 12" o:spid="_x0000_i1049" type="#_x0000_t75" style="width:30pt;height:28.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A52B21">
        <w:rPr>
          <w:rFonts w:cs="Calibri"/>
          <w:b/>
          <w:noProof/>
          <w:sz w:val="20"/>
        </w:rPr>
        <w:pict>
          <v:shape id="Image 13" o:spid="_x0000_i1050" type="#_x0000_t75" style="width:39pt;height:28.5pt;visibility:visible">
            <v:imagedata r:id="rId11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A52B21">
        <w:rPr>
          <w:rFonts w:cs="Calibri"/>
          <w:b/>
          <w:noProof/>
          <w:sz w:val="20"/>
        </w:rPr>
        <w:pict>
          <v:shape id="Image 14" o:spid="_x0000_i1051" type="#_x0000_t75" style="width:52.5pt;height:28.5pt;visibility:visible">
            <v:imagedata r:id="rId12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A52B21">
        <w:rPr>
          <w:rFonts w:cs="Calibri"/>
          <w:b/>
          <w:noProof/>
          <w:sz w:val="20"/>
        </w:rPr>
        <w:pict>
          <v:shape id="Image 15" o:spid="_x0000_i1052" type="#_x0000_t75" style="width:27.75pt;height:28.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6B0CDF" w:rsidRDefault="006B0CDF" w:rsidP="00093B75">
      <w:pPr>
        <w:rPr>
          <w:rFonts w:cs="Calibri"/>
          <w:sz w:val="20"/>
        </w:rPr>
      </w:pPr>
    </w:p>
    <w:p w:rsidR="006B0CDF" w:rsidRDefault="006B0CDF" w:rsidP="00093B75">
      <w:pPr>
        <w:ind w:firstLine="708"/>
        <w:rPr>
          <w:rFonts w:cs="Calibri"/>
          <w:sz w:val="20"/>
        </w:rPr>
      </w:pPr>
    </w:p>
    <w:p w:rsidR="006B0CDF" w:rsidRDefault="006B0CDF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6B0CDF" w:rsidRPr="00306DC0" w:rsidRDefault="006B0CDF" w:rsidP="00093B75">
      <w:pPr>
        <w:ind w:firstLine="708"/>
        <w:rPr>
          <w:rFonts w:cs="Calibri"/>
          <w:sz w:val="20"/>
        </w:rPr>
      </w:pPr>
    </w:p>
    <w:p w:rsidR="006B0CDF" w:rsidRPr="00306DC0" w:rsidRDefault="006B0CDF">
      <w:pPr>
        <w:jc w:val="center"/>
        <w:rPr>
          <w:rFonts w:cs="Calibri"/>
          <w:sz w:val="20"/>
        </w:rPr>
      </w:pPr>
    </w:p>
    <w:p w:rsidR="006B0CDF" w:rsidRPr="00306DC0" w:rsidRDefault="006B0CDF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6B0CDF" w:rsidRPr="00306DC0" w:rsidRDefault="006B0CDF">
      <w:pPr>
        <w:rPr>
          <w:rFonts w:cs="Calibri"/>
          <w:sz w:val="20"/>
        </w:rPr>
      </w:pPr>
    </w:p>
    <w:sectPr w:rsidR="006B0CDF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92572"/>
    <w:rsid w:val="00093B75"/>
    <w:rsid w:val="000B5AD5"/>
    <w:rsid w:val="000E1D64"/>
    <w:rsid w:val="000E4BC6"/>
    <w:rsid w:val="000F4389"/>
    <w:rsid w:val="000F7604"/>
    <w:rsid w:val="00101023"/>
    <w:rsid w:val="0010290C"/>
    <w:rsid w:val="00114639"/>
    <w:rsid w:val="001231AB"/>
    <w:rsid w:val="00131FAD"/>
    <w:rsid w:val="0015691C"/>
    <w:rsid w:val="001624A2"/>
    <w:rsid w:val="00177E6D"/>
    <w:rsid w:val="001C257E"/>
    <w:rsid w:val="001C5D93"/>
    <w:rsid w:val="00222A07"/>
    <w:rsid w:val="00245184"/>
    <w:rsid w:val="002661AC"/>
    <w:rsid w:val="002750D4"/>
    <w:rsid w:val="002B7573"/>
    <w:rsid w:val="002D0332"/>
    <w:rsid w:val="002E6D62"/>
    <w:rsid w:val="00300657"/>
    <w:rsid w:val="00303A53"/>
    <w:rsid w:val="00306DC0"/>
    <w:rsid w:val="00341A84"/>
    <w:rsid w:val="00342A3E"/>
    <w:rsid w:val="003707B8"/>
    <w:rsid w:val="003734ED"/>
    <w:rsid w:val="00391A56"/>
    <w:rsid w:val="003A09EC"/>
    <w:rsid w:val="003A67F2"/>
    <w:rsid w:val="003C6C5B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45688"/>
    <w:rsid w:val="005545B5"/>
    <w:rsid w:val="00574930"/>
    <w:rsid w:val="005931C1"/>
    <w:rsid w:val="005C5466"/>
    <w:rsid w:val="005D337C"/>
    <w:rsid w:val="006208AA"/>
    <w:rsid w:val="0062703A"/>
    <w:rsid w:val="00657E5B"/>
    <w:rsid w:val="00684A5D"/>
    <w:rsid w:val="00697D33"/>
    <w:rsid w:val="006A7C2A"/>
    <w:rsid w:val="006B0CDF"/>
    <w:rsid w:val="006D05C8"/>
    <w:rsid w:val="006D5BC4"/>
    <w:rsid w:val="006D7451"/>
    <w:rsid w:val="006F5B09"/>
    <w:rsid w:val="00714823"/>
    <w:rsid w:val="00722CDB"/>
    <w:rsid w:val="00722EA9"/>
    <w:rsid w:val="00732FA7"/>
    <w:rsid w:val="0074472A"/>
    <w:rsid w:val="00744DB2"/>
    <w:rsid w:val="00757625"/>
    <w:rsid w:val="00757F9F"/>
    <w:rsid w:val="0076251E"/>
    <w:rsid w:val="00782FE0"/>
    <w:rsid w:val="00793765"/>
    <w:rsid w:val="007B34A6"/>
    <w:rsid w:val="007C2EB5"/>
    <w:rsid w:val="007D4D94"/>
    <w:rsid w:val="007E0029"/>
    <w:rsid w:val="008A7A4F"/>
    <w:rsid w:val="008F5CB6"/>
    <w:rsid w:val="00924AA0"/>
    <w:rsid w:val="00966ADB"/>
    <w:rsid w:val="00984FAC"/>
    <w:rsid w:val="009875A4"/>
    <w:rsid w:val="0099522E"/>
    <w:rsid w:val="009D5471"/>
    <w:rsid w:val="009D65A6"/>
    <w:rsid w:val="009F6E0C"/>
    <w:rsid w:val="00A00460"/>
    <w:rsid w:val="00A02569"/>
    <w:rsid w:val="00A52B21"/>
    <w:rsid w:val="00A66E2F"/>
    <w:rsid w:val="00A67E22"/>
    <w:rsid w:val="00A91A9A"/>
    <w:rsid w:val="00A92A78"/>
    <w:rsid w:val="00B279D9"/>
    <w:rsid w:val="00B3255C"/>
    <w:rsid w:val="00B32593"/>
    <w:rsid w:val="00B342ED"/>
    <w:rsid w:val="00B8288A"/>
    <w:rsid w:val="00B82A42"/>
    <w:rsid w:val="00B910CA"/>
    <w:rsid w:val="00BC728E"/>
    <w:rsid w:val="00BC74C1"/>
    <w:rsid w:val="00BF42A6"/>
    <w:rsid w:val="00C26367"/>
    <w:rsid w:val="00C76E76"/>
    <w:rsid w:val="00CD5361"/>
    <w:rsid w:val="00CE7483"/>
    <w:rsid w:val="00CF6507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81D7E"/>
    <w:rsid w:val="00D81F70"/>
    <w:rsid w:val="00DC6BF5"/>
    <w:rsid w:val="00DD0872"/>
    <w:rsid w:val="00DD2358"/>
    <w:rsid w:val="00DD2C54"/>
    <w:rsid w:val="00E06353"/>
    <w:rsid w:val="00E74919"/>
    <w:rsid w:val="00EE7BD2"/>
    <w:rsid w:val="00F20BD3"/>
    <w:rsid w:val="00F24C10"/>
    <w:rsid w:val="00F33F91"/>
    <w:rsid w:val="00F36BF0"/>
    <w:rsid w:val="00F468E7"/>
    <w:rsid w:val="00F84F64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189</Words>
  <Characters>1042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2021-11-17T06:23:00Z</cp:lastPrinted>
  <dcterms:created xsi:type="dcterms:W3CDTF">2021-11-22T10:23:00Z</dcterms:created>
  <dcterms:modified xsi:type="dcterms:W3CDTF">2021-11-22T10:23:00Z</dcterms:modified>
</cp:coreProperties>
</file>