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4E9D" w:rsidRPr="00306DC0" w:rsidRDefault="004B4E9D" w:rsidP="001C5D93">
      <w:pPr>
        <w:rPr>
          <w:rFonts w:cs="Calibri"/>
        </w:rPr>
      </w:pPr>
      <w:r w:rsidRPr="00306DC0">
        <w:rPr>
          <w:rFonts w:cs="Calibri"/>
        </w:rPr>
        <w:t xml:space="preserve">                                    </w:t>
      </w:r>
    </w:p>
    <w:tbl>
      <w:tblPr>
        <w:tblW w:w="0" w:type="auto"/>
        <w:jc w:val="center"/>
        <w:tblBorders>
          <w:insideH w:val="single" w:sz="4" w:space="0" w:color="auto"/>
        </w:tblBorders>
        <w:tblLook w:val="01E0"/>
      </w:tblPr>
      <w:tblGrid>
        <w:gridCol w:w="4606"/>
        <w:gridCol w:w="4771"/>
      </w:tblGrid>
      <w:tr w:rsidR="004B4E9D" w:rsidRPr="00306DC0" w:rsidTr="00757625">
        <w:trPr>
          <w:jc w:val="center"/>
        </w:trPr>
        <w:tc>
          <w:tcPr>
            <w:tcW w:w="4606" w:type="dxa"/>
          </w:tcPr>
          <w:p w:rsidR="004B4E9D" w:rsidRPr="00306DC0" w:rsidRDefault="004B4E9D" w:rsidP="00D71B65">
            <w:pPr>
              <w:jc w:val="both"/>
              <w:rPr>
                <w:rFonts w:cs="Calibri"/>
                <w:b/>
                <w:sz w:val="36"/>
                <w:szCs w:val="20"/>
              </w:rPr>
            </w:pPr>
            <w:r w:rsidRPr="000C2FEC">
              <w:rPr>
                <w:rFonts w:cs="Calibri"/>
                <w:noProof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5" o:spid="_x0000_i1025" type="#_x0000_t75" style="width:168pt;height:63.75pt;visibility:visible">
                  <v:imagedata r:id="rId5" o:title=""/>
                </v:shape>
              </w:pict>
            </w:r>
          </w:p>
        </w:tc>
        <w:tc>
          <w:tcPr>
            <w:tcW w:w="4771" w:type="dxa"/>
          </w:tcPr>
          <w:p w:rsidR="004B4E9D" w:rsidRPr="00306DC0" w:rsidRDefault="004B4E9D" w:rsidP="00222A07">
            <w:pPr>
              <w:rPr>
                <w:rFonts w:cs="Calibri"/>
                <w:b/>
                <w:sz w:val="36"/>
                <w:szCs w:val="20"/>
              </w:rPr>
            </w:pPr>
          </w:p>
        </w:tc>
      </w:tr>
    </w:tbl>
    <w:p w:rsidR="004B4E9D" w:rsidRPr="008C393B" w:rsidRDefault="004B4E9D" w:rsidP="00177E6D">
      <w:pPr>
        <w:tabs>
          <w:tab w:val="left" w:pos="1965"/>
        </w:tabs>
        <w:jc w:val="center"/>
        <w:rPr>
          <w:rFonts w:cs="Calibri"/>
          <w:b/>
          <w:sz w:val="32"/>
          <w:szCs w:val="32"/>
        </w:rPr>
      </w:pPr>
      <w:r w:rsidRPr="008C393B">
        <w:rPr>
          <w:rFonts w:cs="Calibri"/>
          <w:b/>
          <w:sz w:val="32"/>
          <w:szCs w:val="32"/>
        </w:rPr>
        <w:t xml:space="preserve">MENU du </w:t>
      </w:r>
      <w:r>
        <w:rPr>
          <w:rFonts w:cs="Calibri"/>
          <w:b/>
          <w:sz w:val="32"/>
          <w:szCs w:val="32"/>
        </w:rPr>
        <w:t>31 JANVIER</w:t>
      </w:r>
      <w:r w:rsidRPr="008C393B">
        <w:rPr>
          <w:rFonts w:cs="Calibri"/>
          <w:b/>
          <w:sz w:val="32"/>
          <w:szCs w:val="32"/>
        </w:rPr>
        <w:t xml:space="preserve"> au </w:t>
      </w:r>
      <w:r>
        <w:rPr>
          <w:rFonts w:cs="Calibri"/>
          <w:b/>
          <w:sz w:val="32"/>
          <w:szCs w:val="32"/>
        </w:rPr>
        <w:t>04 FEVRIER</w:t>
      </w:r>
      <w:r w:rsidRPr="008C393B">
        <w:rPr>
          <w:rFonts w:cs="Calibri"/>
          <w:b/>
          <w:sz w:val="32"/>
          <w:szCs w:val="32"/>
        </w:rPr>
        <w:t xml:space="preserve"> 2022</w:t>
      </w:r>
    </w:p>
    <w:p w:rsidR="004B4E9D" w:rsidRPr="00306DC0" w:rsidRDefault="004B4E9D" w:rsidP="00177E6D">
      <w:pPr>
        <w:jc w:val="center"/>
        <w:rPr>
          <w:rFonts w:cs="Calibri"/>
          <w:b/>
          <w:sz w:val="36"/>
        </w:rPr>
      </w:pPr>
    </w:p>
    <w:tbl>
      <w:tblPr>
        <w:tblW w:w="0" w:type="auto"/>
        <w:tblInd w:w="-8" w:type="dxa"/>
        <w:tblCellMar>
          <w:left w:w="10" w:type="dxa"/>
          <w:right w:w="10" w:type="dxa"/>
        </w:tblCellMar>
        <w:tblLook w:val="0000"/>
      </w:tblPr>
      <w:tblGrid>
        <w:gridCol w:w="2127"/>
        <w:gridCol w:w="1278"/>
        <w:gridCol w:w="7369"/>
      </w:tblGrid>
      <w:tr w:rsidR="004B4E9D" w:rsidRPr="00093B75" w:rsidTr="002D0332">
        <w:trPr>
          <w:trHeight w:val="687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B4E9D" w:rsidRPr="00093B75" w:rsidRDefault="004B4E9D">
            <w:pPr>
              <w:jc w:val="center"/>
              <w:rPr>
                <w:rFonts w:cs="Calibri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B4E9D" w:rsidRPr="00093B75" w:rsidRDefault="004B4E9D" w:rsidP="00093B75">
            <w:pPr>
              <w:jc w:val="center"/>
              <w:rPr>
                <w:rFonts w:cs="Calibri"/>
              </w:rPr>
            </w:pP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B4E9D" w:rsidRPr="00093B75" w:rsidRDefault="004B4E9D">
            <w:pPr>
              <w:keepNext/>
              <w:jc w:val="center"/>
              <w:rPr>
                <w:rFonts w:cs="Calibri"/>
                <w:b/>
              </w:rPr>
            </w:pPr>
            <w:r w:rsidRPr="00093B75">
              <w:rPr>
                <w:rFonts w:cs="Calibri"/>
                <w:b/>
              </w:rPr>
              <w:t>REPAS</w:t>
            </w:r>
          </w:p>
          <w:p w:rsidR="004B4E9D" w:rsidRPr="00093B75" w:rsidRDefault="004B4E9D">
            <w:pPr>
              <w:keepNext/>
              <w:jc w:val="center"/>
              <w:rPr>
                <w:rFonts w:cs="Calibri"/>
              </w:rPr>
            </w:pPr>
            <w:r w:rsidRPr="00093B75">
              <w:rPr>
                <w:rFonts w:cs="Calibri"/>
                <w:b/>
              </w:rPr>
              <w:t>DE 11H30 à 13h30</w:t>
            </w:r>
          </w:p>
        </w:tc>
      </w:tr>
      <w:tr w:rsidR="004B4E9D" w:rsidRPr="008C393B" w:rsidTr="002D0332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B4E9D" w:rsidRDefault="004B4E9D" w:rsidP="008A7FAC">
            <w:pPr>
              <w:jc w:val="center"/>
              <w:rPr>
                <w:rFonts w:cs="Calibri"/>
                <w:b/>
              </w:rPr>
            </w:pPr>
            <w:r w:rsidRPr="008A7FAC">
              <w:rPr>
                <w:rFonts w:cs="Calibri"/>
                <w:b/>
              </w:rPr>
              <w:t xml:space="preserve">LUNDI </w:t>
            </w:r>
            <w:r>
              <w:rPr>
                <w:rFonts w:cs="Calibri"/>
                <w:b/>
              </w:rPr>
              <w:t>31</w:t>
            </w:r>
          </w:p>
          <w:p w:rsidR="004B4E9D" w:rsidRDefault="004B4E9D" w:rsidP="008A7FAC">
            <w:pPr>
              <w:jc w:val="center"/>
              <w:rPr>
                <w:rFonts w:cs="Calibri"/>
                <w:b/>
              </w:rPr>
            </w:pPr>
          </w:p>
          <w:p w:rsidR="004B4E9D" w:rsidRPr="008A7FAC" w:rsidRDefault="004B4E9D" w:rsidP="008A7FAC">
            <w:pPr>
              <w:jc w:val="center"/>
              <w:rPr>
                <w:rFonts w:cs="Calibri"/>
                <w:b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B4E9D" w:rsidRPr="00093B75" w:rsidRDefault="004B4E9D" w:rsidP="00CF6507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4B4E9D" w:rsidRPr="0099522E" w:rsidRDefault="004B4E9D" w:rsidP="00CF6507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B4E9D" w:rsidRPr="008C393B" w:rsidRDefault="004B4E9D" w:rsidP="00CF6507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4B4E9D" w:rsidRPr="008C393B" w:rsidRDefault="004B4E9D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CAROTTES RAPEES</w:t>
            </w:r>
            <w:r w:rsidRPr="008C393B">
              <w:rPr>
                <w:rFonts w:cs="Calibri"/>
                <w:b/>
                <w:sz w:val="20"/>
                <w:szCs w:val="20"/>
              </w:rPr>
              <w:t xml:space="preserve"> </w:t>
            </w:r>
            <w:r w:rsidRPr="000C2FEC">
              <w:rPr>
                <w:rFonts w:cs="Calibri"/>
                <w:b/>
                <w:noProof/>
                <w:sz w:val="20"/>
                <w:szCs w:val="20"/>
              </w:rPr>
              <w:pict>
                <v:shape id="_x0000_i1026" type="#_x0000_t75" style="width:26.25pt;height:14.25pt;visibility:visible">
                  <v:imagedata r:id="rId6" o:title=""/>
                </v:shape>
              </w:pict>
            </w:r>
            <w:r w:rsidRPr="008C393B">
              <w:rPr>
                <w:rFonts w:cs="Calibri"/>
                <w:b/>
                <w:sz w:val="20"/>
                <w:szCs w:val="20"/>
              </w:rPr>
              <w:t xml:space="preserve">  /</w:t>
            </w:r>
            <w:r>
              <w:rPr>
                <w:rFonts w:cs="Calibri"/>
                <w:b/>
                <w:sz w:val="20"/>
                <w:szCs w:val="20"/>
              </w:rPr>
              <w:t>CELERI REMOULADE</w:t>
            </w:r>
            <w:r w:rsidRPr="000C2FEC">
              <w:rPr>
                <w:rFonts w:cs="Calibri"/>
                <w:b/>
                <w:noProof/>
                <w:sz w:val="20"/>
                <w:szCs w:val="20"/>
              </w:rPr>
              <w:pict>
                <v:shape id="_x0000_i1027" type="#_x0000_t75" style="width:26.25pt;height:14.25pt;visibility:visible">
                  <v:imagedata r:id="rId6" o:title=""/>
                </v:shape>
              </w:pict>
            </w:r>
            <w:r w:rsidRPr="008C393B">
              <w:rPr>
                <w:rFonts w:cs="Calibri"/>
                <w:b/>
                <w:sz w:val="20"/>
                <w:szCs w:val="20"/>
              </w:rPr>
              <w:t>/</w:t>
            </w:r>
          </w:p>
          <w:p w:rsidR="004B4E9D" w:rsidRPr="008C393B" w:rsidRDefault="004B4E9D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TOMATE MAIS</w:t>
            </w:r>
            <w:r w:rsidRPr="008C393B">
              <w:rPr>
                <w:rFonts w:cs="Calibri"/>
                <w:b/>
                <w:sz w:val="20"/>
                <w:szCs w:val="20"/>
              </w:rPr>
              <w:t xml:space="preserve"> </w:t>
            </w:r>
            <w:r w:rsidRPr="000C2FEC">
              <w:rPr>
                <w:rFonts w:cs="Calibri"/>
                <w:b/>
                <w:noProof/>
                <w:sz w:val="20"/>
                <w:szCs w:val="20"/>
              </w:rPr>
              <w:pict>
                <v:shape id="_x0000_i1028" type="#_x0000_t75" style="width:26.25pt;height:14.25pt;visibility:visible">
                  <v:imagedata r:id="rId6" o:title=""/>
                </v:shape>
              </w:pict>
            </w:r>
          </w:p>
          <w:p w:rsidR="004B4E9D" w:rsidRPr="008C393B" w:rsidRDefault="004B4E9D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CHEESEBURGER</w:t>
            </w:r>
            <w:r w:rsidRPr="000C2FEC">
              <w:rPr>
                <w:rFonts w:cs="Calibri"/>
                <w:b/>
                <w:noProof/>
                <w:sz w:val="20"/>
                <w:szCs w:val="20"/>
              </w:rPr>
              <w:pict>
                <v:shape id="_x0000_i1029" type="#_x0000_t75" style="width:15pt;height:14.25pt;visibility:visible">
                  <v:imagedata r:id="rId7" o:title=""/>
                </v:shape>
              </w:pict>
            </w:r>
            <w:r w:rsidRPr="008C393B">
              <w:rPr>
                <w:rFonts w:cs="Calibri"/>
                <w:b/>
                <w:sz w:val="20"/>
                <w:szCs w:val="20"/>
              </w:rPr>
              <w:t xml:space="preserve">   ou </w:t>
            </w:r>
            <w:r>
              <w:rPr>
                <w:rFonts w:cs="Calibri"/>
                <w:b/>
                <w:sz w:val="20"/>
                <w:szCs w:val="20"/>
              </w:rPr>
              <w:t>LAMELLES KEBAB</w:t>
            </w:r>
          </w:p>
          <w:p w:rsidR="004B4E9D" w:rsidRPr="008C393B" w:rsidRDefault="004B4E9D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FRITES FRAICHES</w:t>
            </w:r>
          </w:p>
          <w:p w:rsidR="004B4E9D" w:rsidRPr="008C393B" w:rsidRDefault="004B4E9D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SALADE DE FRUITS</w:t>
            </w:r>
            <w:r w:rsidRPr="008C393B">
              <w:rPr>
                <w:rFonts w:cs="Calibri"/>
                <w:b/>
                <w:sz w:val="20"/>
                <w:szCs w:val="20"/>
              </w:rPr>
              <w:t>/</w:t>
            </w:r>
            <w:r>
              <w:rPr>
                <w:rFonts w:cs="Calibri"/>
                <w:b/>
                <w:sz w:val="20"/>
                <w:szCs w:val="20"/>
              </w:rPr>
              <w:t>COMPOTE</w:t>
            </w:r>
          </w:p>
          <w:p w:rsidR="004B4E9D" w:rsidRPr="008C393B" w:rsidRDefault="004B4E9D" w:rsidP="00CF6507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</w:tr>
      <w:tr w:rsidR="004B4E9D" w:rsidRPr="008C393B" w:rsidTr="002D0332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B4E9D" w:rsidRPr="00093B75" w:rsidRDefault="004B4E9D" w:rsidP="00CF6507">
            <w:pPr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MARDI 01</w:t>
            </w:r>
          </w:p>
          <w:p w:rsidR="004B4E9D" w:rsidRPr="00B17A76" w:rsidRDefault="004B4E9D" w:rsidP="00CF6507">
            <w:pPr>
              <w:jc w:val="center"/>
              <w:rPr>
                <w:rFonts w:cs="Calibri"/>
                <w:color w:val="FF0000"/>
              </w:rPr>
            </w:pPr>
            <w:r w:rsidRPr="00B17A76">
              <w:rPr>
                <w:rFonts w:cs="Calibri"/>
                <w:color w:val="FF0000"/>
              </w:rPr>
              <w:t xml:space="preserve">Nouvel </w:t>
            </w:r>
            <w:r>
              <w:rPr>
                <w:rFonts w:cs="Calibri"/>
                <w:color w:val="FF0000"/>
              </w:rPr>
              <w:t>A</w:t>
            </w:r>
            <w:r w:rsidRPr="00B17A76">
              <w:rPr>
                <w:rFonts w:cs="Calibri"/>
                <w:color w:val="FF0000"/>
              </w:rPr>
              <w:t>n chinois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B4E9D" w:rsidRPr="00093B75" w:rsidRDefault="004B4E9D" w:rsidP="002D0332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4B4E9D" w:rsidRPr="002D0332" w:rsidRDefault="004B4E9D" w:rsidP="002D0332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B4E9D" w:rsidRPr="008C393B" w:rsidRDefault="004B4E9D" w:rsidP="00CF6507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4B4E9D" w:rsidRPr="008C393B" w:rsidRDefault="004B4E9D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CROQ SALADE SOJANADE</w:t>
            </w:r>
            <w:r w:rsidRPr="008C393B">
              <w:rPr>
                <w:rFonts w:cs="Calibri"/>
                <w:b/>
                <w:sz w:val="20"/>
                <w:szCs w:val="20"/>
              </w:rPr>
              <w:t xml:space="preserve">  </w:t>
            </w:r>
          </w:p>
          <w:p w:rsidR="004B4E9D" w:rsidRPr="008C393B" w:rsidRDefault="004B4E9D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NEMS DE VOLAILLE / SAMOUSSA DE BOEUF</w:t>
            </w:r>
          </w:p>
          <w:p w:rsidR="004B4E9D" w:rsidRPr="008C393B" w:rsidRDefault="004B4E9D" w:rsidP="00D93E33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 xml:space="preserve">RIZ CANTONNAIS </w:t>
            </w:r>
            <w:r w:rsidRPr="000C2FEC">
              <w:rPr>
                <w:rFonts w:cs="Calibri"/>
                <w:b/>
                <w:noProof/>
                <w:sz w:val="20"/>
                <w:szCs w:val="20"/>
              </w:rPr>
              <w:pict>
                <v:shape id="_x0000_i1030" type="#_x0000_t75" style="width:26.25pt;height:14.25pt;visibility:visible">
                  <v:imagedata r:id="rId6" o:title=""/>
                </v:shape>
              </w:pict>
            </w:r>
          </w:p>
          <w:p w:rsidR="004B4E9D" w:rsidRPr="008C393B" w:rsidRDefault="004B4E9D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 xml:space="preserve">MOUSSE COCO ET ANANAS GRILLES </w:t>
            </w:r>
            <w:r w:rsidRPr="000C2FEC">
              <w:rPr>
                <w:rFonts w:cs="Calibri"/>
                <w:b/>
                <w:noProof/>
                <w:sz w:val="20"/>
                <w:szCs w:val="20"/>
              </w:rPr>
              <w:pict>
                <v:shape id="_x0000_i1031" type="#_x0000_t75" style="width:26.25pt;height:14.25pt;visibility:visible">
                  <v:imagedata r:id="rId6" o:title=""/>
                </v:shape>
              </w:pict>
            </w:r>
          </w:p>
          <w:p w:rsidR="004B4E9D" w:rsidRPr="008C393B" w:rsidRDefault="004B4E9D" w:rsidP="00CF6507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</w:tr>
      <w:tr w:rsidR="004B4E9D" w:rsidRPr="008C393B" w:rsidTr="002D0332">
        <w:trPr>
          <w:trHeight w:val="1564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B4E9D" w:rsidRPr="00093B75" w:rsidRDefault="004B4E9D" w:rsidP="00CF6507">
            <w:pPr>
              <w:jc w:val="center"/>
              <w:rPr>
                <w:rFonts w:cs="Calibri"/>
                <w:b/>
              </w:rPr>
            </w:pPr>
            <w:r w:rsidRPr="00093B75">
              <w:rPr>
                <w:rFonts w:cs="Calibri"/>
                <w:b/>
              </w:rPr>
              <w:t xml:space="preserve">MERCREDI </w:t>
            </w:r>
            <w:r>
              <w:rPr>
                <w:rFonts w:cs="Calibri"/>
                <w:b/>
              </w:rPr>
              <w:t xml:space="preserve">02 </w:t>
            </w:r>
          </w:p>
          <w:p w:rsidR="004B4E9D" w:rsidRPr="00093B75" w:rsidRDefault="004B4E9D" w:rsidP="00CF6507">
            <w:pPr>
              <w:jc w:val="center"/>
              <w:rPr>
                <w:rFonts w:cs="Calibri"/>
              </w:rPr>
            </w:pPr>
            <w:r w:rsidRPr="000C2FEC">
              <w:rPr>
                <w:rFonts w:cs="Calibri"/>
                <w:b/>
                <w:noProof/>
              </w:rPr>
              <w:pict>
                <v:shape id="_x0000_i1032" type="#_x0000_t75" style="width:27pt;height:27.75pt;visibility:visible">
                  <v:imagedata r:id="rId8" o:title=""/>
                </v:shape>
              </w:pic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B4E9D" w:rsidRPr="00093B75" w:rsidRDefault="004B4E9D" w:rsidP="00CF6507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4B4E9D" w:rsidRPr="002D0332" w:rsidRDefault="004B4E9D" w:rsidP="00CF6507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B4E9D" w:rsidRPr="008C393B" w:rsidRDefault="004B4E9D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4B4E9D" w:rsidRPr="008C393B" w:rsidRDefault="004B4E9D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 w:rsidRPr="008C393B">
              <w:rPr>
                <w:rFonts w:cs="Calibri"/>
                <w:b/>
                <w:sz w:val="20"/>
                <w:szCs w:val="20"/>
              </w:rPr>
              <w:t xml:space="preserve"> </w:t>
            </w:r>
            <w:r>
              <w:rPr>
                <w:rFonts w:cs="Calibri"/>
                <w:b/>
                <w:sz w:val="20"/>
                <w:szCs w:val="20"/>
              </w:rPr>
              <w:t>MOUSSE DE BETTERAVES</w:t>
            </w:r>
            <w:r w:rsidRPr="008C393B">
              <w:rPr>
                <w:rFonts w:cs="Calibri"/>
                <w:b/>
                <w:sz w:val="20"/>
                <w:szCs w:val="20"/>
              </w:rPr>
              <w:t xml:space="preserve"> </w:t>
            </w:r>
            <w:r w:rsidRPr="000C2FEC">
              <w:rPr>
                <w:rFonts w:cs="Calibri"/>
                <w:b/>
                <w:noProof/>
                <w:sz w:val="20"/>
                <w:szCs w:val="20"/>
              </w:rPr>
              <w:pict>
                <v:shape id="_x0000_i1033" type="#_x0000_t75" style="width:26.25pt;height:14.25pt;visibility:visible">
                  <v:imagedata r:id="rId6" o:title=""/>
                </v:shape>
              </w:pict>
            </w:r>
            <w:r w:rsidRPr="008C393B">
              <w:rPr>
                <w:rFonts w:cs="Calibri"/>
                <w:b/>
                <w:sz w:val="20"/>
                <w:szCs w:val="20"/>
              </w:rPr>
              <w:t xml:space="preserve"> / </w:t>
            </w:r>
            <w:r>
              <w:rPr>
                <w:rFonts w:cs="Calibri"/>
                <w:b/>
                <w:sz w:val="20"/>
                <w:szCs w:val="20"/>
              </w:rPr>
              <w:t>ROULE SURIMI</w:t>
            </w:r>
            <w:r w:rsidRPr="008C393B">
              <w:rPr>
                <w:rFonts w:cs="Calibri"/>
                <w:b/>
                <w:sz w:val="20"/>
                <w:szCs w:val="20"/>
              </w:rPr>
              <w:t xml:space="preserve"> /</w:t>
            </w:r>
            <w:r>
              <w:rPr>
                <w:rFonts w:cs="Calibri"/>
                <w:b/>
                <w:sz w:val="20"/>
                <w:szCs w:val="20"/>
              </w:rPr>
              <w:t>ASPERGES</w:t>
            </w:r>
          </w:p>
          <w:p w:rsidR="004B4E9D" w:rsidRPr="008C393B" w:rsidRDefault="004B4E9D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CERVELAS OBERNOIS</w:t>
            </w:r>
            <w:r w:rsidRPr="008C393B">
              <w:rPr>
                <w:rFonts w:cs="Calibri"/>
                <w:b/>
                <w:noProof/>
                <w:sz w:val="20"/>
                <w:szCs w:val="20"/>
              </w:rPr>
              <w:t xml:space="preserve"> </w:t>
            </w:r>
            <w:r w:rsidRPr="008C393B">
              <w:rPr>
                <w:rFonts w:cs="Calibri"/>
                <w:b/>
                <w:sz w:val="20"/>
                <w:szCs w:val="20"/>
              </w:rPr>
              <w:t xml:space="preserve"> </w:t>
            </w:r>
            <w:r>
              <w:rPr>
                <w:rFonts w:cs="Calibri"/>
                <w:b/>
                <w:sz w:val="20"/>
                <w:szCs w:val="20"/>
              </w:rPr>
              <w:t>ou CROUSTI FROMAGE</w:t>
            </w:r>
          </w:p>
          <w:p w:rsidR="004B4E9D" w:rsidRPr="008C393B" w:rsidRDefault="004B4E9D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PATES AU BEURRE</w:t>
            </w:r>
          </w:p>
          <w:p w:rsidR="004B4E9D" w:rsidRPr="008C393B" w:rsidRDefault="004B4E9D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FROMAGE FRAIS SUR LIT DE FRUITS</w:t>
            </w:r>
          </w:p>
          <w:p w:rsidR="004B4E9D" w:rsidRPr="008C393B" w:rsidRDefault="004B4E9D" w:rsidP="00CF6507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</w:tr>
      <w:tr w:rsidR="004B4E9D" w:rsidRPr="008C393B" w:rsidTr="002D0332">
        <w:trPr>
          <w:trHeight w:val="1146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B4E9D" w:rsidRPr="00093B75" w:rsidRDefault="004B4E9D" w:rsidP="00CF6507">
            <w:pPr>
              <w:jc w:val="center"/>
              <w:rPr>
                <w:rFonts w:cs="Calibri"/>
                <w:b/>
              </w:rPr>
            </w:pPr>
            <w:r w:rsidRPr="00093B75">
              <w:rPr>
                <w:rFonts w:cs="Calibri"/>
                <w:b/>
              </w:rPr>
              <w:t xml:space="preserve">JEUDI </w:t>
            </w:r>
            <w:r>
              <w:rPr>
                <w:rFonts w:cs="Calibri"/>
                <w:b/>
              </w:rPr>
              <w:t>03</w:t>
            </w:r>
          </w:p>
          <w:p w:rsidR="004B4E9D" w:rsidRPr="00093B75" w:rsidRDefault="004B4E9D" w:rsidP="00CF6507">
            <w:pPr>
              <w:jc w:val="center"/>
              <w:rPr>
                <w:rFonts w:cs="Calibri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B4E9D" w:rsidRPr="00093B75" w:rsidRDefault="004B4E9D" w:rsidP="002D0332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4B4E9D" w:rsidRPr="002D0332" w:rsidRDefault="004B4E9D" w:rsidP="002D0332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B4E9D" w:rsidRPr="008C393B" w:rsidRDefault="004B4E9D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4B4E9D" w:rsidRPr="008C393B" w:rsidRDefault="004B4E9D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ENDIVES AU BLEU</w:t>
            </w:r>
            <w:r w:rsidRPr="000C2FEC">
              <w:rPr>
                <w:rFonts w:cs="Calibri"/>
                <w:b/>
                <w:noProof/>
                <w:sz w:val="20"/>
                <w:szCs w:val="20"/>
              </w:rPr>
              <w:pict>
                <v:shape id="Image 49" o:spid="_x0000_i1034" type="#_x0000_t75" style="width:26.25pt;height:14.25pt;visibility:visible">
                  <v:imagedata r:id="rId6" o:title=""/>
                </v:shape>
              </w:pict>
            </w:r>
            <w:r w:rsidRPr="008C393B">
              <w:rPr>
                <w:rFonts w:cs="Calibri"/>
                <w:b/>
                <w:sz w:val="20"/>
                <w:szCs w:val="20"/>
              </w:rPr>
              <w:t>/</w:t>
            </w:r>
            <w:r>
              <w:rPr>
                <w:rFonts w:cs="Calibri"/>
                <w:b/>
                <w:sz w:val="20"/>
                <w:szCs w:val="20"/>
              </w:rPr>
              <w:t>MAQUEREAUX VIN BLANC</w:t>
            </w:r>
            <w:r w:rsidRPr="008C393B">
              <w:rPr>
                <w:rFonts w:cs="Calibri"/>
                <w:b/>
                <w:sz w:val="20"/>
                <w:szCs w:val="20"/>
              </w:rPr>
              <w:t>/</w:t>
            </w:r>
            <w:r>
              <w:rPr>
                <w:rFonts w:cs="Calibri"/>
                <w:b/>
                <w:sz w:val="20"/>
                <w:szCs w:val="20"/>
              </w:rPr>
              <w:t>KIWI</w:t>
            </w:r>
          </w:p>
          <w:p w:rsidR="004B4E9D" w:rsidRPr="008C393B" w:rsidRDefault="004B4E9D" w:rsidP="00AF14BD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BLANQUETTE DE VEAU</w:t>
            </w:r>
            <w:r w:rsidRPr="008C393B">
              <w:rPr>
                <w:rFonts w:cs="Calibri"/>
                <w:b/>
                <w:sz w:val="20"/>
                <w:szCs w:val="20"/>
              </w:rPr>
              <w:t xml:space="preserve"> </w:t>
            </w:r>
            <w:r w:rsidRPr="000C2FEC">
              <w:rPr>
                <w:rFonts w:cs="Calibri"/>
                <w:b/>
                <w:noProof/>
                <w:sz w:val="20"/>
                <w:szCs w:val="20"/>
              </w:rPr>
              <w:pict>
                <v:shape id="_x0000_i1035" type="#_x0000_t75" style="width:15pt;height:14.25pt;visibility:visible">
                  <v:imagedata r:id="rId7" o:title=""/>
                </v:shape>
              </w:pict>
            </w:r>
            <w:r w:rsidRPr="000C2FEC">
              <w:rPr>
                <w:rFonts w:cs="Calibri"/>
                <w:b/>
                <w:noProof/>
                <w:sz w:val="20"/>
                <w:szCs w:val="20"/>
              </w:rPr>
              <w:pict>
                <v:shape id="_x0000_i1036" type="#_x0000_t75" style="width:26.25pt;height:14.25pt;visibility:visible">
                  <v:imagedata r:id="rId6" o:title=""/>
                </v:shape>
              </w:pict>
            </w:r>
            <w:r w:rsidRPr="008C393B">
              <w:rPr>
                <w:rFonts w:cs="Calibri"/>
                <w:b/>
                <w:sz w:val="20"/>
                <w:szCs w:val="20"/>
              </w:rPr>
              <w:t xml:space="preserve"> </w:t>
            </w:r>
            <w:r w:rsidRPr="008C393B">
              <w:rPr>
                <w:rFonts w:cs="Calibri"/>
                <w:b/>
                <w:noProof/>
                <w:sz w:val="20"/>
                <w:szCs w:val="20"/>
              </w:rPr>
              <w:t xml:space="preserve"> ou</w:t>
            </w:r>
            <w:r>
              <w:rPr>
                <w:rFonts w:cs="Calibri"/>
                <w:b/>
                <w:noProof/>
                <w:sz w:val="20"/>
                <w:szCs w:val="20"/>
              </w:rPr>
              <w:t xml:space="preserve"> ESCALOPE DE PORC</w:t>
            </w:r>
            <w:r w:rsidRPr="000C2FEC">
              <w:rPr>
                <w:rFonts w:cs="Calibri"/>
                <w:b/>
                <w:noProof/>
                <w:sz w:val="20"/>
                <w:szCs w:val="20"/>
              </w:rPr>
              <w:pict>
                <v:shape id="_x0000_i1037" type="#_x0000_t75" style="width:15pt;height:14.25pt;visibility:visible">
                  <v:imagedata r:id="rId7" o:title=""/>
                </v:shape>
              </w:pict>
            </w:r>
          </w:p>
          <w:p w:rsidR="004B4E9D" w:rsidRPr="008C393B" w:rsidRDefault="004B4E9D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 w:rsidRPr="008C393B">
              <w:rPr>
                <w:rFonts w:cs="Calibri"/>
                <w:b/>
                <w:noProof/>
                <w:sz w:val="20"/>
                <w:szCs w:val="20"/>
              </w:rPr>
              <w:t xml:space="preserve"> </w:t>
            </w:r>
            <w:r>
              <w:rPr>
                <w:rFonts w:cs="Calibri"/>
                <w:b/>
                <w:noProof/>
                <w:sz w:val="20"/>
                <w:szCs w:val="20"/>
              </w:rPr>
              <w:t>GARNITURE DE LEGUMES</w:t>
            </w:r>
          </w:p>
          <w:p w:rsidR="004B4E9D" w:rsidRPr="008C393B" w:rsidRDefault="004B4E9D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CREPE CHOCOLAT/CREPE CONFITURE/CREPE AU SUCRE</w:t>
            </w:r>
          </w:p>
          <w:p w:rsidR="004B4E9D" w:rsidRPr="008C393B" w:rsidRDefault="004B4E9D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</w:tr>
      <w:tr w:rsidR="004B4E9D" w:rsidRPr="008C393B" w:rsidTr="002D0332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B4E9D" w:rsidRPr="00093B75" w:rsidRDefault="004B4E9D" w:rsidP="00CF6507">
            <w:pPr>
              <w:jc w:val="center"/>
              <w:rPr>
                <w:rFonts w:cs="Calibri"/>
                <w:b/>
              </w:rPr>
            </w:pPr>
          </w:p>
          <w:p w:rsidR="004B4E9D" w:rsidRPr="00093B75" w:rsidRDefault="004B4E9D" w:rsidP="00CF6507">
            <w:pPr>
              <w:jc w:val="center"/>
              <w:rPr>
                <w:rFonts w:cs="Calibri"/>
                <w:b/>
              </w:rPr>
            </w:pPr>
            <w:r w:rsidRPr="00093B75">
              <w:rPr>
                <w:rFonts w:cs="Calibri"/>
                <w:b/>
              </w:rPr>
              <w:t xml:space="preserve">VENDREDI </w:t>
            </w:r>
            <w:r>
              <w:rPr>
                <w:rFonts w:cs="Calibri"/>
                <w:b/>
              </w:rPr>
              <w:t>04</w:t>
            </w:r>
          </w:p>
          <w:p w:rsidR="004B4E9D" w:rsidRPr="00093B75" w:rsidRDefault="004B4E9D" w:rsidP="00CF6507">
            <w:pPr>
              <w:jc w:val="center"/>
              <w:rPr>
                <w:rFonts w:cs="Calibri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B4E9D" w:rsidRPr="00093B75" w:rsidRDefault="004B4E9D" w:rsidP="00CF6507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4B4E9D" w:rsidRPr="0099522E" w:rsidRDefault="004B4E9D" w:rsidP="00CF6507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4B4E9D" w:rsidRPr="008C393B" w:rsidRDefault="004B4E9D" w:rsidP="00391A56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4B4E9D" w:rsidRPr="008C393B" w:rsidRDefault="004B4E9D" w:rsidP="00391A56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MOUSSE DE CANARD</w:t>
            </w:r>
            <w:r w:rsidRPr="008C393B">
              <w:rPr>
                <w:rFonts w:cs="Calibri"/>
                <w:b/>
                <w:sz w:val="20"/>
                <w:szCs w:val="20"/>
              </w:rPr>
              <w:t xml:space="preserve"> </w:t>
            </w:r>
            <w:r w:rsidRPr="008C393B">
              <w:rPr>
                <w:rFonts w:cs="Calibri"/>
                <w:b/>
                <w:noProof/>
                <w:sz w:val="20"/>
                <w:szCs w:val="20"/>
              </w:rPr>
              <w:t>/POMELOS/</w:t>
            </w:r>
            <w:r>
              <w:rPr>
                <w:rFonts w:cs="Calibri"/>
                <w:b/>
                <w:noProof/>
                <w:sz w:val="20"/>
                <w:szCs w:val="20"/>
              </w:rPr>
              <w:t>MACEDOINE MAYONNAISE</w:t>
            </w:r>
            <w:r w:rsidRPr="000C2FEC">
              <w:rPr>
                <w:rFonts w:cs="Calibri"/>
                <w:b/>
                <w:noProof/>
                <w:sz w:val="20"/>
                <w:szCs w:val="20"/>
              </w:rPr>
              <w:pict>
                <v:shape id="_x0000_i1038" type="#_x0000_t75" style="width:26.25pt;height:14.25pt;visibility:visible">
                  <v:imagedata r:id="rId6" o:title=""/>
                </v:shape>
              </w:pict>
            </w:r>
          </w:p>
          <w:p w:rsidR="004B4E9D" w:rsidRPr="008C393B" w:rsidRDefault="004B4E9D" w:rsidP="008F5CB6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SAUMONETTE SAUCE CITRON OU HOKI PANE</w:t>
            </w:r>
          </w:p>
          <w:p w:rsidR="004B4E9D" w:rsidRDefault="004B4E9D" w:rsidP="008F5CB6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  <w:r>
              <w:rPr>
                <w:rFonts w:cs="Calibri"/>
                <w:b/>
                <w:noProof/>
                <w:sz w:val="20"/>
                <w:szCs w:val="20"/>
              </w:rPr>
              <w:t>GRATIN DE CHOUX FLEURS</w:t>
            </w:r>
          </w:p>
          <w:p w:rsidR="004B4E9D" w:rsidRPr="008C393B" w:rsidRDefault="004B4E9D" w:rsidP="008F5CB6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noProof/>
                <w:sz w:val="20"/>
                <w:szCs w:val="20"/>
              </w:rPr>
              <w:t xml:space="preserve">FROMAGE DE </w:t>
            </w:r>
            <w:smartTag w:uri="urn:schemas-microsoft-com:office:smarttags" w:element="PersonName">
              <w:smartTagPr>
                <w:attr w:name="ProductID" w:val="LA VOUEIZE"/>
              </w:smartTagPr>
              <w:r>
                <w:rPr>
                  <w:rFonts w:cs="Calibri"/>
                  <w:b/>
                  <w:noProof/>
                  <w:sz w:val="20"/>
                  <w:szCs w:val="20"/>
                </w:rPr>
                <w:t>LA VOUEIZE</w:t>
              </w:r>
            </w:smartTag>
          </w:p>
          <w:p w:rsidR="004B4E9D" w:rsidRPr="008C393B" w:rsidRDefault="004B4E9D" w:rsidP="00391A56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FRUIT DE SAISON</w:t>
            </w:r>
          </w:p>
        </w:tc>
      </w:tr>
    </w:tbl>
    <w:p w:rsidR="004B4E9D" w:rsidRPr="00306DC0" w:rsidRDefault="004B4E9D">
      <w:pPr>
        <w:rPr>
          <w:rFonts w:cs="Calibri"/>
          <w:b/>
          <w:sz w:val="20"/>
        </w:rPr>
      </w:pPr>
    </w:p>
    <w:p w:rsidR="004B4E9D" w:rsidRPr="00306DC0" w:rsidRDefault="004B4E9D" w:rsidP="001C257E">
      <w:pPr>
        <w:jc w:val="center"/>
        <w:rPr>
          <w:rFonts w:cs="Calibri"/>
          <w:b/>
          <w:sz w:val="20"/>
        </w:rPr>
      </w:pPr>
      <w:r w:rsidRPr="000C2FEC">
        <w:rPr>
          <w:rFonts w:cs="Calibri"/>
          <w:b/>
          <w:noProof/>
          <w:sz w:val="20"/>
        </w:rPr>
        <w:pict>
          <v:shape id="Image 12" o:spid="_x0000_i1039" type="#_x0000_t75" style="width:30pt;height:27.75pt;visibility:visible">
            <v:imagedata r:id="rId9" o:title=""/>
          </v:shape>
        </w:pict>
      </w:r>
      <w:r w:rsidRPr="00306DC0">
        <w:rPr>
          <w:rFonts w:cs="Calibri"/>
          <w:b/>
          <w:sz w:val="20"/>
        </w:rPr>
        <w:t xml:space="preserve">Viande française </w:t>
      </w:r>
      <w:r>
        <w:rPr>
          <w:rFonts w:cs="Calibri"/>
          <w:b/>
          <w:sz w:val="20"/>
        </w:rPr>
        <w:t xml:space="preserve">  </w:t>
      </w:r>
      <w:r w:rsidRPr="00306DC0">
        <w:rPr>
          <w:rFonts w:cs="Calibri"/>
          <w:b/>
          <w:sz w:val="20"/>
        </w:rPr>
        <w:t xml:space="preserve"> </w:t>
      </w:r>
      <w:r>
        <w:rPr>
          <w:rFonts w:cs="Calibri"/>
          <w:b/>
          <w:sz w:val="20"/>
        </w:rPr>
        <w:t xml:space="preserve">  </w:t>
      </w:r>
      <w:r w:rsidRPr="00306DC0">
        <w:rPr>
          <w:rFonts w:cs="Calibri"/>
          <w:b/>
          <w:sz w:val="20"/>
        </w:rPr>
        <w:t xml:space="preserve">   </w:t>
      </w:r>
      <w:r w:rsidRPr="000C2FEC">
        <w:rPr>
          <w:rFonts w:cs="Calibri"/>
          <w:b/>
          <w:noProof/>
          <w:sz w:val="20"/>
        </w:rPr>
        <w:pict>
          <v:shape id="_x0000_i1040" type="#_x0000_t75" style="width:39pt;height:27.75pt;visibility:visible">
            <v:imagedata r:id="rId10" o:title=""/>
          </v:shape>
        </w:pict>
      </w:r>
      <w:r w:rsidRPr="00306DC0">
        <w:rPr>
          <w:rFonts w:cs="Calibri"/>
          <w:b/>
          <w:sz w:val="20"/>
        </w:rPr>
        <w:t xml:space="preserve"> Producteur local  </w:t>
      </w:r>
      <w:r>
        <w:rPr>
          <w:rFonts w:cs="Calibri"/>
          <w:b/>
          <w:sz w:val="20"/>
        </w:rPr>
        <w:t xml:space="preserve">  </w:t>
      </w:r>
      <w:r w:rsidRPr="00306DC0">
        <w:rPr>
          <w:rFonts w:cs="Calibri"/>
          <w:b/>
          <w:sz w:val="20"/>
        </w:rPr>
        <w:t xml:space="preserve"> </w:t>
      </w:r>
      <w:r>
        <w:rPr>
          <w:rFonts w:cs="Calibri"/>
          <w:b/>
          <w:sz w:val="20"/>
        </w:rPr>
        <w:t xml:space="preserve">  </w:t>
      </w:r>
      <w:r w:rsidRPr="00306DC0">
        <w:rPr>
          <w:rFonts w:cs="Calibri"/>
          <w:b/>
          <w:sz w:val="20"/>
        </w:rPr>
        <w:t xml:space="preserve">   </w:t>
      </w:r>
      <w:r w:rsidRPr="000C2FEC">
        <w:rPr>
          <w:rFonts w:cs="Calibri"/>
          <w:b/>
          <w:noProof/>
          <w:sz w:val="20"/>
        </w:rPr>
        <w:pict>
          <v:shape id="Image 14" o:spid="_x0000_i1041" type="#_x0000_t75" style="width:51.75pt;height:27.75pt;visibility:visible">
            <v:imagedata r:id="rId11" o:title=""/>
          </v:shape>
        </w:pict>
      </w:r>
      <w:r w:rsidRPr="00306DC0">
        <w:rPr>
          <w:rFonts w:cs="Calibri"/>
          <w:b/>
          <w:sz w:val="20"/>
        </w:rPr>
        <w:t xml:space="preserve"> Production Maison    </w:t>
      </w:r>
      <w:r>
        <w:rPr>
          <w:rFonts w:cs="Calibri"/>
          <w:b/>
          <w:sz w:val="20"/>
        </w:rPr>
        <w:t xml:space="preserve">    </w:t>
      </w:r>
      <w:r w:rsidRPr="00306DC0">
        <w:rPr>
          <w:rFonts w:cs="Calibri"/>
          <w:b/>
          <w:sz w:val="20"/>
        </w:rPr>
        <w:t xml:space="preserve"> </w:t>
      </w:r>
      <w:r w:rsidRPr="000C2FEC">
        <w:rPr>
          <w:rFonts w:cs="Calibri"/>
          <w:b/>
          <w:noProof/>
          <w:sz w:val="20"/>
        </w:rPr>
        <w:pict>
          <v:shape id="Image 15" o:spid="_x0000_i1042" type="#_x0000_t75" style="width:27pt;height:27.75pt;visibility:visible">
            <v:imagedata r:id="rId8" o:title=""/>
          </v:shape>
        </w:pict>
      </w:r>
      <w:r w:rsidRPr="00306DC0">
        <w:rPr>
          <w:rFonts w:cs="Calibri"/>
          <w:b/>
          <w:sz w:val="20"/>
        </w:rPr>
        <w:t xml:space="preserve"> Végétarien</w:t>
      </w:r>
    </w:p>
    <w:p w:rsidR="004B4E9D" w:rsidRDefault="004B4E9D" w:rsidP="00093B75">
      <w:pPr>
        <w:rPr>
          <w:rFonts w:cs="Calibri"/>
          <w:sz w:val="20"/>
        </w:rPr>
      </w:pPr>
    </w:p>
    <w:p w:rsidR="004B4E9D" w:rsidRDefault="004B4E9D" w:rsidP="00093B75">
      <w:pPr>
        <w:ind w:firstLine="708"/>
        <w:rPr>
          <w:rFonts w:cs="Calibri"/>
          <w:sz w:val="20"/>
        </w:rPr>
      </w:pPr>
      <w:bookmarkStart w:id="0" w:name="_GoBack"/>
      <w:bookmarkEnd w:id="0"/>
      <w:smartTag w:uri="urn:schemas-microsoft-com:office:smarttags" w:element="PersonName">
        <w:smartTagPr>
          <w:attr w:name="ProductID" w:val="La Gestionnaire"/>
        </w:smartTagPr>
        <w:r w:rsidRPr="00306DC0">
          <w:rPr>
            <w:rFonts w:cs="Calibri"/>
            <w:sz w:val="20"/>
          </w:rPr>
          <w:t>La Gestionnaire</w:t>
        </w:r>
      </w:smartTag>
      <w:r w:rsidRPr="00306DC0">
        <w:rPr>
          <w:rFonts w:cs="Calibri"/>
          <w:sz w:val="20"/>
        </w:rPr>
        <w:t>,</w:t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 w:rsidRPr="00306DC0">
        <w:rPr>
          <w:rFonts w:cs="Calibri"/>
          <w:sz w:val="20"/>
        </w:rPr>
        <w:t>L’Infirmière,</w:t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 w:rsidRPr="00306DC0">
        <w:rPr>
          <w:rFonts w:cs="Calibri"/>
          <w:sz w:val="20"/>
        </w:rPr>
        <w:t>Le Principal,</w:t>
      </w:r>
    </w:p>
    <w:p w:rsidR="004B4E9D" w:rsidRDefault="004B4E9D">
      <w:pPr>
        <w:rPr>
          <w:rFonts w:cs="Calibri"/>
          <w:b/>
          <w:sz w:val="20"/>
        </w:rPr>
      </w:pPr>
    </w:p>
    <w:p w:rsidR="004B4E9D" w:rsidRPr="00306DC0" w:rsidRDefault="004B4E9D">
      <w:pPr>
        <w:rPr>
          <w:rFonts w:cs="Calibri"/>
          <w:b/>
          <w:sz w:val="20"/>
        </w:rPr>
      </w:pPr>
      <w:r w:rsidRPr="00306DC0">
        <w:rPr>
          <w:rFonts w:cs="Calibri"/>
          <w:b/>
          <w:sz w:val="20"/>
        </w:rPr>
        <w:t xml:space="preserve">                      F. MOUTY</w:t>
      </w:r>
      <w:r w:rsidRPr="00306DC0">
        <w:rPr>
          <w:rFonts w:cs="Calibri"/>
          <w:b/>
          <w:sz w:val="20"/>
        </w:rPr>
        <w:tab/>
      </w:r>
      <w:r w:rsidRPr="00306DC0">
        <w:rPr>
          <w:rFonts w:cs="Calibri"/>
          <w:b/>
          <w:sz w:val="20"/>
        </w:rPr>
        <w:tab/>
        <w:t xml:space="preserve">       </w:t>
      </w:r>
      <w:r>
        <w:rPr>
          <w:rFonts w:cs="Calibri"/>
          <w:b/>
          <w:sz w:val="20"/>
        </w:rPr>
        <w:tab/>
      </w:r>
      <w:r>
        <w:rPr>
          <w:rFonts w:cs="Calibri"/>
          <w:b/>
          <w:sz w:val="20"/>
        </w:rPr>
        <w:tab/>
      </w:r>
      <w:r w:rsidRPr="00306DC0">
        <w:rPr>
          <w:rFonts w:cs="Calibri"/>
          <w:b/>
          <w:sz w:val="20"/>
        </w:rPr>
        <w:t xml:space="preserve"> I. MANANT</w:t>
      </w:r>
      <w:r w:rsidRPr="00306DC0">
        <w:rPr>
          <w:rFonts w:cs="Calibri"/>
          <w:b/>
          <w:sz w:val="20"/>
        </w:rPr>
        <w:tab/>
        <w:t xml:space="preserve">          </w:t>
      </w:r>
      <w:r w:rsidRPr="00306DC0">
        <w:rPr>
          <w:rFonts w:cs="Calibri"/>
          <w:b/>
          <w:sz w:val="20"/>
        </w:rPr>
        <w:tab/>
      </w:r>
      <w:r w:rsidRPr="00306DC0">
        <w:rPr>
          <w:rFonts w:cs="Calibri"/>
          <w:b/>
          <w:sz w:val="20"/>
        </w:rPr>
        <w:tab/>
        <w:t xml:space="preserve"> </w:t>
      </w:r>
      <w:r w:rsidRPr="00306DC0">
        <w:rPr>
          <w:rFonts w:cs="Calibri"/>
          <w:b/>
          <w:sz w:val="20"/>
        </w:rPr>
        <w:tab/>
        <w:t xml:space="preserve"> A. RAPINAT</w:t>
      </w:r>
    </w:p>
    <w:p w:rsidR="004B4E9D" w:rsidRPr="00306DC0" w:rsidRDefault="004B4E9D">
      <w:pPr>
        <w:rPr>
          <w:rFonts w:cs="Calibri"/>
          <w:sz w:val="20"/>
        </w:rPr>
      </w:pPr>
    </w:p>
    <w:sectPr w:rsidR="004B4E9D" w:rsidRPr="00306DC0" w:rsidSect="001C5D93">
      <w:pgSz w:w="11906" w:h="16838"/>
      <w:pgMar w:top="301" w:right="284" w:bottom="301" w:left="56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6EDA22F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19CAB15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441C7154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1A16012C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3BA0FD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2ACC34D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BC98A52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33186A9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F278A90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118ED42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3"/>
  </w:num>
  <w:num w:numId="3">
    <w:abstractNumId w:val="2"/>
  </w:num>
  <w:num w:numId="4">
    <w:abstractNumId w:val="1"/>
  </w:num>
  <w:num w:numId="5">
    <w:abstractNumId w:val="0"/>
  </w:num>
  <w:num w:numId="6">
    <w:abstractNumId w:val="9"/>
  </w:num>
  <w:num w:numId="7">
    <w:abstractNumId w:val="7"/>
  </w:num>
  <w:num w:numId="8">
    <w:abstractNumId w:val="6"/>
  </w:num>
  <w:num w:numId="9">
    <w:abstractNumId w:val="5"/>
  </w:num>
  <w:num w:numId="10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4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279D9"/>
    <w:rsid w:val="00001008"/>
    <w:rsid w:val="00021255"/>
    <w:rsid w:val="00033434"/>
    <w:rsid w:val="0006640C"/>
    <w:rsid w:val="00087C8B"/>
    <w:rsid w:val="00092572"/>
    <w:rsid w:val="00093B75"/>
    <w:rsid w:val="000B5AD5"/>
    <w:rsid w:val="000C2FEC"/>
    <w:rsid w:val="000E1D64"/>
    <w:rsid w:val="000E4BC6"/>
    <w:rsid w:val="000F4389"/>
    <w:rsid w:val="000F7604"/>
    <w:rsid w:val="00101023"/>
    <w:rsid w:val="0010290C"/>
    <w:rsid w:val="00107421"/>
    <w:rsid w:val="00114639"/>
    <w:rsid w:val="001231AB"/>
    <w:rsid w:val="00131FAD"/>
    <w:rsid w:val="001454AC"/>
    <w:rsid w:val="0015691C"/>
    <w:rsid w:val="001624A2"/>
    <w:rsid w:val="00177E6D"/>
    <w:rsid w:val="00191A2E"/>
    <w:rsid w:val="001C257E"/>
    <w:rsid w:val="001C5D93"/>
    <w:rsid w:val="00222A07"/>
    <w:rsid w:val="00245184"/>
    <w:rsid w:val="002661AC"/>
    <w:rsid w:val="002750D4"/>
    <w:rsid w:val="002A1300"/>
    <w:rsid w:val="002B7573"/>
    <w:rsid w:val="002D0332"/>
    <w:rsid w:val="002E6D62"/>
    <w:rsid w:val="00300657"/>
    <w:rsid w:val="00303A53"/>
    <w:rsid w:val="00306DC0"/>
    <w:rsid w:val="00341A84"/>
    <w:rsid w:val="00342A3E"/>
    <w:rsid w:val="003707B8"/>
    <w:rsid w:val="003734ED"/>
    <w:rsid w:val="00391A56"/>
    <w:rsid w:val="00397AFC"/>
    <w:rsid w:val="003A04DE"/>
    <w:rsid w:val="003A09EC"/>
    <w:rsid w:val="003A67F2"/>
    <w:rsid w:val="003C2423"/>
    <w:rsid w:val="003C6C5B"/>
    <w:rsid w:val="003C7842"/>
    <w:rsid w:val="003D62D1"/>
    <w:rsid w:val="003D72A6"/>
    <w:rsid w:val="0042544B"/>
    <w:rsid w:val="00481B3A"/>
    <w:rsid w:val="00484BDE"/>
    <w:rsid w:val="004909D7"/>
    <w:rsid w:val="004B32FE"/>
    <w:rsid w:val="004B4E9D"/>
    <w:rsid w:val="004D34F4"/>
    <w:rsid w:val="004F5919"/>
    <w:rsid w:val="0051694E"/>
    <w:rsid w:val="00523DA9"/>
    <w:rsid w:val="00531962"/>
    <w:rsid w:val="00542A26"/>
    <w:rsid w:val="00545688"/>
    <w:rsid w:val="005545B5"/>
    <w:rsid w:val="00574930"/>
    <w:rsid w:val="005931C1"/>
    <w:rsid w:val="005A2760"/>
    <w:rsid w:val="005C5466"/>
    <w:rsid w:val="005D337C"/>
    <w:rsid w:val="006208AA"/>
    <w:rsid w:val="0062703A"/>
    <w:rsid w:val="00657E5B"/>
    <w:rsid w:val="00684A5D"/>
    <w:rsid w:val="00697D33"/>
    <w:rsid w:val="006A7C2A"/>
    <w:rsid w:val="006B52DB"/>
    <w:rsid w:val="006C578A"/>
    <w:rsid w:val="006D05C8"/>
    <w:rsid w:val="006D5BC4"/>
    <w:rsid w:val="006D7451"/>
    <w:rsid w:val="006F5B09"/>
    <w:rsid w:val="00710E9D"/>
    <w:rsid w:val="00714823"/>
    <w:rsid w:val="00717386"/>
    <w:rsid w:val="00722CDB"/>
    <w:rsid w:val="00722EA9"/>
    <w:rsid w:val="00732FA7"/>
    <w:rsid w:val="0074472A"/>
    <w:rsid w:val="00744DB2"/>
    <w:rsid w:val="00757625"/>
    <w:rsid w:val="00757F9F"/>
    <w:rsid w:val="0076251E"/>
    <w:rsid w:val="007819F3"/>
    <w:rsid w:val="00782FE0"/>
    <w:rsid w:val="00793765"/>
    <w:rsid w:val="007B34A6"/>
    <w:rsid w:val="007C2EB5"/>
    <w:rsid w:val="007D4D94"/>
    <w:rsid w:val="007E0029"/>
    <w:rsid w:val="008A7A4F"/>
    <w:rsid w:val="008A7FAC"/>
    <w:rsid w:val="008C2E30"/>
    <w:rsid w:val="008C393B"/>
    <w:rsid w:val="008F5CB6"/>
    <w:rsid w:val="00900D8A"/>
    <w:rsid w:val="00924AA0"/>
    <w:rsid w:val="00966ADB"/>
    <w:rsid w:val="00984FAC"/>
    <w:rsid w:val="0099522E"/>
    <w:rsid w:val="009D5471"/>
    <w:rsid w:val="009D65A6"/>
    <w:rsid w:val="009F6E0C"/>
    <w:rsid w:val="00A00460"/>
    <w:rsid w:val="00A02569"/>
    <w:rsid w:val="00A67E22"/>
    <w:rsid w:val="00A91A9A"/>
    <w:rsid w:val="00A92A78"/>
    <w:rsid w:val="00AB77F8"/>
    <w:rsid w:val="00AF14BD"/>
    <w:rsid w:val="00B17A76"/>
    <w:rsid w:val="00B22A73"/>
    <w:rsid w:val="00B279D9"/>
    <w:rsid w:val="00B3255C"/>
    <w:rsid w:val="00B32593"/>
    <w:rsid w:val="00B342ED"/>
    <w:rsid w:val="00B72209"/>
    <w:rsid w:val="00B8288A"/>
    <w:rsid w:val="00B82A42"/>
    <w:rsid w:val="00B910CA"/>
    <w:rsid w:val="00BC728E"/>
    <w:rsid w:val="00BC74C1"/>
    <w:rsid w:val="00BF42A6"/>
    <w:rsid w:val="00C26367"/>
    <w:rsid w:val="00C44516"/>
    <w:rsid w:val="00C76E76"/>
    <w:rsid w:val="00CD44FA"/>
    <w:rsid w:val="00CD5361"/>
    <w:rsid w:val="00CE7483"/>
    <w:rsid w:val="00CF6507"/>
    <w:rsid w:val="00D12298"/>
    <w:rsid w:val="00D13FAF"/>
    <w:rsid w:val="00D1502F"/>
    <w:rsid w:val="00D20922"/>
    <w:rsid w:val="00D21A16"/>
    <w:rsid w:val="00D36013"/>
    <w:rsid w:val="00D54012"/>
    <w:rsid w:val="00D717CB"/>
    <w:rsid w:val="00D71B65"/>
    <w:rsid w:val="00D81D7E"/>
    <w:rsid w:val="00D81F70"/>
    <w:rsid w:val="00D84612"/>
    <w:rsid w:val="00D93E33"/>
    <w:rsid w:val="00DC6BF5"/>
    <w:rsid w:val="00DD0872"/>
    <w:rsid w:val="00DD2358"/>
    <w:rsid w:val="00DD2C54"/>
    <w:rsid w:val="00DD410B"/>
    <w:rsid w:val="00E06353"/>
    <w:rsid w:val="00E74919"/>
    <w:rsid w:val="00ED0040"/>
    <w:rsid w:val="00EE6AC0"/>
    <w:rsid w:val="00EE7BD2"/>
    <w:rsid w:val="00F20BD3"/>
    <w:rsid w:val="00F24C10"/>
    <w:rsid w:val="00F33F91"/>
    <w:rsid w:val="00F36BF0"/>
    <w:rsid w:val="00F408D9"/>
    <w:rsid w:val="00F421A7"/>
    <w:rsid w:val="00F468E7"/>
    <w:rsid w:val="00F84F64"/>
    <w:rsid w:val="00FA0BFE"/>
    <w:rsid w:val="00FA12E9"/>
    <w:rsid w:val="00FA7A88"/>
    <w:rsid w:val="00FF41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F5CB6"/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locked/>
    <w:rsid w:val="003D62D1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rsid w:val="00D71B65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D71B6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jpe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9</TotalTime>
  <Pages>1</Pages>
  <Words>189</Words>
  <Characters>1044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</dc:title>
  <dc:subject/>
  <dc:creator>gestionnaire</dc:creator>
  <cp:keywords/>
  <dc:description/>
  <cp:lastModifiedBy>gestionnaire</cp:lastModifiedBy>
  <cp:revision>2</cp:revision>
  <cp:lastPrinted>2022-01-12T10:07:00Z</cp:lastPrinted>
  <dcterms:created xsi:type="dcterms:W3CDTF">2022-01-17T14:06:00Z</dcterms:created>
  <dcterms:modified xsi:type="dcterms:W3CDTF">2022-01-17T14:06:00Z</dcterms:modified>
</cp:coreProperties>
</file>