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F4B" w:rsidRPr="00306DC0" w:rsidRDefault="00E13F4B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E13F4B" w:rsidRPr="00306DC0" w:rsidTr="00757625">
        <w:trPr>
          <w:jc w:val="center"/>
        </w:trPr>
        <w:tc>
          <w:tcPr>
            <w:tcW w:w="4606" w:type="dxa"/>
          </w:tcPr>
          <w:p w:rsidR="00E13F4B" w:rsidRPr="00306DC0" w:rsidRDefault="00E13F4B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181120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E13F4B" w:rsidRPr="00306DC0" w:rsidRDefault="00E13F4B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E13F4B" w:rsidRPr="008C393B" w:rsidRDefault="00E13F4B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07</w:t>
      </w:r>
      <w:r w:rsidRPr="008C393B">
        <w:rPr>
          <w:rFonts w:cs="Calibri"/>
          <w:b/>
          <w:sz w:val="32"/>
          <w:szCs w:val="32"/>
        </w:rPr>
        <w:t xml:space="preserve"> au </w:t>
      </w:r>
      <w:r>
        <w:rPr>
          <w:rFonts w:cs="Calibri"/>
          <w:b/>
          <w:sz w:val="32"/>
          <w:szCs w:val="32"/>
        </w:rPr>
        <w:t>11 FEVRIER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E13F4B" w:rsidRPr="00306DC0" w:rsidRDefault="00E13F4B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E13F4B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E13F4B" w:rsidRPr="00093B75" w:rsidRDefault="00E13F4B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E13F4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Default="00E13F4B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07</w:t>
            </w:r>
          </w:p>
          <w:p w:rsidR="00E13F4B" w:rsidRDefault="00E13F4B" w:rsidP="008A7FAC">
            <w:pPr>
              <w:jc w:val="center"/>
              <w:rPr>
                <w:rFonts w:cs="Calibri"/>
                <w:b/>
              </w:rPr>
            </w:pPr>
          </w:p>
          <w:p w:rsidR="00E13F4B" w:rsidRPr="008A7FAC" w:rsidRDefault="00E13F4B" w:rsidP="008A7FAC">
            <w:pPr>
              <w:jc w:val="center"/>
              <w:rPr>
                <w:rFonts w:cs="Calibri"/>
                <w:b/>
              </w:rPr>
            </w:pPr>
            <w:r w:rsidRPr="00181120">
              <w:rPr>
                <w:rFonts w:cs="Calibri"/>
                <w:b/>
                <w:noProof/>
              </w:rPr>
              <w:pict>
                <v:shape id="_x0000_i1026" type="#_x0000_t75" style="width:27pt;height:27.75pt;visibility:visible">
                  <v:imagedata r:id="rId6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13F4B" w:rsidRPr="0099522E" w:rsidRDefault="00E13F4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8C393B" w:rsidRDefault="00E13F4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FEUILLETE FROMAGE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/</w:t>
            </w:r>
            <w:r>
              <w:rPr>
                <w:rFonts w:cs="Calibri"/>
                <w:b/>
                <w:sz w:val="20"/>
                <w:szCs w:val="20"/>
              </w:rPr>
              <w:t>FEUILLETE VIANDE</w: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BROCHETTE DE DINDE</w:t>
            </w:r>
            <w:r w:rsidRPr="00306DC0">
              <w:rPr>
                <w:rFonts w:cs="Calibri"/>
                <w:b/>
                <w:sz w:val="20"/>
              </w:rPr>
              <w:t xml:space="preserve"> </w:t>
            </w:r>
            <w:r w:rsidRPr="00181120">
              <w:rPr>
                <w:rFonts w:cs="Calibri"/>
                <w:b/>
                <w:noProof/>
                <w:sz w:val="20"/>
              </w:rPr>
              <w:pict>
                <v:shape id="_x0000_i1027" type="#_x0000_t75" style="width:39pt;height:27.7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 ou </w:t>
            </w:r>
            <w:r>
              <w:rPr>
                <w:rFonts w:cs="Calibri"/>
                <w:b/>
                <w:sz w:val="20"/>
                <w:szCs w:val="20"/>
              </w:rPr>
              <w:t>CROUSTILLANT FROMAGE</w:t>
            </w:r>
          </w:p>
          <w:p w:rsidR="00E13F4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PETITS POIS</w: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VOUEIZE"/>
              </w:smartTagPr>
              <w:r>
                <w:rPr>
                  <w:rFonts w:cs="Calibri"/>
                  <w:b/>
                  <w:sz w:val="20"/>
                  <w:szCs w:val="20"/>
                </w:rPr>
                <w:t>LA VOUEIZE</w:t>
              </w:r>
            </w:smartTag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  <w:p w:rsidR="00E13F4B" w:rsidRPr="008C393B" w:rsidRDefault="00E13F4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E13F4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08</w:t>
            </w:r>
          </w:p>
          <w:p w:rsidR="00E13F4B" w:rsidRPr="00B17A76" w:rsidRDefault="00E13F4B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13F4B" w:rsidRPr="002D0332" w:rsidRDefault="00E13F4B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8C393B" w:rsidRDefault="00E13F4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13F4B" w:rsidRPr="008C393B" w:rsidRDefault="00E13F4B" w:rsidP="00B9239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KIWI/SALADE MARCO POLO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/SALADE REGENCE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8" o:title=""/>
                </v:shape>
              </w:pic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CORDON BLEU FRAIS OU  ESCALOPE DE DINDE</w:t>
            </w:r>
            <w:r w:rsidRPr="00181120">
              <w:rPr>
                <w:rFonts w:cs="Calibri"/>
                <w:b/>
                <w:noProof/>
                <w:sz w:val="20"/>
              </w:rPr>
              <w:pict>
                <v:shape id="_x0000_i1030" type="#_x0000_t75" style="width:39pt;height:27.75pt;visibility:visible">
                  <v:imagedata r:id="rId7" o:title=""/>
                </v:shape>
              </w:pict>
            </w:r>
          </w:p>
          <w:p w:rsidR="00E13F4B" w:rsidRPr="008C393B" w:rsidRDefault="00E13F4B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HARICOTS BEURRE</w: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FRUITS AU SIROP / COMPOTE</w:t>
            </w:r>
          </w:p>
          <w:p w:rsidR="00E13F4B" w:rsidRPr="008C393B" w:rsidRDefault="00E13F4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E13F4B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 xml:space="preserve">09 </w:t>
            </w:r>
          </w:p>
          <w:p w:rsidR="00E13F4B" w:rsidRPr="00093B75" w:rsidRDefault="00E13F4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13F4B" w:rsidRPr="002D0332" w:rsidRDefault="00E13F4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ENDIVES AU BLEU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_x0000_i1031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 </w:t>
            </w:r>
            <w:r>
              <w:rPr>
                <w:rFonts w:cs="Calibri"/>
                <w:b/>
                <w:sz w:val="20"/>
                <w:szCs w:val="20"/>
              </w:rPr>
              <w:t>BETTERAVES ROUGES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</w:t>
            </w:r>
            <w:r>
              <w:rPr>
                <w:rFonts w:cs="Calibri"/>
                <w:b/>
                <w:sz w:val="20"/>
                <w:szCs w:val="20"/>
              </w:rPr>
              <w:t>POMELOS</w: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FARCIE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sz w:val="20"/>
                <w:szCs w:val="20"/>
              </w:rPr>
              <w:t>/ CHOU FARCI</w: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RIZ</w: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DANETTE</w:t>
            </w:r>
          </w:p>
          <w:p w:rsidR="00E13F4B" w:rsidRPr="008C393B" w:rsidRDefault="00E13F4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E13F4B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10</w:t>
            </w:r>
          </w:p>
          <w:p w:rsidR="00E13F4B" w:rsidRPr="00093B75" w:rsidRDefault="00E13F4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13F4B" w:rsidRPr="002D0332" w:rsidRDefault="00E13F4B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CAROTTES RAPEES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Image 49" o:spid="_x0000_i1032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CELERI REMOULADE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TOMATE MAIS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_x0000_i1034" type="#_x0000_t75" style="width:26.25pt;height:14.25pt;visibility:visible">
                  <v:imagedata r:id="rId8" o:title=""/>
                </v:shape>
              </w:pict>
            </w:r>
          </w:p>
          <w:p w:rsidR="00E13F4B" w:rsidRPr="008C393B" w:rsidRDefault="00E13F4B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BŒUF BOURGUIGNON</w:t>
            </w:r>
            <w:r w:rsidRPr="00181120">
              <w:rPr>
                <w:rFonts w:cs="Calibri"/>
                <w:b/>
                <w:noProof/>
                <w:sz w:val="20"/>
              </w:rPr>
              <w:pict>
                <v:shape id="_x0000_i1035" type="#_x0000_t75" style="width:39pt;height:27.7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CÔTE DE PORC</w:t>
            </w:r>
            <w:r w:rsidRPr="00181120">
              <w:rPr>
                <w:rFonts w:cs="Calibri"/>
                <w:b/>
                <w:noProof/>
                <w:sz w:val="20"/>
              </w:rPr>
              <w:pict>
                <v:shape id="_x0000_i1036" type="#_x0000_t75" style="width:39pt;height:27.75pt;visibility:visible">
                  <v:imagedata r:id="rId7" o:title=""/>
                </v:shape>
              </w:pic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noProof/>
                <w:sz w:val="20"/>
                <w:szCs w:val="20"/>
              </w:rPr>
              <w:t>POMMES RISSOLEES</w: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PARIS BREST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/CHOU A LA CREME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_x0000_i1038" type="#_x0000_t75" style="width:26.25pt;height:14.25pt;visibility:visible">
                  <v:imagedata r:id="rId8" o:title=""/>
                </v:shape>
              </w:pict>
            </w:r>
          </w:p>
          <w:p w:rsidR="00E13F4B" w:rsidRPr="008C393B" w:rsidRDefault="00E13F4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E13F4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CF6507">
            <w:pPr>
              <w:jc w:val="center"/>
              <w:rPr>
                <w:rFonts w:cs="Calibri"/>
                <w:b/>
              </w:rPr>
            </w:pPr>
          </w:p>
          <w:p w:rsidR="00E13F4B" w:rsidRPr="00093B75" w:rsidRDefault="00E13F4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11</w:t>
            </w:r>
          </w:p>
          <w:p w:rsidR="00E13F4B" w:rsidRPr="00093B75" w:rsidRDefault="00E13F4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093B75" w:rsidRDefault="00E13F4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13F4B" w:rsidRPr="0099522E" w:rsidRDefault="00E13F4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13F4B" w:rsidRPr="008C393B" w:rsidRDefault="00E13F4B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13F4B" w:rsidRPr="008C393B" w:rsidRDefault="00E13F4B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PATE BASQUE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>/</w:t>
            </w:r>
            <w:r>
              <w:rPr>
                <w:rFonts w:cs="Calibri"/>
                <w:b/>
                <w:noProof/>
                <w:sz w:val="20"/>
                <w:szCs w:val="20"/>
              </w:rPr>
              <w:t>TERRINE DE PORC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>/</w:t>
            </w:r>
            <w:r>
              <w:rPr>
                <w:rFonts w:cs="Calibri"/>
                <w:b/>
                <w:noProof/>
                <w:sz w:val="20"/>
                <w:szCs w:val="20"/>
              </w:rPr>
              <w:t>TOMATE THON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_x0000_i1039" type="#_x0000_t75" style="width:26.25pt;height:14.25pt;visibility:visible">
                  <v:imagedata r:id="rId8" o:title=""/>
                </v:shape>
              </w:pict>
            </w:r>
          </w:p>
          <w:p w:rsidR="00E13F4B" w:rsidRPr="008C393B" w:rsidRDefault="00E13F4B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PAUPIETTE DE SAUMON </w:t>
            </w:r>
            <w:r w:rsidRPr="00181120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BEAUFILET DE HOKI PANE</w:t>
            </w:r>
          </w:p>
          <w:p w:rsidR="00E13F4B" w:rsidRDefault="00E13F4B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TRIO DE LEGUMES</w:t>
            </w:r>
          </w:p>
          <w:p w:rsidR="00E13F4B" w:rsidRPr="008C393B" w:rsidRDefault="00E13F4B" w:rsidP="008F5CB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Gestionnaire"/>
              </w:smartTagPr>
              <w:r>
                <w:rPr>
                  <w:rFonts w:cs="Calibri"/>
                  <w:b/>
                  <w:noProof/>
                  <w:sz w:val="20"/>
                  <w:szCs w:val="20"/>
                </w:rPr>
                <w:t>LA VOUEIZE</w:t>
              </w:r>
            </w:smartTag>
          </w:p>
          <w:p w:rsidR="00E13F4B" w:rsidRPr="008C393B" w:rsidRDefault="00E13F4B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</w:tc>
      </w:tr>
    </w:tbl>
    <w:p w:rsidR="00E13F4B" w:rsidRPr="00306DC0" w:rsidRDefault="00E13F4B">
      <w:pPr>
        <w:rPr>
          <w:rFonts w:cs="Calibri"/>
          <w:b/>
          <w:sz w:val="20"/>
        </w:rPr>
      </w:pPr>
    </w:p>
    <w:p w:rsidR="00E13F4B" w:rsidRPr="00306DC0" w:rsidRDefault="00E13F4B" w:rsidP="001C257E">
      <w:pPr>
        <w:jc w:val="center"/>
        <w:rPr>
          <w:rFonts w:cs="Calibri"/>
          <w:b/>
          <w:sz w:val="20"/>
        </w:rPr>
      </w:pPr>
      <w:r w:rsidRPr="00181120">
        <w:rPr>
          <w:rFonts w:cs="Calibri"/>
          <w:b/>
          <w:noProof/>
          <w:sz w:val="20"/>
        </w:rPr>
        <w:pict>
          <v:shape id="Image 12" o:spid="_x0000_i1041" type="#_x0000_t75" style="width:30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181120">
        <w:rPr>
          <w:rFonts w:cs="Calibri"/>
          <w:b/>
          <w:noProof/>
          <w:sz w:val="20"/>
        </w:rPr>
        <w:pict>
          <v:shape id="_x0000_i1042" type="#_x0000_t75" style="width:39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181120">
        <w:rPr>
          <w:rFonts w:cs="Calibri"/>
          <w:b/>
          <w:noProof/>
          <w:sz w:val="20"/>
        </w:rPr>
        <w:pict>
          <v:shape id="Image 14" o:spid="_x0000_i1043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181120">
        <w:rPr>
          <w:rFonts w:cs="Calibri"/>
          <w:b/>
          <w:noProof/>
          <w:sz w:val="20"/>
        </w:rPr>
        <w:pict>
          <v:shape id="Image 15" o:spid="_x0000_i1044" type="#_x0000_t75" style="width:27pt;height:27.75pt;visibility:visible">
            <v:imagedata r:id="rId6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E13F4B" w:rsidRDefault="00E13F4B" w:rsidP="00093B75">
      <w:pPr>
        <w:rPr>
          <w:rFonts w:cs="Calibri"/>
          <w:sz w:val="20"/>
        </w:rPr>
      </w:pPr>
    </w:p>
    <w:p w:rsidR="00E13F4B" w:rsidRDefault="00E13F4B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E13F4B" w:rsidRDefault="00E13F4B">
      <w:pPr>
        <w:rPr>
          <w:rFonts w:cs="Calibri"/>
          <w:b/>
          <w:sz w:val="20"/>
        </w:rPr>
      </w:pPr>
    </w:p>
    <w:p w:rsidR="00E13F4B" w:rsidRPr="00306DC0" w:rsidRDefault="00E13F4B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E13F4B" w:rsidRPr="00306DC0" w:rsidRDefault="00E13F4B">
      <w:pPr>
        <w:rPr>
          <w:rFonts w:cs="Calibri"/>
          <w:sz w:val="20"/>
        </w:rPr>
      </w:pPr>
    </w:p>
    <w:sectPr w:rsidR="00E13F4B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4639"/>
    <w:rsid w:val="001231AB"/>
    <w:rsid w:val="00131FAD"/>
    <w:rsid w:val="001454AC"/>
    <w:rsid w:val="0015691C"/>
    <w:rsid w:val="001624A2"/>
    <w:rsid w:val="00177E6D"/>
    <w:rsid w:val="00181120"/>
    <w:rsid w:val="00191A2E"/>
    <w:rsid w:val="001C257E"/>
    <w:rsid w:val="001C5D93"/>
    <w:rsid w:val="00222A07"/>
    <w:rsid w:val="00245184"/>
    <w:rsid w:val="002661AC"/>
    <w:rsid w:val="002750D4"/>
    <w:rsid w:val="002A1300"/>
    <w:rsid w:val="002B7573"/>
    <w:rsid w:val="002D0332"/>
    <w:rsid w:val="002E6D62"/>
    <w:rsid w:val="00300657"/>
    <w:rsid w:val="00303A53"/>
    <w:rsid w:val="0030594E"/>
    <w:rsid w:val="00306DC0"/>
    <w:rsid w:val="00341A84"/>
    <w:rsid w:val="00342A3E"/>
    <w:rsid w:val="003707B8"/>
    <w:rsid w:val="003734ED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42544B"/>
    <w:rsid w:val="00481B3A"/>
    <w:rsid w:val="00484BDE"/>
    <w:rsid w:val="004909D7"/>
    <w:rsid w:val="004B32FE"/>
    <w:rsid w:val="004B4E9D"/>
    <w:rsid w:val="004D34F4"/>
    <w:rsid w:val="004F5919"/>
    <w:rsid w:val="0051694E"/>
    <w:rsid w:val="00523DA9"/>
    <w:rsid w:val="00531962"/>
    <w:rsid w:val="00542A26"/>
    <w:rsid w:val="00545688"/>
    <w:rsid w:val="005545B5"/>
    <w:rsid w:val="00574930"/>
    <w:rsid w:val="005931C1"/>
    <w:rsid w:val="005A2760"/>
    <w:rsid w:val="005C5466"/>
    <w:rsid w:val="005D337C"/>
    <w:rsid w:val="006208AA"/>
    <w:rsid w:val="0062703A"/>
    <w:rsid w:val="00657E5B"/>
    <w:rsid w:val="00684A5D"/>
    <w:rsid w:val="00697D33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DB2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D757D"/>
    <w:rsid w:val="007E0029"/>
    <w:rsid w:val="008A7A4F"/>
    <w:rsid w:val="008A7FAC"/>
    <w:rsid w:val="008C2E30"/>
    <w:rsid w:val="008C393B"/>
    <w:rsid w:val="008F5CB6"/>
    <w:rsid w:val="00900D8A"/>
    <w:rsid w:val="00924AA0"/>
    <w:rsid w:val="00966ADB"/>
    <w:rsid w:val="00980C2A"/>
    <w:rsid w:val="00984FAC"/>
    <w:rsid w:val="0099522E"/>
    <w:rsid w:val="009B0379"/>
    <w:rsid w:val="009D5471"/>
    <w:rsid w:val="009D65A6"/>
    <w:rsid w:val="009F6E0C"/>
    <w:rsid w:val="00A00460"/>
    <w:rsid w:val="00A02569"/>
    <w:rsid w:val="00A67E22"/>
    <w:rsid w:val="00A91A9A"/>
    <w:rsid w:val="00A92A78"/>
    <w:rsid w:val="00AB77F8"/>
    <w:rsid w:val="00AF14BD"/>
    <w:rsid w:val="00B17A76"/>
    <w:rsid w:val="00B22A73"/>
    <w:rsid w:val="00B279D9"/>
    <w:rsid w:val="00B3255C"/>
    <w:rsid w:val="00B32593"/>
    <w:rsid w:val="00B342ED"/>
    <w:rsid w:val="00B72209"/>
    <w:rsid w:val="00B8288A"/>
    <w:rsid w:val="00B82A42"/>
    <w:rsid w:val="00B910CA"/>
    <w:rsid w:val="00B9239F"/>
    <w:rsid w:val="00BC728E"/>
    <w:rsid w:val="00BC74C1"/>
    <w:rsid w:val="00BF42A6"/>
    <w:rsid w:val="00C26367"/>
    <w:rsid w:val="00C44516"/>
    <w:rsid w:val="00C76E76"/>
    <w:rsid w:val="00CD44FA"/>
    <w:rsid w:val="00CD5361"/>
    <w:rsid w:val="00CE7483"/>
    <w:rsid w:val="00CF6507"/>
    <w:rsid w:val="00D12298"/>
    <w:rsid w:val="00D13FAF"/>
    <w:rsid w:val="00D1502F"/>
    <w:rsid w:val="00D20922"/>
    <w:rsid w:val="00D21A16"/>
    <w:rsid w:val="00D36013"/>
    <w:rsid w:val="00D54012"/>
    <w:rsid w:val="00D717CB"/>
    <w:rsid w:val="00D71B65"/>
    <w:rsid w:val="00D81D7E"/>
    <w:rsid w:val="00D81F70"/>
    <w:rsid w:val="00D84612"/>
    <w:rsid w:val="00D93E33"/>
    <w:rsid w:val="00DC6BF5"/>
    <w:rsid w:val="00DD0872"/>
    <w:rsid w:val="00DD2358"/>
    <w:rsid w:val="00DD2C54"/>
    <w:rsid w:val="00DD410B"/>
    <w:rsid w:val="00E06353"/>
    <w:rsid w:val="00E13F4B"/>
    <w:rsid w:val="00E74919"/>
    <w:rsid w:val="00ED0040"/>
    <w:rsid w:val="00EE6AC0"/>
    <w:rsid w:val="00EE7BD2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177</Words>
  <Characters>978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2022-01-17T16:49:00Z</cp:lastPrinted>
  <dcterms:created xsi:type="dcterms:W3CDTF">2022-01-17T16:49:00Z</dcterms:created>
  <dcterms:modified xsi:type="dcterms:W3CDTF">2022-01-17T16:49:00Z</dcterms:modified>
</cp:coreProperties>
</file>