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F97" w:rsidRPr="00306DC0" w:rsidRDefault="00B00F97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B00F97" w:rsidRPr="00306DC0" w:rsidTr="00757625">
        <w:trPr>
          <w:jc w:val="center"/>
        </w:trPr>
        <w:tc>
          <w:tcPr>
            <w:tcW w:w="4606" w:type="dxa"/>
          </w:tcPr>
          <w:p w:rsidR="00B00F97" w:rsidRPr="00306DC0" w:rsidRDefault="00B00F97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C1655B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B00F97" w:rsidRPr="00306DC0" w:rsidRDefault="00B00F97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B00F97" w:rsidRPr="008C393B" w:rsidRDefault="00B00F97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14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18 MARS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B00F97" w:rsidRPr="00306DC0" w:rsidRDefault="00B00F97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B00F97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B00F97" w:rsidRPr="00093B75" w:rsidRDefault="00B00F97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B00F97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Default="00B00F97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14</w:t>
            </w:r>
          </w:p>
          <w:p w:rsidR="00B00F97" w:rsidRDefault="00B00F97" w:rsidP="008A7FAC">
            <w:pPr>
              <w:jc w:val="center"/>
              <w:rPr>
                <w:rFonts w:cs="Calibri"/>
                <w:b/>
              </w:rPr>
            </w:pPr>
          </w:p>
          <w:p w:rsidR="00B00F97" w:rsidRPr="008A7FAC" w:rsidRDefault="00B00F97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00F97" w:rsidRPr="0099522E" w:rsidRDefault="00B00F9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8C393B" w:rsidRDefault="00B00F9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00F97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FEUILLE DE CHENE ŒUF DUR 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ENDIVE AU BLEU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AU THON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SPAGHETTI BOLOGNAISE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29" type="#_x0000_t75" style="width:30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ou </w:t>
            </w:r>
            <w:r>
              <w:rPr>
                <w:rFonts w:cs="Calibri"/>
                <w:b/>
                <w:sz w:val="20"/>
                <w:szCs w:val="20"/>
              </w:rPr>
              <w:t>SPAGHETTI CARBONARA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GRUYERE RAPE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FLAN CHOCOLAT/MOUSSE NOIX DE COCO</w:t>
            </w:r>
          </w:p>
          <w:p w:rsidR="00B00F97" w:rsidRPr="008C393B" w:rsidRDefault="00B00F9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00F97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15</w:t>
            </w:r>
          </w:p>
          <w:p w:rsidR="00B00F97" w:rsidRPr="00B17A76" w:rsidRDefault="00B00F97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00F97" w:rsidRPr="002D0332" w:rsidRDefault="00B00F9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8C393B" w:rsidRDefault="00B00F9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00F97" w:rsidRDefault="00B00F97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CHOU BLANC AUX POMMES 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/SALADE LENTILLES 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</w:t>
            </w:r>
          </w:p>
          <w:p w:rsidR="00B00F97" w:rsidRDefault="00B00F97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CHOUX FLEURS MIMOSA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POULET ROTI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35" type="#_x0000_t75" style="width:39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  BROCHETTE DE DINDE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.75pt;visibility:visible">
                  <v:imagedata r:id="rId8" o:title=""/>
                </v:shape>
              </w:pict>
            </w:r>
          </w:p>
          <w:p w:rsidR="00B00F97" w:rsidRDefault="00B00F97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COTES DE BLETTES</w:t>
            </w:r>
          </w:p>
          <w:p w:rsidR="00B00F97" w:rsidRPr="008C393B" w:rsidRDefault="00B00F97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BIO/BISCUIT</w:t>
            </w:r>
          </w:p>
          <w:p w:rsidR="00B00F97" w:rsidRPr="008C393B" w:rsidRDefault="00B00F97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00F97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16</w:t>
            </w:r>
          </w:p>
          <w:p w:rsidR="00B00F97" w:rsidRPr="00093B75" w:rsidRDefault="00B00F9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00F97" w:rsidRPr="002D0332" w:rsidRDefault="00B00F9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ROSETTE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MAQUEREAUX TOMATE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ASPERGES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QUENELLES DE VEAU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OU DOS DE COLIN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RIZ CREOLE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BEIGNETS</w:t>
            </w:r>
          </w:p>
          <w:p w:rsidR="00B00F97" w:rsidRPr="008C393B" w:rsidRDefault="00B00F97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00F97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17</w:t>
            </w:r>
          </w:p>
          <w:p w:rsidR="00B00F97" w:rsidRPr="00093B75" w:rsidRDefault="00B00F97" w:rsidP="00CF6507">
            <w:pPr>
              <w:jc w:val="center"/>
              <w:rPr>
                <w:rFonts w:cs="Calibri"/>
              </w:rPr>
            </w:pPr>
            <w:r w:rsidRPr="00C1655B">
              <w:rPr>
                <w:rFonts w:cs="Calibri"/>
                <w:b/>
                <w:noProof/>
              </w:rPr>
              <w:pict>
                <v:shape id="_x0000_i1037" type="#_x0000_t75" style="width:27pt;height:27.7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00F97" w:rsidRPr="002D0332" w:rsidRDefault="00B00F97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00F97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ŒUF BIO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38" type="#_x0000_t75" style="width:39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MAYONNAISE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9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TERRINE FORESTIERE/RILLETTES SAUMON</w:t>
            </w:r>
          </w:p>
          <w:p w:rsidR="00B00F97" w:rsidRPr="008C393B" w:rsidRDefault="00B00F97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 AUX POMMES DE TERRE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6" o:title=""/>
                </v:shape>
              </w:pic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41" type="#_x0000_t75" style="width:39pt;height:27.7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QUICHE LORRAINE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6" o:title=""/>
                </v:shape>
              </w:pic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BATAVIA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CREME YABON</w:t>
            </w:r>
          </w:p>
          <w:p w:rsidR="00B00F97" w:rsidRPr="008C393B" w:rsidRDefault="00B00F97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00F97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  <w:b/>
              </w:rPr>
            </w:pPr>
          </w:p>
          <w:p w:rsidR="00B00F97" w:rsidRPr="00093B75" w:rsidRDefault="00B00F97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18</w:t>
            </w:r>
          </w:p>
          <w:p w:rsidR="00B00F97" w:rsidRPr="00093B75" w:rsidRDefault="00B00F97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093B75" w:rsidRDefault="00B00F97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00F97" w:rsidRPr="0099522E" w:rsidRDefault="00B00F97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00F97" w:rsidRPr="008C393B" w:rsidRDefault="00B00F9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00F97" w:rsidRPr="008C393B" w:rsidRDefault="00B00F9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ENDIVES AU THON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/ROULE SURIMI/TOMATE VINAIGRETTE</w:t>
            </w:r>
            <w:r w:rsidRPr="00C1655B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6" o:title=""/>
                </v:shape>
              </w:pict>
            </w:r>
          </w:p>
          <w:p w:rsidR="00B00F97" w:rsidRPr="008C393B" w:rsidRDefault="00B00F97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ROTI DE PORC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45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BLANQUETTE</w:t>
            </w:r>
            <w:r w:rsidRPr="00C1655B">
              <w:rPr>
                <w:rFonts w:cs="Calibri"/>
                <w:b/>
                <w:noProof/>
                <w:sz w:val="20"/>
              </w:rPr>
              <w:pict>
                <v:shape id="_x0000_i1046" type="#_x0000_t75" style="width:30pt;height:27.75pt;visibility:visible">
                  <v:imagedata r:id="rId7" o:title=""/>
                </v:shape>
              </w:pict>
            </w:r>
          </w:p>
          <w:p w:rsidR="00B00F97" w:rsidRDefault="00B00F97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POMMES SAUTEES</w:t>
            </w:r>
          </w:p>
          <w:p w:rsidR="00B00F97" w:rsidRDefault="00B00F97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cs="Calibri"/>
                  <w:b/>
                  <w:noProof/>
                  <w:sz w:val="20"/>
                  <w:szCs w:val="20"/>
                </w:rPr>
                <w:t>LA VOUEIZE</w:t>
              </w:r>
            </w:smartTag>
          </w:p>
          <w:p w:rsidR="00B00F97" w:rsidRPr="008C393B" w:rsidRDefault="00B00F97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B00F97" w:rsidRPr="00306DC0" w:rsidRDefault="00B00F97">
      <w:pPr>
        <w:rPr>
          <w:rFonts w:cs="Calibri"/>
          <w:b/>
          <w:sz w:val="20"/>
        </w:rPr>
      </w:pPr>
    </w:p>
    <w:p w:rsidR="00B00F97" w:rsidRPr="00306DC0" w:rsidRDefault="00B00F97" w:rsidP="001C257E">
      <w:pPr>
        <w:jc w:val="center"/>
        <w:rPr>
          <w:rFonts w:cs="Calibri"/>
          <w:b/>
          <w:sz w:val="20"/>
        </w:rPr>
      </w:pPr>
      <w:r w:rsidRPr="00C1655B">
        <w:rPr>
          <w:rFonts w:cs="Calibri"/>
          <w:b/>
          <w:noProof/>
          <w:sz w:val="20"/>
        </w:rPr>
        <w:pict>
          <v:shape id="_x0000_i1047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C1655B">
        <w:rPr>
          <w:rFonts w:cs="Calibri"/>
          <w:b/>
          <w:noProof/>
          <w:sz w:val="20"/>
        </w:rPr>
        <w:pict>
          <v:shape id="_x0000_i1048" type="#_x0000_t75" style="width:39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C1655B">
        <w:rPr>
          <w:rFonts w:cs="Calibri"/>
          <w:b/>
          <w:noProof/>
          <w:sz w:val="20"/>
        </w:rPr>
        <w:pict>
          <v:shape id="Image 14" o:spid="_x0000_i1049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C1655B">
        <w:rPr>
          <w:rFonts w:cs="Calibri"/>
          <w:b/>
          <w:noProof/>
          <w:sz w:val="20"/>
        </w:rPr>
        <w:pict>
          <v:shape id="Image 15" o:spid="_x0000_i1050" type="#_x0000_t75" style="width:27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B00F97" w:rsidRDefault="00B00F97" w:rsidP="00093B75">
      <w:pPr>
        <w:rPr>
          <w:rFonts w:cs="Calibri"/>
          <w:sz w:val="20"/>
        </w:rPr>
      </w:pPr>
    </w:p>
    <w:p w:rsidR="00B00F97" w:rsidRDefault="00B00F97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B00F97" w:rsidRDefault="00B00F97">
      <w:pPr>
        <w:rPr>
          <w:rFonts w:cs="Calibri"/>
          <w:b/>
          <w:sz w:val="20"/>
        </w:rPr>
      </w:pPr>
    </w:p>
    <w:p w:rsidR="00B00F97" w:rsidRPr="00306DC0" w:rsidRDefault="00B00F97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B00F97" w:rsidRPr="00306DC0" w:rsidRDefault="00B00F97">
      <w:pPr>
        <w:rPr>
          <w:rFonts w:cs="Calibri"/>
          <w:sz w:val="20"/>
        </w:rPr>
      </w:pPr>
    </w:p>
    <w:sectPr w:rsidR="00B00F97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07453"/>
    <w:rsid w:val="0042544B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74930"/>
    <w:rsid w:val="005931C1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8028F0"/>
    <w:rsid w:val="008265C7"/>
    <w:rsid w:val="008436D4"/>
    <w:rsid w:val="008A7A4F"/>
    <w:rsid w:val="008A7FAC"/>
    <w:rsid w:val="008C2E30"/>
    <w:rsid w:val="008C393B"/>
    <w:rsid w:val="008D54B8"/>
    <w:rsid w:val="008F0CEE"/>
    <w:rsid w:val="008F5CB6"/>
    <w:rsid w:val="00900D8A"/>
    <w:rsid w:val="00924AA0"/>
    <w:rsid w:val="009652EF"/>
    <w:rsid w:val="00966ADB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91A9A"/>
    <w:rsid w:val="00A91C42"/>
    <w:rsid w:val="00A92A78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9239F"/>
    <w:rsid w:val="00BC728E"/>
    <w:rsid w:val="00BC74C1"/>
    <w:rsid w:val="00BF42A6"/>
    <w:rsid w:val="00C1655B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77F23"/>
    <w:rsid w:val="00D81D7E"/>
    <w:rsid w:val="00D81F70"/>
    <w:rsid w:val="00D84612"/>
    <w:rsid w:val="00D93E33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</TotalTime>
  <Pages>1</Pages>
  <Words>180</Words>
  <Characters>995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2022-03-04T13:46:00Z</cp:lastPrinted>
  <dcterms:created xsi:type="dcterms:W3CDTF">2022-03-04T13:47:00Z</dcterms:created>
  <dcterms:modified xsi:type="dcterms:W3CDTF">2022-03-04T13:47:00Z</dcterms:modified>
</cp:coreProperties>
</file>