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1DF1" w:rsidRPr="00306DC0" w:rsidRDefault="00851DF1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851DF1" w:rsidRPr="00306DC0" w:rsidTr="00757625">
        <w:trPr>
          <w:jc w:val="center"/>
        </w:trPr>
        <w:tc>
          <w:tcPr>
            <w:tcW w:w="4606" w:type="dxa"/>
          </w:tcPr>
          <w:p w:rsidR="00851DF1" w:rsidRPr="00306DC0" w:rsidRDefault="00851DF1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895EF9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851DF1" w:rsidRPr="00306DC0" w:rsidRDefault="00851DF1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851DF1" w:rsidRPr="008C393B" w:rsidRDefault="00851DF1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21</w:t>
      </w:r>
      <w:r w:rsidRPr="008C393B">
        <w:rPr>
          <w:rFonts w:cs="Calibri"/>
          <w:b/>
          <w:sz w:val="32"/>
          <w:szCs w:val="32"/>
        </w:rPr>
        <w:t xml:space="preserve"> au </w:t>
      </w:r>
      <w:r>
        <w:rPr>
          <w:rFonts w:cs="Calibri"/>
          <w:b/>
          <w:sz w:val="32"/>
          <w:szCs w:val="32"/>
        </w:rPr>
        <w:t>25 MARS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851DF1" w:rsidRPr="00306DC0" w:rsidRDefault="00851DF1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851DF1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851DF1" w:rsidRPr="00093B75" w:rsidRDefault="00851DF1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851DF1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Default="00851DF1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21</w:t>
            </w:r>
          </w:p>
          <w:p w:rsidR="00851DF1" w:rsidRDefault="00851DF1" w:rsidP="008A7FAC">
            <w:pPr>
              <w:jc w:val="center"/>
              <w:rPr>
                <w:rFonts w:cs="Calibri"/>
                <w:b/>
              </w:rPr>
            </w:pPr>
          </w:p>
          <w:p w:rsidR="00851DF1" w:rsidRPr="008A7FAC" w:rsidRDefault="00851DF1" w:rsidP="008A7FAC">
            <w:pPr>
              <w:jc w:val="center"/>
              <w:rPr>
                <w:rFonts w:cs="Calibri"/>
                <w:b/>
              </w:rPr>
            </w:pPr>
            <w:r w:rsidRPr="00895EF9">
              <w:rPr>
                <w:rFonts w:cs="Calibri"/>
                <w:b/>
                <w:noProof/>
              </w:rPr>
              <w:pict>
                <v:shape id="_x0000_i1026" type="#_x0000_t75" style="width:27pt;height:27.75pt;visibility:visible">
                  <v:imagedata r:id="rId6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51DF1" w:rsidRPr="0099522E" w:rsidRDefault="00851DF1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8C393B" w:rsidRDefault="00851DF1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51DF1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COLESLAW 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/</w:t>
            </w:r>
            <w:r>
              <w:rPr>
                <w:rFonts w:cs="Calibri"/>
                <w:b/>
                <w:sz w:val="20"/>
                <w:szCs w:val="20"/>
              </w:rPr>
              <w:t>PATE BASQUE BIO/CONCOMBRE A LA CREME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7" o:title=""/>
                </v:shape>
              </w:pict>
            </w: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LASAGNES AUX LEGUMES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ou </w:t>
            </w:r>
            <w:r>
              <w:rPr>
                <w:rFonts w:cs="Calibri"/>
                <w:b/>
                <w:sz w:val="20"/>
                <w:szCs w:val="20"/>
              </w:rPr>
              <w:t>LASAGNES BOLOGNAISE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30" type="#_x0000_t75" style="width:26.25pt;height:14.25pt;visibility:visible">
                  <v:imagedata r:id="rId7" o:title=""/>
                </v:shape>
              </w:pict>
            </w:r>
            <w:r w:rsidRPr="00895EF9">
              <w:rPr>
                <w:rFonts w:cs="Calibri"/>
                <w:b/>
                <w:noProof/>
                <w:sz w:val="20"/>
              </w:rPr>
              <w:pict>
                <v:shape id="_x0000_i1031" type="#_x0000_t75" style="width:30pt;height:27.75pt;visibility:visible">
                  <v:imagedata r:id="rId8" o:title=""/>
                </v:shape>
              </w:pict>
            </w: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GRUYERE RAPE</w:t>
            </w: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YAOURT LE PETIT CREUSOIS</w:t>
            </w:r>
            <w:r w:rsidRPr="00895EF9">
              <w:rPr>
                <w:rFonts w:cs="Calibri"/>
                <w:b/>
                <w:noProof/>
                <w:sz w:val="20"/>
              </w:rPr>
              <w:pict>
                <v:shape id="_x0000_i1032" type="#_x0000_t75" style="width:39pt;height:27.75pt;visibility:visible">
                  <v:imagedata r:id="rId9" o:title=""/>
                </v:shape>
              </w:pict>
            </w:r>
          </w:p>
          <w:p w:rsidR="00851DF1" w:rsidRPr="008C393B" w:rsidRDefault="00851DF1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851DF1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22</w:t>
            </w:r>
          </w:p>
          <w:p w:rsidR="00851DF1" w:rsidRPr="00B17A76" w:rsidRDefault="00851DF1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51DF1" w:rsidRPr="002D0332" w:rsidRDefault="00851DF1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8C393B" w:rsidRDefault="00851DF1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51DF1" w:rsidRDefault="00851DF1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FEUILLETE FROMAGE/</w:t>
            </w:r>
            <w:r>
              <w:rPr>
                <w:rFonts w:cs="Calibri"/>
                <w:b/>
                <w:noProof/>
                <w:sz w:val="20"/>
                <w:szCs w:val="20"/>
              </w:rPr>
              <w:t>FRIAND VIANDE</w:t>
            </w:r>
          </w:p>
          <w:p w:rsidR="00851DF1" w:rsidRDefault="00851DF1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CERVELAS OBERNOIS ou STEAK HACHE DE POULET </w:t>
            </w:r>
            <w:r w:rsidRPr="00895EF9">
              <w:rPr>
                <w:rFonts w:cs="Calibri"/>
                <w:b/>
                <w:noProof/>
                <w:sz w:val="20"/>
              </w:rPr>
              <w:pict>
                <v:shape id="_x0000_i1033" type="#_x0000_t75" style="width:30pt;height:27.75pt;visibility:visible">
                  <v:imagedata r:id="rId8" o:title=""/>
                </v:shape>
              </w:pict>
            </w:r>
          </w:p>
          <w:p w:rsidR="00851DF1" w:rsidRDefault="00851DF1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HARICOTS VERTS PERSILLES</w:t>
            </w:r>
          </w:p>
          <w:p w:rsidR="00851DF1" w:rsidRDefault="00851DF1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FROMAGE A LA COUPE</w:t>
            </w:r>
            <w:r w:rsidRPr="00895EF9">
              <w:rPr>
                <w:rFonts w:cs="Calibri"/>
                <w:b/>
                <w:noProof/>
                <w:sz w:val="20"/>
              </w:rPr>
              <w:pict>
                <v:shape id="_x0000_i1034" type="#_x0000_t75" style="width:39pt;height:27.75pt;visibility:visible">
                  <v:imagedata r:id="rId9" o:title=""/>
                </v:shape>
              </w:pict>
            </w:r>
          </w:p>
          <w:p w:rsidR="00851DF1" w:rsidRPr="008C393B" w:rsidRDefault="00851DF1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  <w:p w:rsidR="00851DF1" w:rsidRPr="008C393B" w:rsidRDefault="00851DF1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851DF1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23</w:t>
            </w:r>
          </w:p>
          <w:p w:rsidR="00851DF1" w:rsidRPr="00093B75" w:rsidRDefault="00851DF1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51DF1" w:rsidRPr="002D0332" w:rsidRDefault="00851DF1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POMELOS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SALADE DE MAIS AU THON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Image 49" o:spid="_x0000_i1035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BETTERAVES ROUGES</w:t>
            </w: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BOULETTES DE BOEUF</w:t>
            </w:r>
            <w:r w:rsidRPr="00895EF9">
              <w:rPr>
                <w:rFonts w:cs="Calibri"/>
                <w:b/>
                <w:noProof/>
                <w:sz w:val="20"/>
              </w:rPr>
              <w:pict>
                <v:shape id="_x0000_i1036" type="#_x0000_t75" style="width:30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>ou JAMBON MADERE</w:t>
            </w: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SEMOULE COUSCOUS</w:t>
            </w: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YAOURT A BOIRE</w:t>
            </w:r>
          </w:p>
          <w:p w:rsidR="00851DF1" w:rsidRPr="008C393B" w:rsidRDefault="00851DF1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851DF1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24</w:t>
            </w:r>
          </w:p>
          <w:p w:rsidR="00851DF1" w:rsidRPr="00093B75" w:rsidRDefault="00851DF1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51DF1" w:rsidRPr="002D0332" w:rsidRDefault="00851DF1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51DF1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REMOULADE D’ENDIVES AU SURIMI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SALADE PIEMONTAISE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38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                RADIS BEURRE</w:t>
            </w:r>
          </w:p>
          <w:p w:rsidR="00851DF1" w:rsidRPr="008C393B" w:rsidRDefault="00851DF1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CORDON BLEU FRAIS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PAUPIETTE DE VEAU</w:t>
            </w:r>
            <w:r w:rsidRPr="00895EF9">
              <w:rPr>
                <w:rFonts w:cs="Calibri"/>
                <w:b/>
                <w:noProof/>
                <w:sz w:val="20"/>
              </w:rPr>
              <w:pict>
                <v:shape id="_x0000_i1039" type="#_x0000_t75" style="width:30pt;height:27.75pt;visibility:visible">
                  <v:imagedata r:id="rId8" o:title=""/>
                </v:shape>
              </w:pict>
            </w: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POELEE DE LEGUMES</w:t>
            </w: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BAVAROIS CHOCOLAT 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/CRUMBLE AUX POMMES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41" type="#_x0000_t75" style="width:26.25pt;height:14.25pt;visibility:visible">
                  <v:imagedata r:id="rId7" o:title=""/>
                </v:shape>
              </w:pict>
            </w:r>
          </w:p>
          <w:p w:rsidR="00851DF1" w:rsidRPr="008C393B" w:rsidRDefault="00851DF1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851DF1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CF6507">
            <w:pPr>
              <w:jc w:val="center"/>
              <w:rPr>
                <w:rFonts w:cs="Calibri"/>
                <w:b/>
              </w:rPr>
            </w:pPr>
          </w:p>
          <w:p w:rsidR="00851DF1" w:rsidRPr="00093B75" w:rsidRDefault="00851DF1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25</w:t>
            </w:r>
          </w:p>
          <w:p w:rsidR="00851DF1" w:rsidRPr="00093B75" w:rsidRDefault="00851DF1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093B75" w:rsidRDefault="00851DF1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51DF1" w:rsidRPr="0099522E" w:rsidRDefault="00851DF1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51DF1" w:rsidRPr="008C393B" w:rsidRDefault="00851DF1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51DF1" w:rsidRPr="008C393B" w:rsidRDefault="00851DF1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 REGENCE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42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/KIWI/TOMATE VINAIGRETTE</w: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43" type="#_x0000_t75" style="width:26.25pt;height:14.25pt;visibility:visible">
                  <v:imagedata r:id="rId7" o:title=""/>
                </v:shape>
              </w:pict>
            </w:r>
          </w:p>
          <w:p w:rsidR="00851DF1" w:rsidRPr="008C393B" w:rsidRDefault="00851DF1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COTE DE PORC CHARCUTIERE</w:t>
            </w:r>
            <w:r w:rsidRPr="00895EF9">
              <w:rPr>
                <w:rFonts w:cs="Calibri"/>
                <w:b/>
                <w:noProof/>
                <w:sz w:val="20"/>
              </w:rPr>
              <w:pict>
                <v:shape id="_x0000_i1044" type="#_x0000_t75" style="width:30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 xml:space="preserve"> ou BŒUF BOURGUIGNON</w:t>
            </w:r>
            <w:r w:rsidRPr="00895EF9">
              <w:rPr>
                <w:rFonts w:cs="Calibri"/>
                <w:b/>
                <w:noProof/>
                <w:sz w:val="20"/>
              </w:rPr>
              <w:pict>
                <v:shape id="_x0000_i1045" type="#_x0000_t75" style="width:30pt;height:27.75pt;visibility:visible">
                  <v:imagedata r:id="rId8" o:title=""/>
                </v:shape>
              </w:pict>
            </w:r>
          </w:p>
          <w:p w:rsidR="00851DF1" w:rsidRDefault="00851DF1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PUREE</w:t>
            </w:r>
            <w:r w:rsidRPr="00895EF9">
              <w:rPr>
                <w:rFonts w:cs="Calibri"/>
                <w:b/>
                <w:noProof/>
                <w:sz w:val="20"/>
              </w:rPr>
              <w:pict>
                <v:shape id="_x0000_i1046" type="#_x0000_t75" style="width:39pt;height:27.75pt;visibility:visible">
                  <v:imagedata r:id="rId9" o:title=""/>
                </v:shape>
              </w:pict>
            </w:r>
            <w:r w:rsidRPr="00895EF9">
              <w:rPr>
                <w:rFonts w:cs="Calibri"/>
                <w:b/>
                <w:noProof/>
                <w:sz w:val="20"/>
                <w:szCs w:val="20"/>
              </w:rPr>
              <w:pict>
                <v:shape id="_x0000_i1047" type="#_x0000_t75" style="width:26.25pt;height:14.25pt;visibility:visible">
                  <v:imagedata r:id="rId7" o:title=""/>
                </v:shape>
              </w:pict>
            </w:r>
          </w:p>
          <w:p w:rsidR="00851DF1" w:rsidRPr="008C393B" w:rsidRDefault="00851DF1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BARRE GLACEE CHOCOLATEE</w:t>
            </w:r>
          </w:p>
        </w:tc>
      </w:tr>
    </w:tbl>
    <w:p w:rsidR="00851DF1" w:rsidRPr="00306DC0" w:rsidRDefault="00851DF1">
      <w:pPr>
        <w:rPr>
          <w:rFonts w:cs="Calibri"/>
          <w:b/>
          <w:sz w:val="20"/>
        </w:rPr>
      </w:pPr>
    </w:p>
    <w:p w:rsidR="00851DF1" w:rsidRPr="00306DC0" w:rsidRDefault="00851DF1" w:rsidP="001C257E">
      <w:pPr>
        <w:jc w:val="center"/>
        <w:rPr>
          <w:rFonts w:cs="Calibri"/>
          <w:b/>
          <w:sz w:val="20"/>
        </w:rPr>
      </w:pPr>
      <w:r w:rsidRPr="00895EF9">
        <w:rPr>
          <w:rFonts w:cs="Calibri"/>
          <w:b/>
          <w:noProof/>
          <w:sz w:val="20"/>
        </w:rPr>
        <w:pict>
          <v:shape id="_x0000_i1048" type="#_x0000_t75" style="width:30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895EF9">
        <w:rPr>
          <w:rFonts w:cs="Calibri"/>
          <w:b/>
          <w:noProof/>
          <w:sz w:val="20"/>
        </w:rPr>
        <w:pict>
          <v:shape id="_x0000_i1049" type="#_x0000_t75" style="width:39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895EF9">
        <w:rPr>
          <w:rFonts w:cs="Calibri"/>
          <w:b/>
          <w:noProof/>
          <w:sz w:val="20"/>
        </w:rPr>
        <w:pict>
          <v:shape id="Image 14" o:spid="_x0000_i1050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895EF9">
        <w:rPr>
          <w:rFonts w:cs="Calibri"/>
          <w:b/>
          <w:noProof/>
          <w:sz w:val="20"/>
        </w:rPr>
        <w:pict>
          <v:shape id="Image 15" o:spid="_x0000_i1051" type="#_x0000_t75" style="width:27pt;height:27.75pt;visibility:visible">
            <v:imagedata r:id="rId6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851DF1" w:rsidRDefault="00851DF1" w:rsidP="00093B75">
      <w:pPr>
        <w:rPr>
          <w:rFonts w:cs="Calibri"/>
          <w:sz w:val="20"/>
        </w:rPr>
      </w:pPr>
    </w:p>
    <w:p w:rsidR="00851DF1" w:rsidRDefault="00851DF1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851DF1" w:rsidRDefault="00851DF1">
      <w:pPr>
        <w:rPr>
          <w:rFonts w:cs="Calibri"/>
          <w:b/>
          <w:sz w:val="20"/>
        </w:rPr>
      </w:pPr>
    </w:p>
    <w:p w:rsidR="00851DF1" w:rsidRPr="00306DC0" w:rsidRDefault="00851DF1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851DF1" w:rsidRPr="00306DC0" w:rsidRDefault="00851DF1">
      <w:pPr>
        <w:rPr>
          <w:rFonts w:cs="Calibri"/>
          <w:sz w:val="20"/>
        </w:rPr>
      </w:pPr>
    </w:p>
    <w:sectPr w:rsidR="00851DF1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4639"/>
    <w:rsid w:val="001231AB"/>
    <w:rsid w:val="00131FAD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45184"/>
    <w:rsid w:val="0026466E"/>
    <w:rsid w:val="002661AC"/>
    <w:rsid w:val="002750D4"/>
    <w:rsid w:val="002A1300"/>
    <w:rsid w:val="002B7573"/>
    <w:rsid w:val="002D0332"/>
    <w:rsid w:val="002E6D62"/>
    <w:rsid w:val="00300657"/>
    <w:rsid w:val="00303A53"/>
    <w:rsid w:val="0030594E"/>
    <w:rsid w:val="00306DC0"/>
    <w:rsid w:val="00341A84"/>
    <w:rsid w:val="00342A3E"/>
    <w:rsid w:val="003707B8"/>
    <w:rsid w:val="003734ED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407453"/>
    <w:rsid w:val="0042544B"/>
    <w:rsid w:val="00481B3A"/>
    <w:rsid w:val="00484BDE"/>
    <w:rsid w:val="004909D7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45B5"/>
    <w:rsid w:val="0056388E"/>
    <w:rsid w:val="00565966"/>
    <w:rsid w:val="00574930"/>
    <w:rsid w:val="005931C1"/>
    <w:rsid w:val="005A2760"/>
    <w:rsid w:val="005C5466"/>
    <w:rsid w:val="005D337C"/>
    <w:rsid w:val="006208AA"/>
    <w:rsid w:val="006251A9"/>
    <w:rsid w:val="0062703A"/>
    <w:rsid w:val="00654F57"/>
    <w:rsid w:val="00657E5B"/>
    <w:rsid w:val="00684A5D"/>
    <w:rsid w:val="00697D33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BAD"/>
    <w:rsid w:val="00744DB2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D757D"/>
    <w:rsid w:val="007E0029"/>
    <w:rsid w:val="007E2BA1"/>
    <w:rsid w:val="007F26E2"/>
    <w:rsid w:val="008028F0"/>
    <w:rsid w:val="008265C7"/>
    <w:rsid w:val="008436D4"/>
    <w:rsid w:val="00851DF1"/>
    <w:rsid w:val="008664A3"/>
    <w:rsid w:val="00870EB3"/>
    <w:rsid w:val="00895EF9"/>
    <w:rsid w:val="008A7A4F"/>
    <w:rsid w:val="008A7FAC"/>
    <w:rsid w:val="008C2E30"/>
    <w:rsid w:val="008C393B"/>
    <w:rsid w:val="008D54B8"/>
    <w:rsid w:val="008F0CEE"/>
    <w:rsid w:val="008F5CB6"/>
    <w:rsid w:val="00900D8A"/>
    <w:rsid w:val="00924AA0"/>
    <w:rsid w:val="009652EF"/>
    <w:rsid w:val="00966ADB"/>
    <w:rsid w:val="00980C2A"/>
    <w:rsid w:val="00984FAC"/>
    <w:rsid w:val="0099522E"/>
    <w:rsid w:val="009B0379"/>
    <w:rsid w:val="009C2983"/>
    <w:rsid w:val="009D5471"/>
    <w:rsid w:val="009D65A6"/>
    <w:rsid w:val="009F6E0C"/>
    <w:rsid w:val="00A00460"/>
    <w:rsid w:val="00A02569"/>
    <w:rsid w:val="00A23213"/>
    <w:rsid w:val="00A353FB"/>
    <w:rsid w:val="00A67E22"/>
    <w:rsid w:val="00A73EA0"/>
    <w:rsid w:val="00A83292"/>
    <w:rsid w:val="00A91A9A"/>
    <w:rsid w:val="00A91C42"/>
    <w:rsid w:val="00A92A78"/>
    <w:rsid w:val="00AB77F8"/>
    <w:rsid w:val="00AC2A3B"/>
    <w:rsid w:val="00AF14BD"/>
    <w:rsid w:val="00B00F97"/>
    <w:rsid w:val="00B01549"/>
    <w:rsid w:val="00B17A76"/>
    <w:rsid w:val="00B22A73"/>
    <w:rsid w:val="00B279D9"/>
    <w:rsid w:val="00B3255C"/>
    <w:rsid w:val="00B32593"/>
    <w:rsid w:val="00B342ED"/>
    <w:rsid w:val="00B72209"/>
    <w:rsid w:val="00B8288A"/>
    <w:rsid w:val="00B82A42"/>
    <w:rsid w:val="00B910CA"/>
    <w:rsid w:val="00B9239F"/>
    <w:rsid w:val="00BC728E"/>
    <w:rsid w:val="00BC74C1"/>
    <w:rsid w:val="00BF42A6"/>
    <w:rsid w:val="00C1655B"/>
    <w:rsid w:val="00C26367"/>
    <w:rsid w:val="00C44516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6013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C6BF5"/>
    <w:rsid w:val="00DD0872"/>
    <w:rsid w:val="00DD2358"/>
    <w:rsid w:val="00DD281C"/>
    <w:rsid w:val="00DD2C54"/>
    <w:rsid w:val="00DD410B"/>
    <w:rsid w:val="00E06353"/>
    <w:rsid w:val="00E13F4B"/>
    <w:rsid w:val="00E36D9D"/>
    <w:rsid w:val="00E74919"/>
    <w:rsid w:val="00E979D6"/>
    <w:rsid w:val="00ED0040"/>
    <w:rsid w:val="00EE6AC0"/>
    <w:rsid w:val="00EE7BD2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188</Words>
  <Characters>1037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2022-03-04T16:57:00Z</cp:lastPrinted>
  <dcterms:created xsi:type="dcterms:W3CDTF">2022-03-04T16:57:00Z</dcterms:created>
  <dcterms:modified xsi:type="dcterms:W3CDTF">2022-03-04T16:57:00Z</dcterms:modified>
</cp:coreProperties>
</file>