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B9B" w:rsidRPr="00306DC0" w:rsidRDefault="00826B9B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826B9B" w:rsidRPr="00306DC0" w:rsidTr="00757625">
        <w:trPr>
          <w:jc w:val="center"/>
        </w:trPr>
        <w:tc>
          <w:tcPr>
            <w:tcW w:w="4606" w:type="dxa"/>
          </w:tcPr>
          <w:p w:rsidR="00826B9B" w:rsidRPr="00306DC0" w:rsidRDefault="00826B9B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2944D5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826B9B" w:rsidRPr="00306DC0" w:rsidRDefault="00826B9B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826B9B" w:rsidRPr="008C393B" w:rsidRDefault="00826B9B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28</w:t>
      </w:r>
      <w:r w:rsidRPr="008C393B">
        <w:rPr>
          <w:rFonts w:cs="Calibri"/>
          <w:b/>
          <w:sz w:val="32"/>
          <w:szCs w:val="32"/>
        </w:rPr>
        <w:t xml:space="preserve"> </w:t>
      </w:r>
      <w:r>
        <w:rPr>
          <w:rFonts w:cs="Calibri"/>
          <w:b/>
          <w:sz w:val="32"/>
          <w:szCs w:val="32"/>
        </w:rPr>
        <w:t>MARS AU 01 AVRIL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826B9B" w:rsidRPr="00306DC0" w:rsidRDefault="00826B9B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826B9B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826B9B" w:rsidRPr="00093B75" w:rsidRDefault="00826B9B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826B9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Default="00826B9B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28</w:t>
            </w:r>
          </w:p>
          <w:p w:rsidR="00826B9B" w:rsidRDefault="00826B9B" w:rsidP="008A7FAC">
            <w:pPr>
              <w:jc w:val="center"/>
              <w:rPr>
                <w:rFonts w:cs="Calibri"/>
                <w:b/>
              </w:rPr>
            </w:pPr>
          </w:p>
          <w:p w:rsidR="00826B9B" w:rsidRPr="008A7FAC" w:rsidRDefault="00826B9B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26B9B" w:rsidRPr="0099522E" w:rsidRDefault="00826B9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8C393B" w:rsidRDefault="00826B9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26B9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SALADE CHOU CHINOIS 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/</w:t>
            </w:r>
            <w:r>
              <w:rPr>
                <w:rFonts w:cs="Calibri"/>
                <w:b/>
                <w:sz w:val="20"/>
                <w:szCs w:val="20"/>
              </w:rPr>
              <w:t>MOUSSE DE CANARD/SALADE AUX CROUTONS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CHEESEBURGER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2944D5">
              <w:rPr>
                <w:rFonts w:cs="Calibri"/>
                <w:b/>
                <w:noProof/>
                <w:sz w:val="20"/>
              </w:rPr>
              <w:pict>
                <v:shape id="_x0000_i1029" type="#_x0000_t75" style="width:30pt;height:27.7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ou </w:t>
            </w:r>
            <w:r>
              <w:rPr>
                <w:rFonts w:cs="Calibri"/>
                <w:b/>
                <w:sz w:val="20"/>
                <w:szCs w:val="20"/>
              </w:rPr>
              <w:t>STEAK HACHE FRAIS</w:t>
            </w:r>
            <w:r w:rsidRPr="002944D5">
              <w:rPr>
                <w:rFonts w:cs="Calibri"/>
                <w:b/>
                <w:noProof/>
                <w:sz w:val="20"/>
              </w:rPr>
              <w:pict>
                <v:shape id="_x0000_i1030" type="#_x0000_t75" style="width:30pt;height:27.75pt;visibility:visible">
                  <v:imagedata r:id="rId7" o:title=""/>
                </v:shape>
              </w:pict>
            </w: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FRITES FRAICHES</w:t>
            </w:r>
          </w:p>
          <w:p w:rsidR="00826B9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COMPOTE</w:t>
            </w: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BISCUIT</w:t>
            </w:r>
          </w:p>
          <w:p w:rsidR="00826B9B" w:rsidRPr="008C393B" w:rsidRDefault="00826B9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826B9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29</w:t>
            </w:r>
          </w:p>
          <w:p w:rsidR="00826B9B" w:rsidRPr="00B17A76" w:rsidRDefault="00826B9B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26B9B" w:rsidRPr="002D0332" w:rsidRDefault="00826B9B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8C393B" w:rsidRDefault="00826B9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26B9B" w:rsidRDefault="00826B9B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 DE PATES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31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noProof/>
                <w:sz w:val="20"/>
                <w:szCs w:val="20"/>
              </w:rPr>
              <w:t>SALADE DE LENTILLES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32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/PECHE AU THON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6" o:title=""/>
                </v:shape>
              </w:pict>
            </w:r>
          </w:p>
          <w:p w:rsidR="00826B9B" w:rsidRDefault="00826B9B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NUGGETS DE POULET ou FILET DE HOKI FRIT 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34" type="#_x0000_t75" style="width:26.25pt;height:14.25pt;visibility:visible">
                  <v:imagedata r:id="rId6" o:title=""/>
                </v:shape>
              </w:pict>
            </w:r>
          </w:p>
          <w:p w:rsidR="00826B9B" w:rsidRDefault="00826B9B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GRATIN DE CHOUX FLEURS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6" o:title=""/>
                </v:shape>
              </w:pict>
            </w:r>
          </w:p>
          <w:p w:rsidR="00826B9B" w:rsidRPr="008C393B" w:rsidRDefault="00826B9B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MOUSSE CHOCOLAT/CREME BRULEE</w:t>
            </w:r>
          </w:p>
          <w:p w:rsidR="00826B9B" w:rsidRPr="008C393B" w:rsidRDefault="00826B9B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826B9B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30</w:t>
            </w:r>
          </w:p>
          <w:p w:rsidR="00826B9B" w:rsidRPr="00093B75" w:rsidRDefault="00826B9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26B9B" w:rsidRPr="002D0332" w:rsidRDefault="00826B9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TABOULE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Image 49" o:spid="_x0000_i1036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ŒUF BIO MAYONNAISE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TOMATE SURIMI</w:t>
            </w: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ROTI DE DINDE</w:t>
            </w:r>
            <w:r w:rsidRPr="002944D5">
              <w:rPr>
                <w:rFonts w:cs="Calibri"/>
                <w:b/>
                <w:noProof/>
                <w:sz w:val="20"/>
              </w:rPr>
              <w:pict>
                <v:shape id="_x0000_i1038" type="#_x0000_t75" style="width:39pt;height:27.75pt;visibility:visible">
                  <v:imagedata r:id="rId8" o:title=""/>
                </v:shape>
              </w:pict>
            </w:r>
            <w:r w:rsidRPr="002944D5">
              <w:rPr>
                <w:rFonts w:cs="Calibri"/>
                <w:b/>
                <w:noProof/>
                <w:sz w:val="20"/>
              </w:rPr>
              <w:pict>
                <v:shape id="_x0000_i1039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>ou HACHE D’AGNEAU</w:t>
            </w: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FLAGEOLETS</w:t>
            </w: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FROMAGE FRAIS AUX FRUITS</w:t>
            </w:r>
          </w:p>
          <w:p w:rsidR="00826B9B" w:rsidRPr="008C393B" w:rsidRDefault="00826B9B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826B9B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31</w:t>
            </w:r>
          </w:p>
          <w:p w:rsidR="00826B9B" w:rsidRPr="00093B75" w:rsidRDefault="00826B9B" w:rsidP="00CF6507">
            <w:pPr>
              <w:jc w:val="center"/>
              <w:rPr>
                <w:rFonts w:cs="Calibri"/>
              </w:rPr>
            </w:pPr>
            <w:r w:rsidRPr="002944D5">
              <w:rPr>
                <w:rFonts w:cs="Calibri"/>
                <w:b/>
                <w:noProof/>
              </w:rPr>
              <w:pict>
                <v:shape id="_x0000_i1040" type="#_x0000_t75" style="width:27pt;height:27.75pt;visibility:visible">
                  <v:imagedata r:id="rId9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26B9B" w:rsidRPr="002D0332" w:rsidRDefault="00826B9B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26B9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MAQUEREAUX VIN BLANC</w: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SARDINES A L’ECHALOTE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41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/  TOMATE MAIS  </w:t>
            </w:r>
          </w:p>
          <w:p w:rsidR="00826B9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            </w:t>
            </w:r>
          </w:p>
          <w:p w:rsidR="00826B9B" w:rsidRPr="008C393B" w:rsidRDefault="00826B9B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PIZZA CHORIZO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42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PIZZA FROMAGE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43" type="#_x0000_t75" style="width:26.25pt;height:14.25pt;visibility:visible">
                  <v:imagedata r:id="rId6" o:title=""/>
                </v:shape>
              </w:pict>
            </w: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SALADE</w:t>
            </w: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PETIT SUISSE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/FROMAGE BLANC</w:t>
            </w:r>
          </w:p>
          <w:p w:rsidR="00826B9B" w:rsidRPr="008C393B" w:rsidRDefault="00826B9B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826B9B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CF6507">
            <w:pPr>
              <w:jc w:val="center"/>
              <w:rPr>
                <w:rFonts w:cs="Calibri"/>
                <w:b/>
              </w:rPr>
            </w:pPr>
          </w:p>
          <w:p w:rsidR="00826B9B" w:rsidRPr="00093B75" w:rsidRDefault="00826B9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01</w:t>
            </w:r>
          </w:p>
          <w:p w:rsidR="00826B9B" w:rsidRPr="00093B75" w:rsidRDefault="00826B9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093B75" w:rsidRDefault="00826B9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826B9B" w:rsidRPr="0099522E" w:rsidRDefault="00826B9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26B9B" w:rsidRPr="008C393B" w:rsidRDefault="00826B9B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826B9B" w:rsidRPr="008C393B" w:rsidRDefault="00826B9B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CONCOMBRE A LA CREME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44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/PATE EN CROUTE/SALADE COMPOSEE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45" type="#_x0000_t75" style="width:26.25pt;height:14.25pt;visibility:visible">
                  <v:imagedata r:id="rId6" o:title=""/>
                </v:shape>
              </w:pict>
            </w:r>
          </w:p>
          <w:p w:rsidR="00826B9B" w:rsidRPr="008C393B" w:rsidRDefault="00826B9B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GOULASH HONGROIS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46" type="#_x0000_t75" style="width:26.25pt;height:14.25pt;visibility:visible">
                  <v:imagedata r:id="rId6" o:title=""/>
                </v:shape>
              </w:pict>
            </w:r>
            <w:r w:rsidRPr="002944D5">
              <w:rPr>
                <w:rFonts w:cs="Calibri"/>
                <w:b/>
                <w:noProof/>
                <w:sz w:val="20"/>
              </w:rPr>
              <w:pict>
                <v:shape id="_x0000_i1047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 xml:space="preserve"> ou ESCALOPE DE PORC</w:t>
            </w:r>
            <w:r w:rsidRPr="002944D5">
              <w:rPr>
                <w:rFonts w:cs="Calibri"/>
                <w:b/>
                <w:noProof/>
                <w:sz w:val="20"/>
                <w:szCs w:val="20"/>
              </w:rPr>
              <w:pict>
                <v:shape id="_x0000_i1048" type="#_x0000_t75" style="width:26.25pt;height:14.25pt;visibility:visible">
                  <v:imagedata r:id="rId6" o:title=""/>
                </v:shape>
              </w:pict>
            </w:r>
            <w:r w:rsidRPr="002944D5">
              <w:rPr>
                <w:rFonts w:cs="Calibri"/>
                <w:b/>
                <w:noProof/>
                <w:sz w:val="20"/>
              </w:rPr>
              <w:pict>
                <v:shape id="_x0000_i1049" type="#_x0000_t75" style="width:30pt;height:27.75pt;visibility:visible">
                  <v:imagedata r:id="rId7" o:title=""/>
                </v:shape>
              </w:pict>
            </w:r>
          </w:p>
          <w:p w:rsidR="00826B9B" w:rsidRDefault="00826B9B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PATES BIO AU BEURRE</w:t>
            </w:r>
          </w:p>
          <w:p w:rsidR="00826B9B" w:rsidRDefault="00826B9B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FROMAGE </w:t>
            </w:r>
            <w:r w:rsidRPr="002944D5">
              <w:rPr>
                <w:rFonts w:cs="Calibri"/>
                <w:b/>
                <w:noProof/>
                <w:sz w:val="20"/>
              </w:rPr>
              <w:pict>
                <v:shape id="_x0000_i1050" type="#_x0000_t75" style="width:39pt;height:27.75pt;visibility:visible">
                  <v:imagedata r:id="rId8" o:title=""/>
                </v:shape>
              </w:pict>
            </w:r>
          </w:p>
          <w:p w:rsidR="00826B9B" w:rsidRPr="008C393B" w:rsidRDefault="00826B9B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FRUIT DE SAISON</w:t>
            </w:r>
          </w:p>
        </w:tc>
      </w:tr>
    </w:tbl>
    <w:p w:rsidR="00826B9B" w:rsidRPr="00306DC0" w:rsidRDefault="00826B9B">
      <w:pPr>
        <w:rPr>
          <w:rFonts w:cs="Calibri"/>
          <w:b/>
          <w:sz w:val="20"/>
        </w:rPr>
      </w:pPr>
    </w:p>
    <w:p w:rsidR="00826B9B" w:rsidRPr="00306DC0" w:rsidRDefault="00826B9B" w:rsidP="001C257E">
      <w:pPr>
        <w:jc w:val="center"/>
        <w:rPr>
          <w:rFonts w:cs="Calibri"/>
          <w:b/>
          <w:sz w:val="20"/>
        </w:rPr>
      </w:pPr>
      <w:r w:rsidRPr="002944D5">
        <w:rPr>
          <w:rFonts w:cs="Calibri"/>
          <w:b/>
          <w:noProof/>
          <w:sz w:val="20"/>
        </w:rPr>
        <w:pict>
          <v:shape id="_x0000_i1051" type="#_x0000_t75" style="width:30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2944D5">
        <w:rPr>
          <w:rFonts w:cs="Calibri"/>
          <w:b/>
          <w:noProof/>
          <w:sz w:val="20"/>
        </w:rPr>
        <w:pict>
          <v:shape id="_x0000_i1052" type="#_x0000_t75" style="width:39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2944D5">
        <w:rPr>
          <w:rFonts w:cs="Calibri"/>
          <w:b/>
          <w:noProof/>
          <w:sz w:val="20"/>
        </w:rPr>
        <w:pict>
          <v:shape id="Image 14" o:spid="_x0000_i1053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2944D5">
        <w:rPr>
          <w:rFonts w:cs="Calibri"/>
          <w:b/>
          <w:noProof/>
          <w:sz w:val="20"/>
        </w:rPr>
        <w:pict>
          <v:shape id="Image 15" o:spid="_x0000_i1054" type="#_x0000_t75" style="width:27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826B9B" w:rsidRDefault="00826B9B" w:rsidP="00093B75">
      <w:pPr>
        <w:rPr>
          <w:rFonts w:cs="Calibri"/>
          <w:sz w:val="20"/>
        </w:rPr>
      </w:pPr>
    </w:p>
    <w:p w:rsidR="00826B9B" w:rsidRDefault="00826B9B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826B9B" w:rsidRDefault="00826B9B">
      <w:pPr>
        <w:rPr>
          <w:rFonts w:cs="Calibri"/>
          <w:b/>
          <w:sz w:val="20"/>
        </w:rPr>
      </w:pPr>
    </w:p>
    <w:p w:rsidR="00826B9B" w:rsidRPr="00306DC0" w:rsidRDefault="00826B9B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826B9B" w:rsidRPr="00306DC0" w:rsidRDefault="00826B9B">
      <w:pPr>
        <w:rPr>
          <w:rFonts w:cs="Calibri"/>
          <w:sz w:val="20"/>
        </w:rPr>
      </w:pPr>
    </w:p>
    <w:sectPr w:rsidR="00826B9B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26C1F"/>
    <w:rsid w:val="00033434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4639"/>
    <w:rsid w:val="001231AB"/>
    <w:rsid w:val="00131FAD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45184"/>
    <w:rsid w:val="0026466E"/>
    <w:rsid w:val="002661AC"/>
    <w:rsid w:val="002750D4"/>
    <w:rsid w:val="002944D5"/>
    <w:rsid w:val="002A1300"/>
    <w:rsid w:val="002B7573"/>
    <w:rsid w:val="002D0332"/>
    <w:rsid w:val="002E6D62"/>
    <w:rsid w:val="00300657"/>
    <w:rsid w:val="00303A53"/>
    <w:rsid w:val="0030594E"/>
    <w:rsid w:val="00306DC0"/>
    <w:rsid w:val="00341A84"/>
    <w:rsid w:val="00342A3E"/>
    <w:rsid w:val="003707B8"/>
    <w:rsid w:val="003734ED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407453"/>
    <w:rsid w:val="0042544B"/>
    <w:rsid w:val="00481B3A"/>
    <w:rsid w:val="00484BDE"/>
    <w:rsid w:val="004909D7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45B5"/>
    <w:rsid w:val="0056388E"/>
    <w:rsid w:val="00565966"/>
    <w:rsid w:val="00574930"/>
    <w:rsid w:val="005931C1"/>
    <w:rsid w:val="0059520C"/>
    <w:rsid w:val="005A2760"/>
    <w:rsid w:val="005C5466"/>
    <w:rsid w:val="005D337C"/>
    <w:rsid w:val="006208AA"/>
    <w:rsid w:val="006251A9"/>
    <w:rsid w:val="0062703A"/>
    <w:rsid w:val="00654F57"/>
    <w:rsid w:val="00657E5B"/>
    <w:rsid w:val="00684A5D"/>
    <w:rsid w:val="00697D33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BAD"/>
    <w:rsid w:val="00744DB2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D757D"/>
    <w:rsid w:val="007E0029"/>
    <w:rsid w:val="007E2BA1"/>
    <w:rsid w:val="007F26E2"/>
    <w:rsid w:val="008028F0"/>
    <w:rsid w:val="008265C7"/>
    <w:rsid w:val="00826B9B"/>
    <w:rsid w:val="008436D4"/>
    <w:rsid w:val="00851DF1"/>
    <w:rsid w:val="008664A3"/>
    <w:rsid w:val="00870EB3"/>
    <w:rsid w:val="00895EF9"/>
    <w:rsid w:val="008A7A4F"/>
    <w:rsid w:val="008A7FAC"/>
    <w:rsid w:val="008C2E30"/>
    <w:rsid w:val="008C393B"/>
    <w:rsid w:val="008D54B8"/>
    <w:rsid w:val="008F0CEE"/>
    <w:rsid w:val="008F5CB6"/>
    <w:rsid w:val="00900D8A"/>
    <w:rsid w:val="00924AA0"/>
    <w:rsid w:val="009652EF"/>
    <w:rsid w:val="00966ADB"/>
    <w:rsid w:val="00980C2A"/>
    <w:rsid w:val="00984FAC"/>
    <w:rsid w:val="0099522E"/>
    <w:rsid w:val="009B0379"/>
    <w:rsid w:val="009C2983"/>
    <w:rsid w:val="009D5471"/>
    <w:rsid w:val="009D65A6"/>
    <w:rsid w:val="009F6E0C"/>
    <w:rsid w:val="00A00460"/>
    <w:rsid w:val="00A02569"/>
    <w:rsid w:val="00A23213"/>
    <w:rsid w:val="00A353FB"/>
    <w:rsid w:val="00A67E22"/>
    <w:rsid w:val="00A73EA0"/>
    <w:rsid w:val="00A83292"/>
    <w:rsid w:val="00A91A9A"/>
    <w:rsid w:val="00A91C42"/>
    <w:rsid w:val="00A92A78"/>
    <w:rsid w:val="00AA641E"/>
    <w:rsid w:val="00AB77F8"/>
    <w:rsid w:val="00AC2A3B"/>
    <w:rsid w:val="00AF14BD"/>
    <w:rsid w:val="00B00F97"/>
    <w:rsid w:val="00B01549"/>
    <w:rsid w:val="00B17A76"/>
    <w:rsid w:val="00B22A73"/>
    <w:rsid w:val="00B279D9"/>
    <w:rsid w:val="00B3255C"/>
    <w:rsid w:val="00B32593"/>
    <w:rsid w:val="00B342ED"/>
    <w:rsid w:val="00B60DC7"/>
    <w:rsid w:val="00B72209"/>
    <w:rsid w:val="00B8288A"/>
    <w:rsid w:val="00B82A42"/>
    <w:rsid w:val="00B910CA"/>
    <w:rsid w:val="00B9239F"/>
    <w:rsid w:val="00BC728E"/>
    <w:rsid w:val="00BC74C1"/>
    <w:rsid w:val="00BF42A6"/>
    <w:rsid w:val="00C1655B"/>
    <w:rsid w:val="00C26367"/>
    <w:rsid w:val="00C44516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6013"/>
    <w:rsid w:val="00D456B3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C102A"/>
    <w:rsid w:val="00DC6BF5"/>
    <w:rsid w:val="00DD0872"/>
    <w:rsid w:val="00DD2358"/>
    <w:rsid w:val="00DD281C"/>
    <w:rsid w:val="00DD2C54"/>
    <w:rsid w:val="00DD410B"/>
    <w:rsid w:val="00E06353"/>
    <w:rsid w:val="00E13F4B"/>
    <w:rsid w:val="00E36D9D"/>
    <w:rsid w:val="00E74919"/>
    <w:rsid w:val="00E979D6"/>
    <w:rsid w:val="00ED0040"/>
    <w:rsid w:val="00EE6AC0"/>
    <w:rsid w:val="00EE7BD2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186</Words>
  <Characters>1026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2022-03-04T16:57:00Z</cp:lastPrinted>
  <dcterms:created xsi:type="dcterms:W3CDTF">2022-03-18T12:50:00Z</dcterms:created>
  <dcterms:modified xsi:type="dcterms:W3CDTF">2022-03-18T12:50:00Z</dcterms:modified>
</cp:coreProperties>
</file>