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EF9" w:rsidRPr="00306DC0" w:rsidRDefault="00584EF9" w:rsidP="001C5D93">
      <w:pPr>
        <w:rPr>
          <w:rFonts w:cs="Calibri"/>
        </w:rPr>
      </w:pPr>
      <w:r w:rsidRPr="00306DC0"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584EF9" w:rsidRPr="00306DC0" w:rsidTr="00757625">
        <w:trPr>
          <w:jc w:val="center"/>
        </w:trPr>
        <w:tc>
          <w:tcPr>
            <w:tcW w:w="4606" w:type="dxa"/>
          </w:tcPr>
          <w:p w:rsidR="00584EF9" w:rsidRPr="00306DC0" w:rsidRDefault="00584EF9" w:rsidP="00D71B65">
            <w:pPr>
              <w:jc w:val="both"/>
              <w:rPr>
                <w:rFonts w:cs="Calibri"/>
                <w:b/>
                <w:sz w:val="36"/>
                <w:szCs w:val="20"/>
              </w:rPr>
            </w:pPr>
            <w:r w:rsidRPr="002A0FD0">
              <w:rPr>
                <w:rFonts w:cs="Calibri"/>
                <w:noProof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i1025" type="#_x0000_t75" style="width:168pt;height:63.75pt;visibility:visible">
                  <v:imagedata r:id="rId5" o:title=""/>
                </v:shape>
              </w:pict>
            </w:r>
          </w:p>
        </w:tc>
        <w:tc>
          <w:tcPr>
            <w:tcW w:w="4771" w:type="dxa"/>
          </w:tcPr>
          <w:p w:rsidR="00584EF9" w:rsidRPr="00306DC0" w:rsidRDefault="00584EF9" w:rsidP="00222A07">
            <w:pPr>
              <w:rPr>
                <w:rFonts w:cs="Calibri"/>
                <w:b/>
                <w:sz w:val="36"/>
                <w:szCs w:val="20"/>
              </w:rPr>
            </w:pPr>
          </w:p>
        </w:tc>
      </w:tr>
    </w:tbl>
    <w:p w:rsidR="00584EF9" w:rsidRPr="008C393B" w:rsidRDefault="00584EF9" w:rsidP="00177E6D">
      <w:pPr>
        <w:tabs>
          <w:tab w:val="left" w:pos="1965"/>
        </w:tabs>
        <w:jc w:val="center"/>
        <w:rPr>
          <w:rFonts w:cs="Calibri"/>
          <w:b/>
          <w:sz w:val="32"/>
          <w:szCs w:val="32"/>
        </w:rPr>
      </w:pPr>
      <w:r w:rsidRPr="008C393B">
        <w:rPr>
          <w:rFonts w:cs="Calibri"/>
          <w:b/>
          <w:sz w:val="32"/>
          <w:szCs w:val="32"/>
        </w:rPr>
        <w:t xml:space="preserve">MENU du </w:t>
      </w:r>
      <w:r>
        <w:rPr>
          <w:rFonts w:cs="Calibri"/>
          <w:b/>
          <w:sz w:val="32"/>
          <w:szCs w:val="32"/>
        </w:rPr>
        <w:t>04 AU 08 AVRIL</w:t>
      </w:r>
      <w:r w:rsidRPr="008C393B">
        <w:rPr>
          <w:rFonts w:cs="Calibri"/>
          <w:b/>
          <w:sz w:val="32"/>
          <w:szCs w:val="32"/>
        </w:rPr>
        <w:t xml:space="preserve"> 2022</w:t>
      </w:r>
    </w:p>
    <w:p w:rsidR="00584EF9" w:rsidRPr="00306DC0" w:rsidRDefault="00584EF9" w:rsidP="00177E6D">
      <w:pPr>
        <w:jc w:val="center"/>
        <w:rPr>
          <w:rFonts w:cs="Calibri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278"/>
        <w:gridCol w:w="7369"/>
      </w:tblGrid>
      <w:tr w:rsidR="00584EF9" w:rsidRPr="00093B75" w:rsidTr="002D0332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093B75">
            <w:pPr>
              <w:jc w:val="center"/>
              <w:rPr>
                <w:rFonts w:cs="Calibri"/>
              </w:rPr>
            </w:pP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>
            <w:pPr>
              <w:keepNext/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>REPAS</w:t>
            </w:r>
          </w:p>
          <w:p w:rsidR="00584EF9" w:rsidRPr="00093B75" w:rsidRDefault="00584EF9">
            <w:pPr>
              <w:keepNext/>
              <w:jc w:val="center"/>
              <w:rPr>
                <w:rFonts w:cs="Calibri"/>
              </w:rPr>
            </w:pPr>
            <w:r w:rsidRPr="00093B75">
              <w:rPr>
                <w:rFonts w:cs="Calibri"/>
                <w:b/>
              </w:rPr>
              <w:t>DE 11H30 à 13h30</w:t>
            </w:r>
          </w:p>
        </w:tc>
      </w:tr>
      <w:tr w:rsidR="00584EF9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Default="00584EF9" w:rsidP="008A7FAC">
            <w:pPr>
              <w:jc w:val="center"/>
              <w:rPr>
                <w:rFonts w:cs="Calibri"/>
                <w:b/>
              </w:rPr>
            </w:pPr>
            <w:r w:rsidRPr="008A7FAC">
              <w:rPr>
                <w:rFonts w:cs="Calibri"/>
                <w:b/>
              </w:rPr>
              <w:t xml:space="preserve">LUNDI </w:t>
            </w:r>
            <w:r>
              <w:rPr>
                <w:rFonts w:cs="Calibri"/>
                <w:b/>
              </w:rPr>
              <w:t>04</w:t>
            </w:r>
          </w:p>
          <w:p w:rsidR="00584EF9" w:rsidRDefault="00584EF9" w:rsidP="008A7FAC">
            <w:pPr>
              <w:jc w:val="center"/>
              <w:rPr>
                <w:rFonts w:cs="Calibri"/>
                <w:b/>
              </w:rPr>
            </w:pPr>
          </w:p>
          <w:p w:rsidR="00584EF9" w:rsidRPr="008A7FAC" w:rsidRDefault="00584EF9" w:rsidP="008A7FAC">
            <w:pPr>
              <w:jc w:val="center"/>
              <w:rPr>
                <w:rFonts w:cs="Calibri"/>
                <w:b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584EF9" w:rsidRPr="0099522E" w:rsidRDefault="00584EF9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8C393B" w:rsidRDefault="00584EF9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584EF9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RADIS BEURRE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 /</w:t>
            </w:r>
            <w:r>
              <w:rPr>
                <w:rFonts w:cs="Calibri"/>
                <w:b/>
                <w:sz w:val="20"/>
                <w:szCs w:val="20"/>
              </w:rPr>
              <w:t>TERRINE DE POISSON/SALADE ENDIVES MIMOLETTE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26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COUSCOUS BOULETTES DE BOEUF</w: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 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27" type="#_x0000_t75" style="width:30pt;height:27.75pt;visibility:visible">
                  <v:imagedata r:id="rId7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ou </w:t>
            </w:r>
            <w:r>
              <w:rPr>
                <w:rFonts w:cs="Calibri"/>
                <w:b/>
                <w:sz w:val="20"/>
                <w:szCs w:val="20"/>
              </w:rPr>
              <w:t>COUSCOUS BOULETTES D’AGNEAU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28" type="#_x0000_t75" style="width:30pt;height:27.75pt;visibility:visible">
                  <v:imagedata r:id="rId7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ENTREMET VANILLE/ENTREMET CHOCOLAT</w:t>
            </w:r>
          </w:p>
          <w:p w:rsidR="00584EF9" w:rsidRPr="008C393B" w:rsidRDefault="00584EF9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584EF9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MARDI 05</w:t>
            </w:r>
          </w:p>
          <w:p w:rsidR="00584EF9" w:rsidRPr="00B17A76" w:rsidRDefault="00584EF9" w:rsidP="00CF6507">
            <w:pPr>
              <w:jc w:val="center"/>
              <w:rPr>
                <w:rFonts w:cs="Calibri"/>
                <w:color w:val="FF0000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584EF9" w:rsidRPr="002D0332" w:rsidRDefault="00584EF9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8C393B" w:rsidRDefault="00584EF9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584EF9" w:rsidRDefault="00584EF9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FEUILLETE HOT DOG/FEUILLETE COMTE</w:t>
            </w:r>
          </w:p>
          <w:p w:rsidR="00584EF9" w:rsidRDefault="00584EF9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FILET MIGNON DE PORC AU CIDRE 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29" type="#_x0000_t75" style="width:26.25pt;height:14.25pt;visibility:visible">
                  <v:imagedata r:id="rId6" o:title=""/>
                </v:shape>
              </w:pic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30" type="#_x0000_t75" style="width:30pt;height:27.75pt;visibility:visible">
                  <v:imagedata r:id="rId7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</w:p>
          <w:p w:rsidR="00584EF9" w:rsidRDefault="00584EF9" w:rsidP="00B9239F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PAUPIETTE DE DINDE A </w:t>
            </w:r>
            <w:smartTag w:uri="urn:schemas-microsoft-com:office:smarttags" w:element="PersonName">
              <w:smartTagPr>
                <w:attr w:name="ProductID" w:val="LA PROVENCALE"/>
              </w:smartTagPr>
              <w:r>
                <w:rPr>
                  <w:rFonts w:cs="Calibri"/>
                  <w:b/>
                  <w:noProof/>
                  <w:sz w:val="20"/>
                  <w:szCs w:val="20"/>
                </w:rPr>
                <w:t>LA PROVENCALE</w:t>
              </w:r>
            </w:smartTag>
            <w:r>
              <w:rPr>
                <w:rFonts w:cs="Calibri"/>
                <w:b/>
                <w:noProof/>
                <w:sz w:val="20"/>
                <w:szCs w:val="20"/>
              </w:rPr>
              <w:t xml:space="preserve"> 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31" type="#_x0000_t75" style="width:26.25pt;height:14.25pt;visibility:visible">
                  <v:imagedata r:id="rId6" o:title=""/>
                </v:shape>
              </w:pic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32" type="#_x0000_t75" style="width:30pt;height:27.75pt;visibility:visible">
                  <v:imagedata r:id="rId7" o:title=""/>
                </v:shape>
              </w:pict>
            </w:r>
          </w:p>
          <w:p w:rsidR="00584EF9" w:rsidRDefault="00584EF9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PETITS POIS A </w:t>
            </w:r>
            <w:smartTag w:uri="urn:schemas-microsoft-com:office:smarttags" w:element="PersonName">
              <w:smartTagPr>
                <w:attr w:name="ProductID" w:val="LA FRANCAISE"/>
              </w:smartTagPr>
              <w:r>
                <w:rPr>
                  <w:rFonts w:cs="Calibri"/>
                  <w:b/>
                  <w:sz w:val="20"/>
                  <w:szCs w:val="20"/>
                </w:rPr>
                <w:t>LA FRANCAISE</w:t>
              </w:r>
            </w:smartTag>
          </w:p>
          <w:p w:rsidR="00584EF9" w:rsidRDefault="00584EF9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FROMAGE</w:t>
            </w:r>
          </w:p>
          <w:p w:rsidR="00584EF9" w:rsidRPr="008C393B" w:rsidRDefault="00584EF9" w:rsidP="00D93E33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FRUIT DE SAISON</w:t>
            </w:r>
          </w:p>
          <w:p w:rsidR="00584EF9" w:rsidRPr="008C393B" w:rsidRDefault="00584EF9" w:rsidP="00A73EA0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584EF9" w:rsidRPr="008C393B" w:rsidTr="002D0332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MERCREDI </w:t>
            </w:r>
            <w:r>
              <w:rPr>
                <w:rFonts w:cs="Calibri"/>
                <w:b/>
              </w:rPr>
              <w:t>06</w:t>
            </w:r>
          </w:p>
          <w:p w:rsidR="00584EF9" w:rsidRPr="00093B75" w:rsidRDefault="00584EF9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584EF9" w:rsidRPr="002D0332" w:rsidRDefault="00584EF9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TOMATE ANTIBOISE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Image 49" o:spid="_x0000_i1033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 xml:space="preserve">/ </w:t>
            </w:r>
            <w:r>
              <w:rPr>
                <w:rFonts w:cs="Calibri"/>
                <w:b/>
                <w:sz w:val="20"/>
                <w:szCs w:val="20"/>
              </w:rPr>
              <w:t>SALADE REGENCE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34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>CONCOMBRE VINAIGRETTE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35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RISSOLETTE DE VEAU OU COLIN SAUCE DIEPPOISE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36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RIZ CREOLE</w: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ACTIMEL SUCRE/YOP A </w:t>
            </w:r>
            <w:smartTag w:uri="urn:schemas-microsoft-com:office:smarttags" w:element="PersonName">
              <w:smartTagPr>
                <w:attr w:name="ProductID" w:val="LA FRAISE"/>
              </w:smartTagPr>
              <w:r>
                <w:rPr>
                  <w:rFonts w:cs="Calibri"/>
                  <w:b/>
                  <w:sz w:val="20"/>
                  <w:szCs w:val="20"/>
                </w:rPr>
                <w:t>LA FRAISE</w:t>
              </w:r>
            </w:smartTag>
          </w:p>
          <w:p w:rsidR="00584EF9" w:rsidRPr="008C393B" w:rsidRDefault="00584EF9" w:rsidP="00CF6507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584EF9" w:rsidRPr="008C393B" w:rsidTr="002D0332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JEUDI </w:t>
            </w:r>
            <w:r>
              <w:rPr>
                <w:rFonts w:cs="Calibri"/>
                <w:b/>
              </w:rPr>
              <w:t>07</w:t>
            </w:r>
          </w:p>
          <w:p w:rsidR="00584EF9" w:rsidRPr="00093B75" w:rsidRDefault="00584EF9" w:rsidP="00CF6507">
            <w:pPr>
              <w:jc w:val="center"/>
              <w:rPr>
                <w:rFonts w:cs="Calibri"/>
              </w:rPr>
            </w:pPr>
            <w:r w:rsidRPr="002A0FD0">
              <w:rPr>
                <w:rFonts w:cs="Calibri"/>
                <w:b/>
                <w:noProof/>
              </w:rPr>
              <w:pict>
                <v:shape id="_x0000_i1037" type="#_x0000_t75" style="width:27pt;height:27.75pt;visibility:visible">
                  <v:imagedata r:id="rId8" o:title=""/>
                </v:shape>
              </w:pic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2D0332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584EF9" w:rsidRPr="002D0332" w:rsidRDefault="00584EF9" w:rsidP="002D0332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584EF9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MACEDOINE MAYONNAISE</w:t>
            </w:r>
            <w:r w:rsidRPr="008C393B">
              <w:rPr>
                <w:rFonts w:cs="Calibri"/>
                <w:b/>
                <w:sz w:val="20"/>
                <w:szCs w:val="20"/>
              </w:rPr>
              <w:t>/</w:t>
            </w:r>
            <w:r>
              <w:rPr>
                <w:rFonts w:cs="Calibri"/>
                <w:b/>
                <w:sz w:val="20"/>
                <w:szCs w:val="20"/>
              </w:rPr>
              <w:t xml:space="preserve">ROSETTE BEURRE/  JAMBON BLANC CORNICHONS  </w:t>
            </w:r>
          </w:p>
          <w:p w:rsidR="00584EF9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 xml:space="preserve">            </w:t>
            </w:r>
          </w:p>
          <w:p w:rsidR="00584EF9" w:rsidRDefault="00584EF9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OMELETTE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38" type="#_x0000_t75" style="width:39pt;height:27.75pt;visibility:visible">
                  <v:imagedata r:id="rId9" o:title=""/>
                </v:shape>
              </w:pict>
            </w:r>
            <w:r>
              <w:rPr>
                <w:rFonts w:cs="Calibri"/>
                <w:b/>
                <w:sz w:val="20"/>
                <w:szCs w:val="20"/>
              </w:rPr>
              <w:t xml:space="preserve"> AU JAMBON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39" type="#_x0000_t75" style="width:26.25pt;height:14.25pt;visibility:visible">
                  <v:imagedata r:id="rId6" o:title=""/>
                </v:shape>
              </w:pict>
            </w:r>
            <w:r w:rsidRPr="008C393B">
              <w:rPr>
                <w:rFonts w:cs="Calibri"/>
                <w:b/>
                <w:noProof/>
                <w:sz w:val="20"/>
                <w:szCs w:val="20"/>
              </w:rPr>
              <w:t xml:space="preserve"> ou</w:t>
            </w:r>
          </w:p>
          <w:p w:rsidR="00584EF9" w:rsidRPr="008C393B" w:rsidRDefault="00584EF9" w:rsidP="00AF14BD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 xml:space="preserve"> OMELETTE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40" type="#_x0000_t75" style="width:39pt;height:27.75pt;visibility:visible">
                  <v:imagedata r:id="rId9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 xml:space="preserve"> AUX POMMES DE TERRE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1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SALADE</w: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FLAN PATISSIER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2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/TIRAMISU AUX FRUITS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3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2E6D62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</w:tc>
      </w:tr>
      <w:tr w:rsidR="00584EF9" w:rsidRPr="008C393B" w:rsidTr="002D0332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  <w:b/>
              </w:rPr>
            </w:pPr>
          </w:p>
          <w:p w:rsidR="00584EF9" w:rsidRPr="00093B75" w:rsidRDefault="00584EF9" w:rsidP="00CF6507">
            <w:pPr>
              <w:jc w:val="center"/>
              <w:rPr>
                <w:rFonts w:cs="Calibri"/>
                <w:b/>
              </w:rPr>
            </w:pPr>
            <w:r w:rsidRPr="00093B75">
              <w:rPr>
                <w:rFonts w:cs="Calibri"/>
                <w:b/>
              </w:rPr>
              <w:t xml:space="preserve">VENDREDI </w:t>
            </w:r>
            <w:r>
              <w:rPr>
                <w:rFonts w:cs="Calibri"/>
                <w:b/>
              </w:rPr>
              <w:t>08</w:t>
            </w:r>
          </w:p>
          <w:p w:rsidR="00584EF9" w:rsidRPr="00093B75" w:rsidRDefault="00584EF9" w:rsidP="00CF6507">
            <w:pPr>
              <w:jc w:val="center"/>
              <w:rPr>
                <w:rFonts w:cs="Calibri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093B75" w:rsidRDefault="00584EF9" w:rsidP="00CF6507">
            <w:pPr>
              <w:jc w:val="center"/>
              <w:rPr>
                <w:rFonts w:cs="Calibri"/>
              </w:rPr>
            </w:pPr>
            <w:r w:rsidRPr="00093B75">
              <w:rPr>
                <w:rFonts w:cs="Calibri"/>
              </w:rPr>
              <w:t>Collation</w:t>
            </w:r>
          </w:p>
          <w:p w:rsidR="00584EF9" w:rsidRPr="0099522E" w:rsidRDefault="00584EF9" w:rsidP="00CF6507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à</w:t>
            </w:r>
            <w:r w:rsidRPr="00093B75">
              <w:rPr>
                <w:rFonts w:cs="Calibri"/>
              </w:rPr>
              <w:t xml:space="preserve"> partir de 8h15</w:t>
            </w:r>
          </w:p>
        </w:tc>
        <w:tc>
          <w:tcPr>
            <w:tcW w:w="7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584EF9" w:rsidRPr="008C393B" w:rsidRDefault="00584EF9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</w:p>
          <w:p w:rsidR="00584EF9" w:rsidRPr="008C393B" w:rsidRDefault="00584EF9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CAROTTES RAPEES A L’ORANGE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4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/ASPERGES MIMOSA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5" type="#_x0000_t75" style="width:26.25pt;height:14.25pt;visibility:visible">
                  <v:imagedata r:id="rId6" o:title=""/>
                </v:shape>
              </w:pict>
            </w:r>
            <w:r>
              <w:rPr>
                <w:rFonts w:cs="Calibri"/>
                <w:b/>
                <w:noProof/>
                <w:sz w:val="20"/>
                <w:szCs w:val="20"/>
              </w:rPr>
              <w:t>/                                       SALADE DE TOMATES</w:t>
            </w:r>
            <w:r w:rsidRPr="002A0FD0">
              <w:rPr>
                <w:rFonts w:cs="Calibri"/>
                <w:b/>
                <w:noProof/>
                <w:sz w:val="20"/>
                <w:szCs w:val="20"/>
              </w:rPr>
              <w:pict>
                <v:shape id="_x0000_i1046" type="#_x0000_t75" style="width:26.25pt;height:14.25pt;visibility:visible">
                  <v:imagedata r:id="rId6" o:title=""/>
                </v:shape>
              </w:pict>
            </w:r>
          </w:p>
          <w:p w:rsidR="00584EF9" w:rsidRPr="008C393B" w:rsidRDefault="00584EF9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sz w:val="20"/>
                <w:szCs w:val="20"/>
              </w:rPr>
              <w:t>CHIPOLATAS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47" type="#_x0000_t75" style="width:39pt;height:27.75pt;visibility:visible">
                  <v:imagedata r:id="rId9" o:title=""/>
                </v:shape>
              </w:pict>
            </w:r>
            <w:r>
              <w:rPr>
                <w:rFonts w:cs="Calibri"/>
                <w:b/>
                <w:noProof/>
                <w:sz w:val="20"/>
              </w:rPr>
              <w:t xml:space="preserve"> ou MERGUEZ</w:t>
            </w:r>
            <w:r w:rsidRPr="002A0FD0">
              <w:rPr>
                <w:rFonts w:cs="Calibri"/>
                <w:b/>
                <w:noProof/>
                <w:sz w:val="20"/>
              </w:rPr>
              <w:pict>
                <v:shape id="_x0000_i1048" type="#_x0000_t75" style="width:39pt;height:27.75pt;visibility:visible">
                  <v:imagedata r:id="rId9" o:title=""/>
                </v:shape>
              </w:pict>
            </w:r>
          </w:p>
          <w:p w:rsidR="00584EF9" w:rsidRDefault="00584EF9" w:rsidP="008F5CB6">
            <w:pPr>
              <w:jc w:val="center"/>
              <w:rPr>
                <w:rFonts w:cs="Calibri"/>
                <w:b/>
                <w:noProof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POMMES NOISETTE</w:t>
            </w:r>
          </w:p>
          <w:p w:rsidR="00584EF9" w:rsidRPr="008C393B" w:rsidRDefault="00584EF9" w:rsidP="00391A56">
            <w:pPr>
              <w:jc w:val="center"/>
              <w:rPr>
                <w:rFonts w:cs="Calibri"/>
                <w:b/>
                <w:sz w:val="20"/>
                <w:szCs w:val="20"/>
              </w:rPr>
            </w:pPr>
            <w:r>
              <w:rPr>
                <w:rFonts w:cs="Calibri"/>
                <w:b/>
                <w:noProof/>
                <w:sz w:val="20"/>
                <w:szCs w:val="20"/>
              </w:rPr>
              <w:t>GLACE</w:t>
            </w:r>
          </w:p>
        </w:tc>
      </w:tr>
    </w:tbl>
    <w:p w:rsidR="00584EF9" w:rsidRPr="00306DC0" w:rsidRDefault="00584EF9">
      <w:pPr>
        <w:rPr>
          <w:rFonts w:cs="Calibri"/>
          <w:b/>
          <w:sz w:val="20"/>
        </w:rPr>
      </w:pPr>
    </w:p>
    <w:p w:rsidR="00584EF9" w:rsidRPr="00306DC0" w:rsidRDefault="00584EF9" w:rsidP="001C257E">
      <w:pPr>
        <w:jc w:val="center"/>
        <w:rPr>
          <w:rFonts w:cs="Calibri"/>
          <w:b/>
          <w:sz w:val="20"/>
        </w:rPr>
      </w:pPr>
      <w:r w:rsidRPr="002A0FD0">
        <w:rPr>
          <w:rFonts w:cs="Calibri"/>
          <w:b/>
          <w:noProof/>
          <w:sz w:val="20"/>
        </w:rPr>
        <w:pict>
          <v:shape id="_x0000_i1049" type="#_x0000_t75" style="width:30pt;height:27.75pt;visibility:visible">
            <v:imagedata r:id="rId7" o:title=""/>
          </v:shape>
        </w:pict>
      </w:r>
      <w:r w:rsidRPr="00306DC0">
        <w:rPr>
          <w:rFonts w:cs="Calibri"/>
          <w:b/>
          <w:sz w:val="20"/>
        </w:rPr>
        <w:t xml:space="preserve">Viande française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A0FD0">
        <w:rPr>
          <w:rFonts w:cs="Calibri"/>
          <w:b/>
          <w:noProof/>
          <w:sz w:val="20"/>
        </w:rPr>
        <w:pict>
          <v:shape id="_x0000_i1050" type="#_x0000_t75" style="width:39pt;height:27.75pt;visibility:visible">
            <v:imagedata r:id="rId9" o:title=""/>
          </v:shape>
        </w:pict>
      </w:r>
      <w:r w:rsidRPr="00306DC0">
        <w:rPr>
          <w:rFonts w:cs="Calibri"/>
          <w:b/>
          <w:sz w:val="20"/>
        </w:rPr>
        <w:t xml:space="preserve"> Producteur local 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</w:t>
      </w:r>
      <w:r>
        <w:rPr>
          <w:rFonts w:cs="Calibri"/>
          <w:b/>
          <w:sz w:val="20"/>
        </w:rPr>
        <w:t xml:space="preserve">  </w:t>
      </w:r>
      <w:r w:rsidRPr="00306DC0">
        <w:rPr>
          <w:rFonts w:cs="Calibri"/>
          <w:b/>
          <w:sz w:val="20"/>
        </w:rPr>
        <w:t xml:space="preserve">   </w:t>
      </w:r>
      <w:r w:rsidRPr="002A0FD0">
        <w:rPr>
          <w:rFonts w:cs="Calibri"/>
          <w:b/>
          <w:noProof/>
          <w:sz w:val="20"/>
        </w:rPr>
        <w:pict>
          <v:shape id="Image 14" o:spid="_x0000_i1051" type="#_x0000_t75" style="width:51.75pt;height:27.75pt;visibility:visible">
            <v:imagedata r:id="rId10" o:title=""/>
          </v:shape>
        </w:pict>
      </w:r>
      <w:r w:rsidRPr="00306DC0">
        <w:rPr>
          <w:rFonts w:cs="Calibri"/>
          <w:b/>
          <w:sz w:val="20"/>
        </w:rPr>
        <w:t xml:space="preserve"> Production Maison    </w:t>
      </w:r>
      <w:r>
        <w:rPr>
          <w:rFonts w:cs="Calibri"/>
          <w:b/>
          <w:sz w:val="20"/>
        </w:rPr>
        <w:t xml:space="preserve">    </w:t>
      </w:r>
      <w:r w:rsidRPr="00306DC0">
        <w:rPr>
          <w:rFonts w:cs="Calibri"/>
          <w:b/>
          <w:sz w:val="20"/>
        </w:rPr>
        <w:t xml:space="preserve"> </w:t>
      </w:r>
      <w:r w:rsidRPr="002A0FD0">
        <w:rPr>
          <w:rFonts w:cs="Calibri"/>
          <w:b/>
          <w:noProof/>
          <w:sz w:val="20"/>
        </w:rPr>
        <w:pict>
          <v:shape id="Image 15" o:spid="_x0000_i1052" type="#_x0000_t75" style="width:27pt;height:27.75pt;visibility:visible">
            <v:imagedata r:id="rId8" o:title=""/>
          </v:shape>
        </w:pict>
      </w:r>
      <w:r w:rsidRPr="00306DC0">
        <w:rPr>
          <w:rFonts w:cs="Calibri"/>
          <w:b/>
          <w:sz w:val="20"/>
        </w:rPr>
        <w:t xml:space="preserve"> Végétarien</w:t>
      </w:r>
    </w:p>
    <w:p w:rsidR="00584EF9" w:rsidRDefault="00584EF9" w:rsidP="00093B75">
      <w:pPr>
        <w:rPr>
          <w:rFonts w:cs="Calibri"/>
          <w:sz w:val="20"/>
        </w:rPr>
      </w:pPr>
    </w:p>
    <w:p w:rsidR="00584EF9" w:rsidRDefault="00584EF9" w:rsidP="00093B75">
      <w:pPr>
        <w:ind w:firstLine="708"/>
        <w:rPr>
          <w:rFonts w:cs="Calibri"/>
          <w:sz w:val="20"/>
        </w:rPr>
      </w:pPr>
      <w:bookmarkStart w:id="0" w:name="_GoBack"/>
      <w:bookmarkEnd w:id="0"/>
      <w:smartTag w:uri="urn:schemas-microsoft-com:office:smarttags" w:element="PersonName">
        <w:smartTagPr>
          <w:attr w:name="ProductID" w:val="La Gestionnaire"/>
        </w:smartTagPr>
        <w:r w:rsidRPr="00306DC0">
          <w:rPr>
            <w:rFonts w:cs="Calibri"/>
            <w:sz w:val="20"/>
          </w:rPr>
          <w:t>La Gestionnaire</w:t>
        </w:r>
      </w:smartTag>
      <w:r w:rsidRPr="00306DC0">
        <w:rPr>
          <w:rFonts w:cs="Calibri"/>
          <w:sz w:val="20"/>
        </w:rPr>
        <w:t>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L’Infirmière,</w:t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>
        <w:rPr>
          <w:rFonts w:cs="Calibri"/>
          <w:sz w:val="20"/>
        </w:rPr>
        <w:tab/>
      </w:r>
      <w:r w:rsidRPr="00306DC0">
        <w:rPr>
          <w:rFonts w:cs="Calibri"/>
          <w:sz w:val="20"/>
        </w:rPr>
        <w:t>Le Principal,</w:t>
      </w:r>
    </w:p>
    <w:p w:rsidR="00584EF9" w:rsidRDefault="00584EF9">
      <w:pPr>
        <w:rPr>
          <w:rFonts w:cs="Calibri"/>
          <w:b/>
          <w:sz w:val="20"/>
        </w:rPr>
      </w:pPr>
    </w:p>
    <w:p w:rsidR="00584EF9" w:rsidRPr="00306DC0" w:rsidRDefault="00584EF9">
      <w:pPr>
        <w:rPr>
          <w:rFonts w:cs="Calibri"/>
          <w:b/>
          <w:sz w:val="20"/>
        </w:rPr>
      </w:pPr>
      <w:r w:rsidRPr="00306DC0">
        <w:rPr>
          <w:rFonts w:cs="Calibri"/>
          <w:b/>
          <w:sz w:val="20"/>
        </w:rPr>
        <w:t xml:space="preserve">                      F. MOUTY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      </w:t>
      </w:r>
      <w:r>
        <w:rPr>
          <w:rFonts w:cs="Calibri"/>
          <w:b/>
          <w:sz w:val="20"/>
        </w:rPr>
        <w:tab/>
      </w:r>
      <w:r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 xml:space="preserve"> I. MANANT</w:t>
      </w:r>
      <w:r w:rsidRPr="00306DC0">
        <w:rPr>
          <w:rFonts w:cs="Calibri"/>
          <w:b/>
          <w:sz w:val="20"/>
        </w:rPr>
        <w:tab/>
        <w:t xml:space="preserve">          </w:t>
      </w:r>
      <w:r w:rsidRPr="00306DC0">
        <w:rPr>
          <w:rFonts w:cs="Calibri"/>
          <w:b/>
          <w:sz w:val="20"/>
        </w:rPr>
        <w:tab/>
      </w:r>
      <w:r w:rsidRPr="00306DC0">
        <w:rPr>
          <w:rFonts w:cs="Calibri"/>
          <w:b/>
          <w:sz w:val="20"/>
        </w:rPr>
        <w:tab/>
        <w:t xml:space="preserve"> </w:t>
      </w:r>
      <w:r w:rsidRPr="00306DC0">
        <w:rPr>
          <w:rFonts w:cs="Calibri"/>
          <w:b/>
          <w:sz w:val="20"/>
        </w:rPr>
        <w:tab/>
        <w:t xml:space="preserve"> A. RAPINAT</w:t>
      </w:r>
    </w:p>
    <w:p w:rsidR="00584EF9" w:rsidRPr="00306DC0" w:rsidRDefault="00584EF9">
      <w:pPr>
        <w:rPr>
          <w:rFonts w:cs="Calibri"/>
          <w:sz w:val="20"/>
        </w:rPr>
      </w:pPr>
    </w:p>
    <w:sectPr w:rsidR="00584EF9" w:rsidRPr="00306DC0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4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21255"/>
    <w:rsid w:val="00026C1F"/>
    <w:rsid w:val="00033434"/>
    <w:rsid w:val="0006640C"/>
    <w:rsid w:val="00071D76"/>
    <w:rsid w:val="00087C8B"/>
    <w:rsid w:val="00092572"/>
    <w:rsid w:val="00093B75"/>
    <w:rsid w:val="000B5AD5"/>
    <w:rsid w:val="000C2FEC"/>
    <w:rsid w:val="000E1D64"/>
    <w:rsid w:val="000E4BC6"/>
    <w:rsid w:val="000F4389"/>
    <w:rsid w:val="000F7604"/>
    <w:rsid w:val="00101023"/>
    <w:rsid w:val="0010290C"/>
    <w:rsid w:val="00107421"/>
    <w:rsid w:val="00114639"/>
    <w:rsid w:val="001231AB"/>
    <w:rsid w:val="00131FAD"/>
    <w:rsid w:val="001454AC"/>
    <w:rsid w:val="00150CFB"/>
    <w:rsid w:val="0015691C"/>
    <w:rsid w:val="001624A2"/>
    <w:rsid w:val="00177E6D"/>
    <w:rsid w:val="00181120"/>
    <w:rsid w:val="00191A2E"/>
    <w:rsid w:val="001C257E"/>
    <w:rsid w:val="001C5D93"/>
    <w:rsid w:val="00222A07"/>
    <w:rsid w:val="00245184"/>
    <w:rsid w:val="0026466E"/>
    <w:rsid w:val="002661AC"/>
    <w:rsid w:val="002750D4"/>
    <w:rsid w:val="002944D5"/>
    <w:rsid w:val="002A0FD0"/>
    <w:rsid w:val="002A1300"/>
    <w:rsid w:val="002B7573"/>
    <w:rsid w:val="002D0332"/>
    <w:rsid w:val="002E6D62"/>
    <w:rsid w:val="00300657"/>
    <w:rsid w:val="00303A53"/>
    <w:rsid w:val="0030594E"/>
    <w:rsid w:val="00306DC0"/>
    <w:rsid w:val="00341A84"/>
    <w:rsid w:val="00342A3E"/>
    <w:rsid w:val="003621D6"/>
    <w:rsid w:val="003707B8"/>
    <w:rsid w:val="003734ED"/>
    <w:rsid w:val="00391A56"/>
    <w:rsid w:val="00397AFC"/>
    <w:rsid w:val="003A04DE"/>
    <w:rsid w:val="003A09EC"/>
    <w:rsid w:val="003A67F2"/>
    <w:rsid w:val="003C2423"/>
    <w:rsid w:val="003C6C5B"/>
    <w:rsid w:val="003C7842"/>
    <w:rsid w:val="003D62D1"/>
    <w:rsid w:val="003D72A6"/>
    <w:rsid w:val="00407453"/>
    <w:rsid w:val="0042544B"/>
    <w:rsid w:val="00481B3A"/>
    <w:rsid w:val="00484BDE"/>
    <w:rsid w:val="004909D7"/>
    <w:rsid w:val="004B32FE"/>
    <w:rsid w:val="004B4E9D"/>
    <w:rsid w:val="004D34F4"/>
    <w:rsid w:val="004F5919"/>
    <w:rsid w:val="004F62D3"/>
    <w:rsid w:val="0051694E"/>
    <w:rsid w:val="00523DA9"/>
    <w:rsid w:val="00531962"/>
    <w:rsid w:val="00542A26"/>
    <w:rsid w:val="00545688"/>
    <w:rsid w:val="005545B5"/>
    <w:rsid w:val="0056388E"/>
    <w:rsid w:val="00565966"/>
    <w:rsid w:val="00574930"/>
    <w:rsid w:val="00584EF9"/>
    <w:rsid w:val="005931C1"/>
    <w:rsid w:val="0059520C"/>
    <w:rsid w:val="005A2760"/>
    <w:rsid w:val="005C5466"/>
    <w:rsid w:val="005D337C"/>
    <w:rsid w:val="006208AA"/>
    <w:rsid w:val="006251A9"/>
    <w:rsid w:val="0062703A"/>
    <w:rsid w:val="00654F57"/>
    <w:rsid w:val="00657E5B"/>
    <w:rsid w:val="00684A5D"/>
    <w:rsid w:val="00697D33"/>
    <w:rsid w:val="006A7C2A"/>
    <w:rsid w:val="006B52DB"/>
    <w:rsid w:val="006C578A"/>
    <w:rsid w:val="006D05C8"/>
    <w:rsid w:val="006D5BC4"/>
    <w:rsid w:val="006D7451"/>
    <w:rsid w:val="006F5B09"/>
    <w:rsid w:val="00710E9D"/>
    <w:rsid w:val="00714823"/>
    <w:rsid w:val="00717386"/>
    <w:rsid w:val="00722CDB"/>
    <w:rsid w:val="00722EA9"/>
    <w:rsid w:val="00732FA7"/>
    <w:rsid w:val="0074472A"/>
    <w:rsid w:val="00744BAD"/>
    <w:rsid w:val="00744DB2"/>
    <w:rsid w:val="00757625"/>
    <w:rsid w:val="00757F9F"/>
    <w:rsid w:val="0076251E"/>
    <w:rsid w:val="007819F3"/>
    <w:rsid w:val="00782FE0"/>
    <w:rsid w:val="00793765"/>
    <w:rsid w:val="007B34A6"/>
    <w:rsid w:val="007C2EB5"/>
    <w:rsid w:val="007D4D94"/>
    <w:rsid w:val="007D757D"/>
    <w:rsid w:val="007E0029"/>
    <w:rsid w:val="007E2BA1"/>
    <w:rsid w:val="007F26E2"/>
    <w:rsid w:val="008028F0"/>
    <w:rsid w:val="008265C7"/>
    <w:rsid w:val="00826B9B"/>
    <w:rsid w:val="008436D4"/>
    <w:rsid w:val="00851DF1"/>
    <w:rsid w:val="008664A3"/>
    <w:rsid w:val="00870EB3"/>
    <w:rsid w:val="00895EF9"/>
    <w:rsid w:val="008A7A4F"/>
    <w:rsid w:val="008A7FAC"/>
    <w:rsid w:val="008C2E30"/>
    <w:rsid w:val="008C393B"/>
    <w:rsid w:val="008D54B8"/>
    <w:rsid w:val="008F0CEE"/>
    <w:rsid w:val="008F5CB6"/>
    <w:rsid w:val="00900D8A"/>
    <w:rsid w:val="00924AA0"/>
    <w:rsid w:val="009652EF"/>
    <w:rsid w:val="00966ADB"/>
    <w:rsid w:val="009736EA"/>
    <w:rsid w:val="00980C2A"/>
    <w:rsid w:val="00984FAC"/>
    <w:rsid w:val="0099522E"/>
    <w:rsid w:val="009B0379"/>
    <w:rsid w:val="009C2983"/>
    <w:rsid w:val="009D5471"/>
    <w:rsid w:val="009D65A6"/>
    <w:rsid w:val="009F6E0C"/>
    <w:rsid w:val="00A00460"/>
    <w:rsid w:val="00A02569"/>
    <w:rsid w:val="00A23213"/>
    <w:rsid w:val="00A353FB"/>
    <w:rsid w:val="00A67E22"/>
    <w:rsid w:val="00A73EA0"/>
    <w:rsid w:val="00A83292"/>
    <w:rsid w:val="00A91A9A"/>
    <w:rsid w:val="00A91C42"/>
    <w:rsid w:val="00A92A78"/>
    <w:rsid w:val="00AA641E"/>
    <w:rsid w:val="00AB77F8"/>
    <w:rsid w:val="00AC2A3B"/>
    <w:rsid w:val="00AF14BD"/>
    <w:rsid w:val="00B00F97"/>
    <w:rsid w:val="00B01549"/>
    <w:rsid w:val="00B17A76"/>
    <w:rsid w:val="00B22A73"/>
    <w:rsid w:val="00B279D9"/>
    <w:rsid w:val="00B3255C"/>
    <w:rsid w:val="00B32593"/>
    <w:rsid w:val="00B342ED"/>
    <w:rsid w:val="00B60DC7"/>
    <w:rsid w:val="00B72209"/>
    <w:rsid w:val="00B8288A"/>
    <w:rsid w:val="00B82A42"/>
    <w:rsid w:val="00B910CA"/>
    <w:rsid w:val="00B9239F"/>
    <w:rsid w:val="00BC728E"/>
    <w:rsid w:val="00BC74C1"/>
    <w:rsid w:val="00BF42A6"/>
    <w:rsid w:val="00C1655B"/>
    <w:rsid w:val="00C26367"/>
    <w:rsid w:val="00C44516"/>
    <w:rsid w:val="00C76E76"/>
    <w:rsid w:val="00CA177C"/>
    <w:rsid w:val="00CD44FA"/>
    <w:rsid w:val="00CD5361"/>
    <w:rsid w:val="00CE7483"/>
    <w:rsid w:val="00CF6507"/>
    <w:rsid w:val="00D0622C"/>
    <w:rsid w:val="00D12298"/>
    <w:rsid w:val="00D13FAF"/>
    <w:rsid w:val="00D1502F"/>
    <w:rsid w:val="00D20922"/>
    <w:rsid w:val="00D21A16"/>
    <w:rsid w:val="00D32F71"/>
    <w:rsid w:val="00D36013"/>
    <w:rsid w:val="00D456B3"/>
    <w:rsid w:val="00D54012"/>
    <w:rsid w:val="00D717CB"/>
    <w:rsid w:val="00D71B65"/>
    <w:rsid w:val="00D77F23"/>
    <w:rsid w:val="00D81D7E"/>
    <w:rsid w:val="00D81F70"/>
    <w:rsid w:val="00D84612"/>
    <w:rsid w:val="00D85BA3"/>
    <w:rsid w:val="00D93E33"/>
    <w:rsid w:val="00DC102A"/>
    <w:rsid w:val="00DC6BF5"/>
    <w:rsid w:val="00DD0872"/>
    <w:rsid w:val="00DD2358"/>
    <w:rsid w:val="00DD281C"/>
    <w:rsid w:val="00DD2C54"/>
    <w:rsid w:val="00DD410B"/>
    <w:rsid w:val="00E06353"/>
    <w:rsid w:val="00E13F4B"/>
    <w:rsid w:val="00E36D9D"/>
    <w:rsid w:val="00E74919"/>
    <w:rsid w:val="00E979D6"/>
    <w:rsid w:val="00EC2D2C"/>
    <w:rsid w:val="00ED0040"/>
    <w:rsid w:val="00ED42B1"/>
    <w:rsid w:val="00EE6AC0"/>
    <w:rsid w:val="00EE7BD2"/>
    <w:rsid w:val="00EF52D0"/>
    <w:rsid w:val="00F20BD3"/>
    <w:rsid w:val="00F24C10"/>
    <w:rsid w:val="00F33F91"/>
    <w:rsid w:val="00F36BF0"/>
    <w:rsid w:val="00F408D9"/>
    <w:rsid w:val="00F421A7"/>
    <w:rsid w:val="00F468E7"/>
    <w:rsid w:val="00F84F64"/>
    <w:rsid w:val="00FA0BFE"/>
    <w:rsid w:val="00FA12E9"/>
    <w:rsid w:val="00FA7A88"/>
    <w:rsid w:val="00FF41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CB6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rsid w:val="00D71B65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71B6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202</Words>
  <Characters>1115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2022-03-18T15:34:00Z</cp:lastPrinted>
  <dcterms:created xsi:type="dcterms:W3CDTF">2022-03-18T15:35:00Z</dcterms:created>
  <dcterms:modified xsi:type="dcterms:W3CDTF">2022-03-18T15:35:00Z</dcterms:modified>
</cp:coreProperties>
</file>