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C16" w:rsidRPr="00306DC0" w:rsidRDefault="00E04C16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E04C16" w:rsidRPr="00306DC0" w:rsidTr="00757625">
        <w:trPr>
          <w:jc w:val="center"/>
        </w:trPr>
        <w:tc>
          <w:tcPr>
            <w:tcW w:w="4606" w:type="dxa"/>
          </w:tcPr>
          <w:p w:rsidR="00E04C16" w:rsidRPr="00306DC0" w:rsidRDefault="00E04C16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4A7102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E04C16" w:rsidRPr="00306DC0" w:rsidRDefault="00E04C16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E04C16" w:rsidRPr="00306DC0" w:rsidRDefault="00E04C16" w:rsidP="00DB2E3C">
      <w:pPr>
        <w:tabs>
          <w:tab w:val="left" w:pos="1965"/>
        </w:tabs>
        <w:jc w:val="center"/>
        <w:rPr>
          <w:rFonts w:cs="Calibri"/>
          <w:b/>
          <w:sz w:val="36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16 AU 20 MAI</w:t>
      </w:r>
      <w:r w:rsidRPr="008C393B">
        <w:rPr>
          <w:rFonts w:cs="Calibri"/>
          <w:b/>
          <w:sz w:val="32"/>
          <w:szCs w:val="32"/>
        </w:rPr>
        <w:t xml:space="preserve"> 2022</w:t>
      </w: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E04C16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E04C16" w:rsidRPr="00093B75" w:rsidRDefault="00E04C16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E04C16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Default="00E04C16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16</w:t>
            </w:r>
          </w:p>
          <w:p w:rsidR="00E04C16" w:rsidRDefault="00E04C16" w:rsidP="008A7FAC">
            <w:pPr>
              <w:jc w:val="center"/>
              <w:rPr>
                <w:rFonts w:cs="Calibri"/>
                <w:b/>
              </w:rPr>
            </w:pPr>
          </w:p>
          <w:p w:rsidR="00E04C16" w:rsidRPr="008A7FAC" w:rsidRDefault="00E04C16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04C16" w:rsidRPr="0099522E" w:rsidRDefault="00E04C16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8C393B" w:rsidRDefault="00E04C1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JAMBON CRU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RILLETTES DE PORC/ROULE SURIMI</w:t>
            </w:r>
          </w:p>
          <w:p w:rsidR="00E04C16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Default="00E04C16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CORDON BLEU FRAIS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26" type="#_x0000_t75" style="width:30pt;height:27.7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  <w:r>
              <w:rPr>
                <w:rFonts w:cs="Calibri"/>
                <w:b/>
                <w:sz w:val="20"/>
                <w:szCs w:val="20"/>
              </w:rPr>
              <w:t>FILET DE POULET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27" type="#_x0000_t75" style="width:30pt;height:27.75pt;visibility:visible">
                  <v:imagedata r:id="rId6" o:title=""/>
                </v:shape>
              </w:pict>
            </w:r>
          </w:p>
          <w:p w:rsidR="00E04C16" w:rsidRDefault="00E04C16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E04C16" w:rsidRDefault="00E04C16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HARICOTS PLATS AU BEURRE</w:t>
            </w:r>
          </w:p>
          <w:p w:rsidR="00E04C16" w:rsidRDefault="00E04C16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E04C16" w:rsidRDefault="00E04C16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</w:rPr>
              <w:t>FROMAGE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28" type="#_x0000_t75" style="width:39pt;height:27.75pt;visibility:visible">
                  <v:imagedata r:id="rId7" o:title=""/>
                </v:shape>
              </w:pict>
            </w:r>
          </w:p>
          <w:p w:rsidR="00E04C16" w:rsidRDefault="00E04C16" w:rsidP="002E6D62">
            <w:pPr>
              <w:jc w:val="center"/>
              <w:rPr>
                <w:rFonts w:cs="Calibri"/>
                <w:b/>
                <w:noProof/>
                <w:sz w:val="20"/>
              </w:rPr>
            </w:pPr>
          </w:p>
          <w:p w:rsidR="00E04C16" w:rsidRPr="008C393B" w:rsidRDefault="00E04C1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FRUIT DE SAISON </w:t>
            </w:r>
          </w:p>
        </w:tc>
      </w:tr>
      <w:tr w:rsidR="00E04C16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17</w:t>
            </w:r>
          </w:p>
          <w:p w:rsidR="00E04C16" w:rsidRPr="00B17A76" w:rsidRDefault="00E04C16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04C16" w:rsidRPr="002D0332" w:rsidRDefault="00E04C16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8C393B" w:rsidRDefault="00E04C1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Default="00E04C16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POMELOS/MELON/TOMATE AU THON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8" o:title=""/>
                </v:shape>
              </w:pict>
            </w:r>
          </w:p>
          <w:p w:rsidR="00E04C16" w:rsidRDefault="00E04C16" w:rsidP="00B9239F">
            <w:pPr>
              <w:jc w:val="center"/>
              <w:rPr>
                <w:rFonts w:cs="Calibri"/>
                <w:b/>
                <w:noProof/>
                <w:sz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ROTI DE DINDE 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30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BROCHETTE DE DINDE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31" type="#_x0000_t75" style="width:39pt;height:27.75pt;visibility:visible">
                  <v:imagedata r:id="rId7" o:title=""/>
                </v:shape>
              </w:pict>
            </w:r>
          </w:p>
          <w:p w:rsidR="00E04C16" w:rsidRDefault="00E04C16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</w:p>
          <w:p w:rsidR="00E04C16" w:rsidRDefault="00E04C16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GRATIN DAUPHINOIS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32" type="#_x0000_t75" style="width:39pt;height:27.75pt;visibility:visible">
                  <v:imagedata r:id="rId7" o:title=""/>
                </v:shape>
              </w:pic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8" o:title=""/>
                </v:shape>
              </w:pict>
            </w:r>
          </w:p>
          <w:p w:rsidR="00E04C16" w:rsidRDefault="00E04C16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Pr="008C393B" w:rsidRDefault="00E04C16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YAOURT AROMATISE</w:t>
            </w:r>
          </w:p>
        </w:tc>
      </w:tr>
      <w:tr w:rsidR="00E04C16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18</w:t>
            </w:r>
          </w:p>
          <w:p w:rsidR="00E04C16" w:rsidRPr="00093B75" w:rsidRDefault="00E04C16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04C16" w:rsidRPr="002D0332" w:rsidRDefault="00E04C16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8C393B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DE GESIERS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CONCOMBRE TOMATE CERISE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</w:p>
          <w:p w:rsidR="00E04C16" w:rsidRPr="008C393B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ŒUF BIO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36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MIMOSA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8" o:title=""/>
                </v:shape>
              </w:pict>
            </w:r>
          </w:p>
          <w:p w:rsidR="00E04C16" w:rsidRPr="008C393B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STEAK HACHE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38" type="#_x0000_t75" style="width:30pt;height:27.7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 PAVE DE POISSON</w:t>
            </w:r>
          </w:p>
          <w:p w:rsidR="00E04C16" w:rsidRPr="008C393B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PETITS POIS A </w:t>
            </w:r>
            <w:smartTag w:uri="urn:schemas-microsoft-com:office:smarttags" w:element="PersonName">
              <w:smartTagPr>
                <w:attr w:name="ProductID" w:val="LA FRANCAISE"/>
              </w:smartTagPr>
              <w:r>
                <w:rPr>
                  <w:rFonts w:cs="Calibri"/>
                  <w:b/>
                  <w:sz w:val="20"/>
                  <w:szCs w:val="20"/>
                </w:rPr>
                <w:t>LA FRANCAISE</w:t>
              </w:r>
            </w:smartTag>
          </w:p>
          <w:p w:rsidR="00E04C16" w:rsidRPr="008C393B" w:rsidRDefault="00E04C16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BEIGNET</w:t>
            </w:r>
          </w:p>
        </w:tc>
      </w:tr>
      <w:tr w:rsidR="00E04C16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19</w:t>
            </w:r>
          </w:p>
          <w:p w:rsidR="00E04C16" w:rsidRPr="00093B75" w:rsidRDefault="00E04C16" w:rsidP="00CF6507">
            <w:pPr>
              <w:jc w:val="center"/>
              <w:rPr>
                <w:rFonts w:cs="Calibri"/>
              </w:rPr>
            </w:pPr>
            <w:r w:rsidRPr="004A7102">
              <w:rPr>
                <w:rFonts w:cs="Calibri"/>
                <w:b/>
                <w:noProof/>
              </w:rPr>
              <w:pict>
                <v:shape id="_x0000_i1039" type="#_x0000_t75" style="width:27pt;height:27.75pt;visibility:visible">
                  <v:imagedata r:id="rId9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04C16" w:rsidRPr="002D0332" w:rsidRDefault="00E04C16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8C393B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Default="00E04C16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MAIS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8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SALADE NICOISE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  MAQUEREAUX TOMATE</w:t>
            </w:r>
          </w:p>
          <w:p w:rsidR="00E04C16" w:rsidRDefault="00E04C16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CROQUE MONSIEUR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QUICHE A </w:t>
            </w:r>
            <w:smartTag w:uri="urn:schemas-microsoft-com:office:smarttags" w:element="PersonName">
              <w:smartTagPr>
                <w:attr w:name="ProductID" w:val="LA PROVENCALE"/>
              </w:smartTagPr>
              <w:r>
                <w:rPr>
                  <w:rFonts w:cs="Calibri"/>
                  <w:b/>
                  <w:noProof/>
                  <w:sz w:val="20"/>
                  <w:szCs w:val="20"/>
                </w:rPr>
                <w:t>LA PROVENCALE</w:t>
              </w:r>
            </w:smartTag>
            <w:r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2" type="#_x0000_t75" style="width:26.25pt;height:14.25pt;visibility:visible">
                  <v:imagedata r:id="rId8" o:title=""/>
                </v:shape>
              </w:pict>
            </w:r>
          </w:p>
          <w:p w:rsidR="00E04C16" w:rsidRPr="008C393B" w:rsidRDefault="00E04C16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FEUILLE DE CHENE</w:t>
            </w:r>
          </w:p>
          <w:p w:rsidR="00E04C16" w:rsidRPr="008C393B" w:rsidRDefault="00E04C16" w:rsidP="00473BAD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PANNA COTTA CHOCOLAT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3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 TIRAMISU AUX FRUITS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4" type="#_x0000_t75" style="width:26.25pt;height:14.25pt;visibility:visible">
                  <v:imagedata r:id="rId8" o:title=""/>
                </v:shape>
              </w:pict>
            </w:r>
          </w:p>
        </w:tc>
      </w:tr>
      <w:tr w:rsidR="00E04C16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  <w:b/>
              </w:rPr>
            </w:pPr>
          </w:p>
          <w:p w:rsidR="00E04C16" w:rsidRPr="00093B75" w:rsidRDefault="00E04C16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20</w:t>
            </w:r>
          </w:p>
          <w:p w:rsidR="00E04C16" w:rsidRPr="00093B75" w:rsidRDefault="00E04C16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093B75" w:rsidRDefault="00E04C16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E04C16" w:rsidRPr="0099522E" w:rsidRDefault="00E04C16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E04C16" w:rsidRPr="008C393B" w:rsidRDefault="00E04C16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E04C16" w:rsidRDefault="00E04C16" w:rsidP="00391A5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RADIS BEURRE</w:t>
            </w:r>
            <w:r>
              <w:rPr>
                <w:rFonts w:cs="Calibri"/>
                <w:b/>
                <w:noProof/>
                <w:sz w:val="20"/>
                <w:szCs w:val="20"/>
              </w:rPr>
              <w:t>/ASPERGES MOUSSELINE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5" type="#_x0000_t75" style="width:26.25pt;height:14.25pt;visibility:visible">
                  <v:imagedata r:id="rId8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</w:t>
            </w:r>
          </w:p>
          <w:p w:rsidR="00E04C16" w:rsidRPr="008C393B" w:rsidRDefault="00E04C16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 AUX NOIX ET CROUTONS</w:t>
            </w:r>
            <w:r w:rsidRPr="004A7102">
              <w:rPr>
                <w:rFonts w:cs="Calibri"/>
                <w:b/>
                <w:noProof/>
                <w:sz w:val="20"/>
                <w:szCs w:val="20"/>
              </w:rPr>
              <w:pict>
                <v:shape id="_x0000_i1046" type="#_x0000_t75" style="width:26.25pt;height:14.25pt;visibility:visible">
                  <v:imagedata r:id="rId8" o:title=""/>
                </v:shape>
              </w:pict>
            </w:r>
          </w:p>
          <w:p w:rsidR="00E04C16" w:rsidRDefault="00E04C16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CHIPOLATAS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47" type="#_x0000_t75" style="width:39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 MERGUEZ</w:t>
            </w:r>
            <w:r w:rsidRPr="004A7102">
              <w:rPr>
                <w:rFonts w:cs="Calibri"/>
                <w:b/>
                <w:noProof/>
                <w:sz w:val="20"/>
              </w:rPr>
              <w:pict>
                <v:shape id="_x0000_i1048" type="#_x0000_t75" style="width:39pt;height:27.75pt;visibility:visible">
                  <v:imagedata r:id="rId7" o:title=""/>
                </v:shape>
              </w:pict>
            </w:r>
          </w:p>
          <w:p w:rsidR="00E04C16" w:rsidRPr="008C393B" w:rsidRDefault="00E04C16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</w:rPr>
              <w:t>FRITES FRAICHES</w:t>
            </w:r>
          </w:p>
          <w:p w:rsidR="00E04C16" w:rsidRPr="008C393B" w:rsidRDefault="00E04C16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LIEGEOIS</w:t>
            </w:r>
          </w:p>
        </w:tc>
      </w:tr>
    </w:tbl>
    <w:p w:rsidR="00E04C16" w:rsidRPr="00306DC0" w:rsidRDefault="00E04C16">
      <w:pPr>
        <w:rPr>
          <w:rFonts w:cs="Calibri"/>
          <w:b/>
          <w:sz w:val="20"/>
        </w:rPr>
      </w:pPr>
    </w:p>
    <w:p w:rsidR="00E04C16" w:rsidRPr="00306DC0" w:rsidRDefault="00E04C16" w:rsidP="001C257E">
      <w:pPr>
        <w:jc w:val="center"/>
        <w:rPr>
          <w:rFonts w:cs="Calibri"/>
          <w:b/>
          <w:sz w:val="20"/>
        </w:rPr>
      </w:pPr>
      <w:r w:rsidRPr="004A7102">
        <w:rPr>
          <w:rFonts w:cs="Calibri"/>
          <w:b/>
          <w:noProof/>
          <w:sz w:val="20"/>
        </w:rPr>
        <w:pict>
          <v:shape id="_x0000_i1049" type="#_x0000_t75" style="width:30pt;height:27.75pt;visibility:visible">
            <v:imagedata r:id="rId6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4A7102">
        <w:rPr>
          <w:rFonts w:cs="Calibri"/>
          <w:b/>
          <w:noProof/>
          <w:sz w:val="20"/>
        </w:rPr>
        <w:pict>
          <v:shape id="_x0000_i1050" type="#_x0000_t75" style="width:39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4A7102">
        <w:rPr>
          <w:rFonts w:cs="Calibri"/>
          <w:b/>
          <w:noProof/>
          <w:sz w:val="20"/>
        </w:rPr>
        <w:pict>
          <v:shape id="Image 14" o:spid="_x0000_i1051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4A7102">
        <w:rPr>
          <w:rFonts w:cs="Calibri"/>
          <w:b/>
          <w:noProof/>
          <w:sz w:val="20"/>
        </w:rPr>
        <w:pict>
          <v:shape id="Image 15" o:spid="_x0000_i1052" type="#_x0000_t75" style="width:27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E04C16" w:rsidRDefault="00E04C16" w:rsidP="00093B75">
      <w:pPr>
        <w:rPr>
          <w:rFonts w:cs="Calibri"/>
          <w:sz w:val="20"/>
        </w:rPr>
      </w:pPr>
    </w:p>
    <w:p w:rsidR="00E04C16" w:rsidRDefault="00E04C16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E04C16" w:rsidRDefault="00E04C16">
      <w:pPr>
        <w:rPr>
          <w:rFonts w:cs="Calibri"/>
          <w:b/>
          <w:sz w:val="20"/>
        </w:rPr>
      </w:pPr>
    </w:p>
    <w:p w:rsidR="00E04C16" w:rsidRPr="00306DC0" w:rsidRDefault="00E04C16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E04C16" w:rsidRPr="00306DC0" w:rsidRDefault="00E04C16">
      <w:pPr>
        <w:rPr>
          <w:rFonts w:cs="Calibri"/>
          <w:sz w:val="20"/>
        </w:rPr>
      </w:pPr>
    </w:p>
    <w:sectPr w:rsidR="00E04C16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05842"/>
    <w:rsid w:val="00021255"/>
    <w:rsid w:val="00026C1F"/>
    <w:rsid w:val="00033434"/>
    <w:rsid w:val="00040018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1509"/>
    <w:rsid w:val="00114639"/>
    <w:rsid w:val="001221BE"/>
    <w:rsid w:val="001231AB"/>
    <w:rsid w:val="00131FAD"/>
    <w:rsid w:val="00136AA7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944D5"/>
    <w:rsid w:val="002A0FD0"/>
    <w:rsid w:val="002A1300"/>
    <w:rsid w:val="002B7573"/>
    <w:rsid w:val="002D0332"/>
    <w:rsid w:val="002E6D62"/>
    <w:rsid w:val="00300657"/>
    <w:rsid w:val="00303A53"/>
    <w:rsid w:val="0030594E"/>
    <w:rsid w:val="00306DC0"/>
    <w:rsid w:val="00323DE2"/>
    <w:rsid w:val="00330C1E"/>
    <w:rsid w:val="00341A84"/>
    <w:rsid w:val="00342A3E"/>
    <w:rsid w:val="003621D6"/>
    <w:rsid w:val="003707B8"/>
    <w:rsid w:val="003734ED"/>
    <w:rsid w:val="00375F1B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3E33DD"/>
    <w:rsid w:val="00407453"/>
    <w:rsid w:val="0042544B"/>
    <w:rsid w:val="00473BAD"/>
    <w:rsid w:val="00481B3A"/>
    <w:rsid w:val="00484BDE"/>
    <w:rsid w:val="004909D7"/>
    <w:rsid w:val="004A7102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84EF9"/>
    <w:rsid w:val="005931C1"/>
    <w:rsid w:val="0059520C"/>
    <w:rsid w:val="005A2760"/>
    <w:rsid w:val="005C5466"/>
    <w:rsid w:val="005D337C"/>
    <w:rsid w:val="00615401"/>
    <w:rsid w:val="006208AA"/>
    <w:rsid w:val="006251A9"/>
    <w:rsid w:val="0062703A"/>
    <w:rsid w:val="00654F57"/>
    <w:rsid w:val="00657E5B"/>
    <w:rsid w:val="00684A5D"/>
    <w:rsid w:val="00697D33"/>
    <w:rsid w:val="006A2769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BAD"/>
    <w:rsid w:val="00744DB2"/>
    <w:rsid w:val="0075481E"/>
    <w:rsid w:val="00757625"/>
    <w:rsid w:val="00757F9F"/>
    <w:rsid w:val="0076251E"/>
    <w:rsid w:val="007819F3"/>
    <w:rsid w:val="00782FE0"/>
    <w:rsid w:val="00793765"/>
    <w:rsid w:val="007B34A6"/>
    <w:rsid w:val="007C2EB5"/>
    <w:rsid w:val="007D2015"/>
    <w:rsid w:val="007D4D94"/>
    <w:rsid w:val="007D757D"/>
    <w:rsid w:val="007E0029"/>
    <w:rsid w:val="007E2BA1"/>
    <w:rsid w:val="007F26E2"/>
    <w:rsid w:val="008028F0"/>
    <w:rsid w:val="008265C7"/>
    <w:rsid w:val="00826B9B"/>
    <w:rsid w:val="008310B2"/>
    <w:rsid w:val="008436D4"/>
    <w:rsid w:val="00847234"/>
    <w:rsid w:val="00851DF1"/>
    <w:rsid w:val="0086595D"/>
    <w:rsid w:val="008664A3"/>
    <w:rsid w:val="00870EB3"/>
    <w:rsid w:val="00895EF9"/>
    <w:rsid w:val="008A7A4F"/>
    <w:rsid w:val="008A7FAC"/>
    <w:rsid w:val="008B1E86"/>
    <w:rsid w:val="008C2E30"/>
    <w:rsid w:val="008C2F6B"/>
    <w:rsid w:val="008C393B"/>
    <w:rsid w:val="008D54B8"/>
    <w:rsid w:val="008F0CEE"/>
    <w:rsid w:val="008F5CB6"/>
    <w:rsid w:val="00900D8A"/>
    <w:rsid w:val="00924AA0"/>
    <w:rsid w:val="009652EF"/>
    <w:rsid w:val="00966ADB"/>
    <w:rsid w:val="009736EA"/>
    <w:rsid w:val="00980C2A"/>
    <w:rsid w:val="00982600"/>
    <w:rsid w:val="00984FAC"/>
    <w:rsid w:val="0099522E"/>
    <w:rsid w:val="009A4549"/>
    <w:rsid w:val="009B0379"/>
    <w:rsid w:val="009B2CF6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84BAB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50F1D"/>
    <w:rsid w:val="00B52C58"/>
    <w:rsid w:val="00B60DC7"/>
    <w:rsid w:val="00B71798"/>
    <w:rsid w:val="00B72209"/>
    <w:rsid w:val="00B8288A"/>
    <w:rsid w:val="00B82A42"/>
    <w:rsid w:val="00B852B2"/>
    <w:rsid w:val="00B910CA"/>
    <w:rsid w:val="00B9239F"/>
    <w:rsid w:val="00BC728E"/>
    <w:rsid w:val="00BC74C1"/>
    <w:rsid w:val="00BE1704"/>
    <w:rsid w:val="00BF42A6"/>
    <w:rsid w:val="00C1655B"/>
    <w:rsid w:val="00C26367"/>
    <w:rsid w:val="00C36F28"/>
    <w:rsid w:val="00C44516"/>
    <w:rsid w:val="00C525FF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B2E3C"/>
    <w:rsid w:val="00DC102A"/>
    <w:rsid w:val="00DC6BF5"/>
    <w:rsid w:val="00DD0872"/>
    <w:rsid w:val="00DD2358"/>
    <w:rsid w:val="00DD281C"/>
    <w:rsid w:val="00DD2C54"/>
    <w:rsid w:val="00DD410B"/>
    <w:rsid w:val="00E04C16"/>
    <w:rsid w:val="00E06353"/>
    <w:rsid w:val="00E12156"/>
    <w:rsid w:val="00E13F4B"/>
    <w:rsid w:val="00E36D9D"/>
    <w:rsid w:val="00E50FEE"/>
    <w:rsid w:val="00E74919"/>
    <w:rsid w:val="00E979D6"/>
    <w:rsid w:val="00EC2D2C"/>
    <w:rsid w:val="00EC2D7F"/>
    <w:rsid w:val="00ED0040"/>
    <w:rsid w:val="00ED42B1"/>
    <w:rsid w:val="00EE6AC0"/>
    <w:rsid w:val="00EE7BD2"/>
    <w:rsid w:val="00EF0B85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95147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</TotalTime>
  <Pages>2</Pages>
  <Words>180</Words>
  <Characters>990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3</cp:revision>
  <cp:lastPrinted>2022-04-19T12:45:00Z</cp:lastPrinted>
  <dcterms:created xsi:type="dcterms:W3CDTF">2022-04-19T12:41:00Z</dcterms:created>
  <dcterms:modified xsi:type="dcterms:W3CDTF">2022-04-19T12:45:00Z</dcterms:modified>
</cp:coreProperties>
</file>