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35EA" w:rsidRPr="00306DC0" w:rsidRDefault="00B735EA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B735EA" w:rsidRPr="00306DC0" w:rsidTr="00757625">
        <w:trPr>
          <w:jc w:val="center"/>
        </w:trPr>
        <w:tc>
          <w:tcPr>
            <w:tcW w:w="4606" w:type="dxa"/>
          </w:tcPr>
          <w:p w:rsidR="00B735EA" w:rsidRPr="00306DC0" w:rsidRDefault="00B735EA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7A1C76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B735EA" w:rsidRPr="00306DC0" w:rsidRDefault="00B735EA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B735EA" w:rsidRDefault="00B735EA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23 AU 25 MAI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B735EA" w:rsidRPr="00306DC0" w:rsidRDefault="00B735EA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B735EA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B735EA" w:rsidRPr="00093B75" w:rsidRDefault="00B735EA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B735EA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Default="00B735EA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23</w:t>
            </w:r>
          </w:p>
          <w:p w:rsidR="00B735EA" w:rsidRDefault="00B735EA" w:rsidP="008A7FAC">
            <w:pPr>
              <w:jc w:val="center"/>
              <w:rPr>
                <w:rFonts w:cs="Calibri"/>
                <w:b/>
              </w:rPr>
            </w:pPr>
          </w:p>
          <w:p w:rsidR="00B735EA" w:rsidRPr="008A7FAC" w:rsidRDefault="00B735EA" w:rsidP="008A7FAC">
            <w:pPr>
              <w:jc w:val="center"/>
              <w:rPr>
                <w:rFonts w:cs="Calibri"/>
                <w:b/>
              </w:rPr>
            </w:pPr>
            <w:r w:rsidRPr="007A1C76">
              <w:rPr>
                <w:rFonts w:cs="Calibri"/>
                <w:b/>
                <w:noProof/>
              </w:rPr>
              <w:pict>
                <v:shape 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735EA" w:rsidRPr="0099522E" w:rsidRDefault="00B735EA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8C393B" w:rsidRDefault="00B735EA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CIBOULETTE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JAMBON MACEDOINE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</w:t>
            </w:r>
          </w:p>
          <w:p w:rsidR="00B735EA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ASPERGES MOUSSELINE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7" o:title=""/>
                </v:shape>
              </w:pict>
            </w:r>
          </w:p>
          <w:p w:rsidR="00B735EA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PAUPIETTE DE DINDE SAUCE ALIENOR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7" o:title=""/>
                </v:shape>
              </w:pict>
            </w:r>
            <w:r w:rsidRPr="007A1C76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>CROUSTI FROMAGE</w:t>
            </w: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PATES AU BEURRE</w:t>
            </w: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CREME YABON</w:t>
            </w:r>
          </w:p>
          <w:p w:rsidR="00B735EA" w:rsidRDefault="00B735EA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B735EA" w:rsidRPr="008C393B" w:rsidRDefault="00B735EA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BISCUIT </w:t>
            </w:r>
          </w:p>
        </w:tc>
      </w:tr>
      <w:tr w:rsidR="00B735EA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24</w:t>
            </w:r>
          </w:p>
          <w:p w:rsidR="00B735EA" w:rsidRPr="00B17A76" w:rsidRDefault="00B735EA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735EA" w:rsidRPr="002D0332" w:rsidRDefault="00B735EA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8C393B" w:rsidRDefault="00B735EA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Default="00B735EA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RILLETTES CORNICHON/ROSETTE BEURRE/POMMES DE TERRE AU THON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7" o:title=""/>
                </v:shape>
              </w:pict>
            </w:r>
          </w:p>
          <w:p w:rsidR="00B735EA" w:rsidRDefault="00B735EA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CUISSE DE POULET GRILLE</w:t>
            </w:r>
            <w:r w:rsidRPr="007A1C76">
              <w:rPr>
                <w:rFonts w:cs="Calibri"/>
                <w:b/>
                <w:noProof/>
                <w:sz w:val="20"/>
              </w:rPr>
              <w:pict>
                <v:shape id="_x0000_i1033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ESCALOPE DE PORC</w:t>
            </w:r>
            <w:r w:rsidRPr="007A1C76">
              <w:rPr>
                <w:rFonts w:cs="Calibri"/>
                <w:b/>
                <w:noProof/>
                <w:sz w:val="20"/>
              </w:rPr>
              <w:pict>
                <v:shape id="_x0000_i1034" type="#_x0000_t75" style="width:30pt;height:27.75pt;visibility:visible">
                  <v:imagedata r:id="rId8" o:title=""/>
                </v:shape>
              </w:pict>
            </w:r>
          </w:p>
          <w:p w:rsidR="00B735EA" w:rsidRDefault="00B735EA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B735EA" w:rsidRDefault="00B735EA" w:rsidP="00D93E33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AU CUMIN ET PAPRIKA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7" o:title=""/>
                </v:shape>
              </w:pict>
            </w:r>
          </w:p>
          <w:p w:rsidR="00B735EA" w:rsidRDefault="00B735EA" w:rsidP="00D93E33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B735EA" w:rsidRDefault="00B735EA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FROMAGE</w:t>
            </w:r>
            <w:r w:rsidRPr="007A1C76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.75pt;visibility:visible">
                  <v:imagedata r:id="rId9" o:title=""/>
                </v:shape>
              </w:pict>
            </w:r>
          </w:p>
          <w:p w:rsidR="00B735EA" w:rsidRDefault="00B735EA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Pr="008C393B" w:rsidRDefault="00B735EA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  <w:tr w:rsidR="00B735EA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25</w:t>
            </w:r>
          </w:p>
          <w:p w:rsidR="00B735EA" w:rsidRPr="00093B75" w:rsidRDefault="00B735EA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735EA" w:rsidRPr="002D0332" w:rsidRDefault="00B735EA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8C393B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MOZARELLA</w:t>
            </w:r>
            <w:r w:rsidRPr="007A1C76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PASTEQUE/RADIS BEURRE</w:t>
            </w:r>
          </w:p>
          <w:p w:rsidR="00B735EA" w:rsidRPr="008C393B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BLANQUETTE DE VEAU</w:t>
            </w:r>
            <w:r w:rsidRPr="007A1C76">
              <w:rPr>
                <w:rFonts w:cs="Calibri"/>
                <w:b/>
                <w:noProof/>
                <w:sz w:val="20"/>
              </w:rPr>
              <w:pict>
                <v:shape id="_x0000_i1038" type="#_x0000_t75" style="width:30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PAVE DE POISSON BORDELAISE</w:t>
            </w:r>
          </w:p>
          <w:p w:rsidR="00B735EA" w:rsidRPr="008C393B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RIZ CREOLE</w:t>
            </w:r>
          </w:p>
          <w:p w:rsidR="00B735EA" w:rsidRPr="008C393B" w:rsidRDefault="00B735EA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GLACE</w:t>
            </w:r>
          </w:p>
        </w:tc>
      </w:tr>
      <w:tr w:rsidR="00B735EA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26</w:t>
            </w:r>
          </w:p>
          <w:p w:rsidR="00B735EA" w:rsidRPr="00093B75" w:rsidRDefault="00B735EA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735EA" w:rsidRPr="002D0332" w:rsidRDefault="00B735EA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8C393B" w:rsidRDefault="00B735EA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Pr="00435E50" w:rsidRDefault="00B735EA" w:rsidP="00473BAD">
            <w:pPr>
              <w:jc w:val="center"/>
              <w:rPr>
                <w:rFonts w:cs="Calibri"/>
                <w:b/>
                <w:color w:val="FF0000"/>
                <w:sz w:val="20"/>
                <w:szCs w:val="20"/>
              </w:rPr>
            </w:pPr>
            <w:r w:rsidRPr="00435E50">
              <w:rPr>
                <w:rFonts w:cs="Calibri"/>
                <w:b/>
                <w:color w:val="FF0000"/>
                <w:sz w:val="20"/>
                <w:szCs w:val="20"/>
              </w:rPr>
              <w:t>ASCENSION</w:t>
            </w:r>
          </w:p>
        </w:tc>
      </w:tr>
      <w:tr w:rsidR="00B735EA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  <w:b/>
              </w:rPr>
            </w:pPr>
          </w:p>
          <w:p w:rsidR="00B735EA" w:rsidRPr="00093B75" w:rsidRDefault="00B735EA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27</w:t>
            </w:r>
          </w:p>
          <w:p w:rsidR="00B735EA" w:rsidRPr="00093B75" w:rsidRDefault="00B735EA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093B75" w:rsidRDefault="00B735EA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735EA" w:rsidRPr="0099522E" w:rsidRDefault="00B735EA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735EA" w:rsidRPr="008C393B" w:rsidRDefault="00B735EA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735EA" w:rsidRPr="008C393B" w:rsidRDefault="00B735EA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B735EA" w:rsidRPr="00306DC0" w:rsidRDefault="00B735EA">
      <w:pPr>
        <w:rPr>
          <w:rFonts w:cs="Calibri"/>
          <w:b/>
          <w:sz w:val="20"/>
        </w:rPr>
      </w:pPr>
    </w:p>
    <w:p w:rsidR="00B735EA" w:rsidRPr="00306DC0" w:rsidRDefault="00B735EA" w:rsidP="001C257E">
      <w:pPr>
        <w:jc w:val="center"/>
        <w:rPr>
          <w:rFonts w:cs="Calibri"/>
          <w:b/>
          <w:sz w:val="20"/>
        </w:rPr>
      </w:pPr>
      <w:r w:rsidRPr="007A1C76">
        <w:rPr>
          <w:rFonts w:cs="Calibri"/>
          <w:b/>
          <w:noProof/>
          <w:sz w:val="20"/>
        </w:rPr>
        <w:pict>
          <v:shape id="_x0000_i1039" type="#_x0000_t75" style="width:30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7A1C76">
        <w:rPr>
          <w:rFonts w:cs="Calibri"/>
          <w:b/>
          <w:noProof/>
          <w:sz w:val="20"/>
        </w:rPr>
        <w:pict>
          <v:shape id="_x0000_i1040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7A1C76">
        <w:rPr>
          <w:rFonts w:cs="Calibri"/>
          <w:b/>
          <w:noProof/>
          <w:sz w:val="20"/>
        </w:rPr>
        <w:pict>
          <v:shape id="Image 14" o:spid="_x0000_i1041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7A1C76">
        <w:rPr>
          <w:rFonts w:cs="Calibri"/>
          <w:b/>
          <w:noProof/>
          <w:sz w:val="20"/>
        </w:rPr>
        <w:pict>
          <v:shape id="Image 15" o:spid="_x0000_i1042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B735EA" w:rsidRDefault="00B735EA" w:rsidP="00093B75">
      <w:pPr>
        <w:rPr>
          <w:rFonts w:cs="Calibri"/>
          <w:sz w:val="20"/>
        </w:rPr>
      </w:pPr>
    </w:p>
    <w:p w:rsidR="00B735EA" w:rsidRDefault="00B735EA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B735EA" w:rsidRDefault="00B735EA">
      <w:pPr>
        <w:rPr>
          <w:rFonts w:cs="Calibri"/>
          <w:b/>
          <w:sz w:val="20"/>
        </w:rPr>
      </w:pPr>
    </w:p>
    <w:p w:rsidR="00B735EA" w:rsidRPr="00306DC0" w:rsidRDefault="00B735EA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B735EA" w:rsidRPr="00306DC0" w:rsidRDefault="00B735EA">
      <w:pPr>
        <w:rPr>
          <w:rFonts w:cs="Calibri"/>
          <w:sz w:val="20"/>
        </w:rPr>
      </w:pPr>
    </w:p>
    <w:sectPr w:rsidR="00B735EA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4639"/>
    <w:rsid w:val="001221BE"/>
    <w:rsid w:val="001231AB"/>
    <w:rsid w:val="00131FAD"/>
    <w:rsid w:val="00136AA7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944D5"/>
    <w:rsid w:val="0029700E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23DE2"/>
    <w:rsid w:val="00330C1E"/>
    <w:rsid w:val="00341A84"/>
    <w:rsid w:val="00342A3E"/>
    <w:rsid w:val="003621D6"/>
    <w:rsid w:val="003707B8"/>
    <w:rsid w:val="003734ED"/>
    <w:rsid w:val="00375F1B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3E33DD"/>
    <w:rsid w:val="00407453"/>
    <w:rsid w:val="0042544B"/>
    <w:rsid w:val="00435E50"/>
    <w:rsid w:val="00473BAD"/>
    <w:rsid w:val="00481B3A"/>
    <w:rsid w:val="00484BDE"/>
    <w:rsid w:val="004909D7"/>
    <w:rsid w:val="004A7102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4EF9"/>
    <w:rsid w:val="005931C1"/>
    <w:rsid w:val="0059520C"/>
    <w:rsid w:val="005A2760"/>
    <w:rsid w:val="005C5466"/>
    <w:rsid w:val="005D337C"/>
    <w:rsid w:val="00615401"/>
    <w:rsid w:val="006208AA"/>
    <w:rsid w:val="006251A9"/>
    <w:rsid w:val="0062703A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31B3"/>
    <w:rsid w:val="0074472A"/>
    <w:rsid w:val="00744BAD"/>
    <w:rsid w:val="00744DB2"/>
    <w:rsid w:val="0075481E"/>
    <w:rsid w:val="00757625"/>
    <w:rsid w:val="00757F9F"/>
    <w:rsid w:val="0076251E"/>
    <w:rsid w:val="007819F3"/>
    <w:rsid w:val="00782FE0"/>
    <w:rsid w:val="00793765"/>
    <w:rsid w:val="007A1C76"/>
    <w:rsid w:val="007B10DC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B0379"/>
    <w:rsid w:val="009B2CF6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35EA"/>
    <w:rsid w:val="00B8288A"/>
    <w:rsid w:val="00B82A42"/>
    <w:rsid w:val="00B852B2"/>
    <w:rsid w:val="00B910CA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6BF5"/>
    <w:rsid w:val="00DD0872"/>
    <w:rsid w:val="00DD2358"/>
    <w:rsid w:val="00DD281C"/>
    <w:rsid w:val="00DD2C54"/>
    <w:rsid w:val="00DD410B"/>
    <w:rsid w:val="00E04C16"/>
    <w:rsid w:val="00E06353"/>
    <w:rsid w:val="00E12156"/>
    <w:rsid w:val="00E13F4B"/>
    <w:rsid w:val="00E36D9D"/>
    <w:rsid w:val="00E50FEE"/>
    <w:rsid w:val="00E74919"/>
    <w:rsid w:val="00E979D6"/>
    <w:rsid w:val="00EC2D2C"/>
    <w:rsid w:val="00EC2D7F"/>
    <w:rsid w:val="00ED0040"/>
    <w:rsid w:val="00ED42B1"/>
    <w:rsid w:val="00EE6AC0"/>
    <w:rsid w:val="00EE7BD2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148</Words>
  <Characters>818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2022-04-19T13:06:00Z</cp:lastPrinted>
  <dcterms:created xsi:type="dcterms:W3CDTF">2022-04-19T13:07:00Z</dcterms:created>
  <dcterms:modified xsi:type="dcterms:W3CDTF">2022-04-19T13:07:00Z</dcterms:modified>
</cp:coreProperties>
</file>