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FC6" w:rsidRPr="00306DC0" w:rsidRDefault="004A0FC6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4A0FC6" w:rsidRPr="00306DC0" w:rsidTr="00757625">
        <w:trPr>
          <w:jc w:val="center"/>
        </w:trPr>
        <w:tc>
          <w:tcPr>
            <w:tcW w:w="4606" w:type="dxa"/>
          </w:tcPr>
          <w:p w:rsidR="004A0FC6" w:rsidRPr="00306DC0" w:rsidRDefault="004A0FC6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D506CB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4A0FC6" w:rsidRPr="00306DC0" w:rsidRDefault="004A0FC6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4A0FC6" w:rsidRDefault="004A0FC6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20 AU 24 JUIN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4A0FC6" w:rsidRPr="00306DC0" w:rsidRDefault="004A0FC6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4A0FC6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4A0FC6" w:rsidRPr="00093B75" w:rsidRDefault="004A0FC6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4A0FC6" w:rsidRPr="00B03778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Default="004A0FC6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20</w:t>
            </w:r>
          </w:p>
          <w:p w:rsidR="004A0FC6" w:rsidRDefault="004A0FC6" w:rsidP="008A7FAC">
            <w:pPr>
              <w:jc w:val="center"/>
              <w:rPr>
                <w:rFonts w:cs="Calibri"/>
                <w:b/>
              </w:rPr>
            </w:pPr>
          </w:p>
          <w:p w:rsidR="004A0FC6" w:rsidRPr="008A7FAC" w:rsidRDefault="004A0FC6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A0FC6" w:rsidRPr="0099522E" w:rsidRDefault="004A0FC6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Default="004A0FC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JAMBON BLANC/TERRINE FORESTIERE/TOMATE-MAIS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</w:p>
          <w:p w:rsidR="004A0FC6" w:rsidRDefault="004A0FC6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POISSON EN SAUCE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POISSON PANE</w:t>
            </w:r>
          </w:p>
          <w:p w:rsidR="004A0FC6" w:rsidRDefault="004A0FC6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RIZ CREOLE</w:t>
            </w:r>
          </w:p>
          <w:p w:rsidR="004A0FC6" w:rsidRPr="00B03778" w:rsidRDefault="004A0FC6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FROMAGE</w: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28" type="#_x0000_t75" style="width:39pt;height:27.75pt;visibility:visible">
                  <v:imagedata r:id="rId7" o:title=""/>
                </v:shape>
              </w:pict>
            </w:r>
          </w:p>
          <w:p w:rsidR="004A0FC6" w:rsidRPr="00B03778" w:rsidRDefault="004A0FC6" w:rsidP="00CF6507">
            <w:pPr>
              <w:jc w:val="center"/>
              <w:rPr>
                <w:rFonts w:cs="Calibri"/>
                <w:b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YAOURT</w:t>
            </w:r>
          </w:p>
          <w:p w:rsidR="004A0FC6" w:rsidRPr="00B03778" w:rsidRDefault="004A0FC6" w:rsidP="00CF6507">
            <w:pPr>
              <w:jc w:val="center"/>
              <w:rPr>
                <w:rFonts w:cs="Calibri"/>
                <w:b/>
                <w:color w:val="FF0000"/>
                <w:sz w:val="20"/>
                <w:szCs w:val="20"/>
                <w:lang w:val="en-GB"/>
              </w:rPr>
            </w:pPr>
          </w:p>
        </w:tc>
      </w:tr>
      <w:tr w:rsidR="004A0FC6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21</w:t>
            </w:r>
          </w:p>
          <w:p w:rsidR="004A0FC6" w:rsidRPr="00B17A76" w:rsidRDefault="004A0FC6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A0FC6" w:rsidRPr="002D0332" w:rsidRDefault="004A0FC6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8C393B" w:rsidRDefault="004A0FC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A0FC6" w:rsidRDefault="004A0FC6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MACEDOINE VINAIGRETTE/PASTEQUE/ŒUF MAYONNAISE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6" o:title=""/>
                </v:shape>
              </w:pict>
            </w:r>
          </w:p>
          <w:p w:rsidR="004A0FC6" w:rsidRDefault="004A0FC6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ROTI DE PORC</w: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30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COTE DE PORC</w: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31" type="#_x0000_t75" style="width:30pt;height:27.75pt;visibility:visible">
                  <v:imagedata r:id="rId8" o:title=""/>
                </v:shape>
              </w:pict>
            </w:r>
          </w:p>
          <w:p w:rsidR="004A0FC6" w:rsidRDefault="004A0FC6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FLAGEOLETS</w:t>
            </w:r>
          </w:p>
          <w:p w:rsidR="004A0FC6" w:rsidRDefault="004A0FC6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CHOCOLAT</w:t>
            </w:r>
          </w:p>
          <w:p w:rsidR="004A0FC6" w:rsidRPr="008C393B" w:rsidRDefault="004A0FC6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4A0FC6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22</w:t>
            </w:r>
          </w:p>
          <w:p w:rsidR="004A0FC6" w:rsidRPr="00093B75" w:rsidRDefault="004A0FC6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A0FC6" w:rsidRPr="002D0332" w:rsidRDefault="004A0FC6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8C393B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A0FC6" w:rsidRDefault="004A0FC6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POMMES DE TERRE CERVELAS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BETTERAVES ROUGES/</w:t>
            </w:r>
            <w:r>
              <w:rPr>
                <w:rFonts w:cs="Calibri"/>
                <w:b/>
                <w:noProof/>
                <w:sz w:val="20"/>
                <w:szCs w:val="20"/>
              </w:rPr>
              <w:t>MELON</w:t>
            </w:r>
          </w:p>
          <w:p w:rsidR="004A0FC6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PANE DE DINDE ou BOULETTES DE BOEUF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34" type="#_x0000_t75" style="width:30pt;height:27.75pt;visibility:visible">
                  <v:imagedata r:id="rId8" o:title=""/>
                </v:shape>
              </w:pict>
            </w:r>
          </w:p>
          <w:p w:rsidR="004A0FC6" w:rsidRPr="008C393B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A0FC6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POELEE LEGUMES</w:t>
            </w:r>
          </w:p>
          <w:p w:rsidR="004A0FC6" w:rsidRPr="008C393B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A0FC6" w:rsidRDefault="004A0FC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BEIGNET</w:t>
            </w:r>
          </w:p>
          <w:p w:rsidR="004A0FC6" w:rsidRPr="008C393B" w:rsidRDefault="004A0FC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4A0FC6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23</w:t>
            </w:r>
          </w:p>
          <w:p w:rsidR="004A0FC6" w:rsidRPr="00093B75" w:rsidRDefault="004A0FC6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A0FC6" w:rsidRPr="002D0332" w:rsidRDefault="004A0FC6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8C393B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A0FC6" w:rsidRDefault="004A0FC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ŒUF BIO MAYONNAISE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36" type="#_x0000_t75" style="width:39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 BEIGNET CREVETTES /  KIWI</w:t>
            </w:r>
          </w:p>
          <w:p w:rsidR="004A0FC6" w:rsidRDefault="004A0FC6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CERVELAS ORLOFF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ou PAUPIETTE DE VEAU AU MADERE 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6" o:title=""/>
                </v:shape>
              </w:pic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38" type="#_x0000_t75" style="width:30pt;height:27.75pt;visibility:visible">
                  <v:imagedata r:id="rId8" o:title=""/>
                </v:shape>
              </w:pict>
            </w:r>
          </w:p>
          <w:p w:rsidR="004A0FC6" w:rsidRDefault="004A0FC6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4A0FC6" w:rsidRDefault="004A0FC6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SALSIFIS</w:t>
            </w:r>
          </w:p>
          <w:p w:rsidR="004A0FC6" w:rsidRPr="008C393B" w:rsidRDefault="004A0FC6" w:rsidP="00473BAD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TARTE AUX POMMES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6" o:title=""/>
                </v:shape>
              </w:pict>
            </w:r>
          </w:p>
        </w:tc>
      </w:tr>
      <w:tr w:rsidR="004A0FC6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  <w:b/>
              </w:rPr>
            </w:pPr>
          </w:p>
          <w:p w:rsidR="004A0FC6" w:rsidRPr="00093B75" w:rsidRDefault="004A0FC6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24</w:t>
            </w:r>
          </w:p>
          <w:p w:rsidR="004A0FC6" w:rsidRPr="00093B75" w:rsidRDefault="004A0FC6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093B75" w:rsidRDefault="004A0FC6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A0FC6" w:rsidRPr="0099522E" w:rsidRDefault="004A0FC6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0FC6" w:rsidRPr="008C393B" w:rsidRDefault="004A0FC6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A0FC6" w:rsidRPr="008C393B" w:rsidRDefault="004A0FC6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SURIMI</w:t>
            </w:r>
            <w:r>
              <w:rPr>
                <w:rFonts w:cs="Calibri"/>
                <w:b/>
                <w:noProof/>
                <w:sz w:val="20"/>
                <w:szCs w:val="20"/>
              </w:rPr>
              <w:t>/MOUSSE DE CANARD /SALADE AUX CROUTONS MIMOLETTE</w:t>
            </w:r>
            <w:r w:rsidRPr="00D506CB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6" o:title=""/>
                </v:shape>
              </w:pict>
            </w:r>
          </w:p>
          <w:p w:rsidR="004A0FC6" w:rsidRDefault="004A0FC6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POULET</w:t>
            </w:r>
            <w:r w:rsidRPr="00D506CB">
              <w:rPr>
                <w:rFonts w:cs="Calibri"/>
                <w:b/>
                <w:noProof/>
                <w:sz w:val="20"/>
              </w:rPr>
              <w:pict>
                <v:shape id="_x0000_i1041" type="#_x0000_t75" style="width:39pt;height:27.75pt;visibility:visible">
                  <v:imagedata r:id="rId7" o:title=""/>
                </v:shape>
              </w:pict>
            </w:r>
          </w:p>
          <w:p w:rsidR="004A0FC6" w:rsidRDefault="004A0FC6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PATES AU GRUYERE</w:t>
            </w:r>
          </w:p>
          <w:p w:rsidR="004A0FC6" w:rsidRDefault="004A0FC6" w:rsidP="00391A5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FRUIT DE SAISON</w:t>
            </w:r>
          </w:p>
          <w:p w:rsidR="004A0FC6" w:rsidRPr="008C393B" w:rsidRDefault="004A0FC6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4A0FC6" w:rsidRPr="00306DC0" w:rsidRDefault="004A0FC6">
      <w:pPr>
        <w:rPr>
          <w:rFonts w:cs="Calibri"/>
          <w:b/>
          <w:sz w:val="20"/>
        </w:rPr>
      </w:pPr>
    </w:p>
    <w:p w:rsidR="004A0FC6" w:rsidRPr="00306DC0" w:rsidRDefault="004A0FC6" w:rsidP="001C257E">
      <w:pPr>
        <w:jc w:val="center"/>
        <w:rPr>
          <w:rFonts w:cs="Calibri"/>
          <w:b/>
          <w:sz w:val="20"/>
        </w:rPr>
      </w:pPr>
      <w:r w:rsidRPr="00D506CB">
        <w:rPr>
          <w:rFonts w:cs="Calibri"/>
          <w:b/>
          <w:noProof/>
          <w:sz w:val="20"/>
        </w:rPr>
        <w:pict>
          <v:shape id="_x0000_i1042" type="#_x0000_t75" style="width:30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D506CB">
        <w:rPr>
          <w:rFonts w:cs="Calibri"/>
          <w:b/>
          <w:noProof/>
          <w:sz w:val="20"/>
        </w:rPr>
        <w:pict>
          <v:shape id="_x0000_i1043" type="#_x0000_t75" style="width:39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D506CB">
        <w:rPr>
          <w:rFonts w:cs="Calibri"/>
          <w:b/>
          <w:noProof/>
          <w:sz w:val="20"/>
        </w:rPr>
        <w:pict>
          <v:shape id="Image 14" o:spid="_x0000_i1044" type="#_x0000_t75" style="width:51.75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D506CB">
        <w:rPr>
          <w:rFonts w:cs="Calibri"/>
          <w:b/>
          <w:noProof/>
          <w:sz w:val="20"/>
        </w:rPr>
        <w:pict>
          <v:shape id="Image 15" o:spid="_x0000_i1045" type="#_x0000_t75" style="width:27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4A0FC6" w:rsidRDefault="004A0FC6" w:rsidP="00093B75">
      <w:pPr>
        <w:rPr>
          <w:rFonts w:cs="Calibri"/>
          <w:sz w:val="20"/>
        </w:rPr>
      </w:pPr>
    </w:p>
    <w:p w:rsidR="004A0FC6" w:rsidRDefault="004A0FC6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4A0FC6" w:rsidRDefault="004A0FC6">
      <w:pPr>
        <w:rPr>
          <w:rFonts w:cs="Calibri"/>
          <w:b/>
          <w:sz w:val="20"/>
        </w:rPr>
      </w:pPr>
    </w:p>
    <w:p w:rsidR="004A0FC6" w:rsidRPr="00306DC0" w:rsidRDefault="004A0FC6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4A0FC6" w:rsidRPr="00306DC0" w:rsidRDefault="004A0FC6">
      <w:pPr>
        <w:rPr>
          <w:rFonts w:cs="Calibri"/>
          <w:sz w:val="20"/>
        </w:rPr>
      </w:pPr>
    </w:p>
    <w:sectPr w:rsidR="004A0FC6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B7F4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3823"/>
    <w:rsid w:val="00114639"/>
    <w:rsid w:val="001221BE"/>
    <w:rsid w:val="001231AB"/>
    <w:rsid w:val="00130390"/>
    <w:rsid w:val="00131FAD"/>
    <w:rsid w:val="00136AA7"/>
    <w:rsid w:val="001454AC"/>
    <w:rsid w:val="00150CFB"/>
    <w:rsid w:val="0015691C"/>
    <w:rsid w:val="001624A2"/>
    <w:rsid w:val="00174088"/>
    <w:rsid w:val="00177E6D"/>
    <w:rsid w:val="00181120"/>
    <w:rsid w:val="001846EB"/>
    <w:rsid w:val="0019079B"/>
    <w:rsid w:val="00191A2E"/>
    <w:rsid w:val="001C257E"/>
    <w:rsid w:val="001C5D93"/>
    <w:rsid w:val="001E13AC"/>
    <w:rsid w:val="00222A07"/>
    <w:rsid w:val="00226B5B"/>
    <w:rsid w:val="00245184"/>
    <w:rsid w:val="00255195"/>
    <w:rsid w:val="0026466E"/>
    <w:rsid w:val="002661AC"/>
    <w:rsid w:val="002750D4"/>
    <w:rsid w:val="00282E91"/>
    <w:rsid w:val="002944D5"/>
    <w:rsid w:val="002A0FD0"/>
    <w:rsid w:val="002A1300"/>
    <w:rsid w:val="002B7573"/>
    <w:rsid w:val="002D0332"/>
    <w:rsid w:val="002E6D62"/>
    <w:rsid w:val="002F130E"/>
    <w:rsid w:val="00300657"/>
    <w:rsid w:val="00303A53"/>
    <w:rsid w:val="0030594E"/>
    <w:rsid w:val="00306DC0"/>
    <w:rsid w:val="00323DE2"/>
    <w:rsid w:val="00324E94"/>
    <w:rsid w:val="00330C1E"/>
    <w:rsid w:val="00341A84"/>
    <w:rsid w:val="00342A3E"/>
    <w:rsid w:val="00356891"/>
    <w:rsid w:val="003603D3"/>
    <w:rsid w:val="003621D6"/>
    <w:rsid w:val="00367AA6"/>
    <w:rsid w:val="003707B8"/>
    <w:rsid w:val="003734ED"/>
    <w:rsid w:val="00373593"/>
    <w:rsid w:val="00375F1B"/>
    <w:rsid w:val="00391A56"/>
    <w:rsid w:val="00397AFC"/>
    <w:rsid w:val="003A04DE"/>
    <w:rsid w:val="003A09EC"/>
    <w:rsid w:val="003A67F2"/>
    <w:rsid w:val="003B24CB"/>
    <w:rsid w:val="003C2423"/>
    <w:rsid w:val="003C6C5B"/>
    <w:rsid w:val="003C7842"/>
    <w:rsid w:val="003D62D1"/>
    <w:rsid w:val="003D72A6"/>
    <w:rsid w:val="003E33DD"/>
    <w:rsid w:val="003F59CF"/>
    <w:rsid w:val="00407453"/>
    <w:rsid w:val="0042544B"/>
    <w:rsid w:val="0047264B"/>
    <w:rsid w:val="00473BAD"/>
    <w:rsid w:val="00481B3A"/>
    <w:rsid w:val="00484BDE"/>
    <w:rsid w:val="004909D7"/>
    <w:rsid w:val="004A0FC6"/>
    <w:rsid w:val="004A7102"/>
    <w:rsid w:val="004B0473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2792"/>
    <w:rsid w:val="005545B5"/>
    <w:rsid w:val="0056388E"/>
    <w:rsid w:val="00565966"/>
    <w:rsid w:val="00574930"/>
    <w:rsid w:val="00581962"/>
    <w:rsid w:val="00584EF9"/>
    <w:rsid w:val="005931C1"/>
    <w:rsid w:val="0059520C"/>
    <w:rsid w:val="005A2760"/>
    <w:rsid w:val="005C37F2"/>
    <w:rsid w:val="005C5466"/>
    <w:rsid w:val="005D337C"/>
    <w:rsid w:val="00615401"/>
    <w:rsid w:val="00615ED5"/>
    <w:rsid w:val="006170AF"/>
    <w:rsid w:val="006208AA"/>
    <w:rsid w:val="006242FF"/>
    <w:rsid w:val="006251A9"/>
    <w:rsid w:val="0062703A"/>
    <w:rsid w:val="00654F57"/>
    <w:rsid w:val="00657E5B"/>
    <w:rsid w:val="00684A5D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2F34"/>
    <w:rsid w:val="0074472A"/>
    <w:rsid w:val="00744BAD"/>
    <w:rsid w:val="00744DB2"/>
    <w:rsid w:val="007537D1"/>
    <w:rsid w:val="0075481E"/>
    <w:rsid w:val="00757625"/>
    <w:rsid w:val="00757F9F"/>
    <w:rsid w:val="0076251E"/>
    <w:rsid w:val="007819F3"/>
    <w:rsid w:val="00782FE0"/>
    <w:rsid w:val="00793765"/>
    <w:rsid w:val="007A35DA"/>
    <w:rsid w:val="007B34A6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71777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02CAB"/>
    <w:rsid w:val="00924AA0"/>
    <w:rsid w:val="009652EF"/>
    <w:rsid w:val="00966ADB"/>
    <w:rsid w:val="009736EA"/>
    <w:rsid w:val="00980C2A"/>
    <w:rsid w:val="00982600"/>
    <w:rsid w:val="00984FAC"/>
    <w:rsid w:val="0099522E"/>
    <w:rsid w:val="009A4549"/>
    <w:rsid w:val="009A6BF6"/>
    <w:rsid w:val="009B0379"/>
    <w:rsid w:val="009B2CF6"/>
    <w:rsid w:val="009C2983"/>
    <w:rsid w:val="009C73CC"/>
    <w:rsid w:val="009D5471"/>
    <w:rsid w:val="009D65A6"/>
    <w:rsid w:val="009F6E0C"/>
    <w:rsid w:val="00A00460"/>
    <w:rsid w:val="00A01FF7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D22F1"/>
    <w:rsid w:val="00AF14BD"/>
    <w:rsid w:val="00B00F97"/>
    <w:rsid w:val="00B01549"/>
    <w:rsid w:val="00B03778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8288A"/>
    <w:rsid w:val="00B82A42"/>
    <w:rsid w:val="00B852B2"/>
    <w:rsid w:val="00B910CA"/>
    <w:rsid w:val="00B91CA1"/>
    <w:rsid w:val="00B9239F"/>
    <w:rsid w:val="00BC728E"/>
    <w:rsid w:val="00BC74C1"/>
    <w:rsid w:val="00BE1704"/>
    <w:rsid w:val="00BF42A6"/>
    <w:rsid w:val="00C1655B"/>
    <w:rsid w:val="00C26367"/>
    <w:rsid w:val="00C36F28"/>
    <w:rsid w:val="00C44516"/>
    <w:rsid w:val="00C525FF"/>
    <w:rsid w:val="00C76E76"/>
    <w:rsid w:val="00C8558A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06CB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3165"/>
    <w:rsid w:val="00DC6BF5"/>
    <w:rsid w:val="00DD0872"/>
    <w:rsid w:val="00DD2358"/>
    <w:rsid w:val="00DD281C"/>
    <w:rsid w:val="00DD2C54"/>
    <w:rsid w:val="00DD410B"/>
    <w:rsid w:val="00DE40F1"/>
    <w:rsid w:val="00E04C16"/>
    <w:rsid w:val="00E06353"/>
    <w:rsid w:val="00E12156"/>
    <w:rsid w:val="00E13F4B"/>
    <w:rsid w:val="00E36D9D"/>
    <w:rsid w:val="00E50FEE"/>
    <w:rsid w:val="00E74919"/>
    <w:rsid w:val="00E979D6"/>
    <w:rsid w:val="00EA1962"/>
    <w:rsid w:val="00EA5DA7"/>
    <w:rsid w:val="00EC2D2C"/>
    <w:rsid w:val="00EC2D7F"/>
    <w:rsid w:val="00ED0040"/>
    <w:rsid w:val="00ED42B1"/>
    <w:rsid w:val="00EE6AC0"/>
    <w:rsid w:val="00EE7BD2"/>
    <w:rsid w:val="00EF04FD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D6D3D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1</Pages>
  <Words>166</Words>
  <Characters>918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4</cp:revision>
  <cp:lastPrinted>2022-06-16T12:25:00Z</cp:lastPrinted>
  <dcterms:created xsi:type="dcterms:W3CDTF">2022-06-15T15:34:00Z</dcterms:created>
  <dcterms:modified xsi:type="dcterms:W3CDTF">2022-06-16T12:28:00Z</dcterms:modified>
</cp:coreProperties>
</file>