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5F7" w:rsidRPr="00306DC0" w:rsidRDefault="006615F7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6615F7" w:rsidRPr="00306DC0" w:rsidTr="00757625">
        <w:trPr>
          <w:jc w:val="center"/>
        </w:trPr>
        <w:tc>
          <w:tcPr>
            <w:tcW w:w="4606" w:type="dxa"/>
          </w:tcPr>
          <w:p w:rsidR="006615F7" w:rsidRPr="00306DC0" w:rsidRDefault="006615F7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29226A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6615F7" w:rsidRPr="00306DC0" w:rsidRDefault="006615F7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6615F7" w:rsidRDefault="006615F7" w:rsidP="00DB2E3C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27 JUIN AU 01 JUILLET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6615F7" w:rsidRPr="00306DC0" w:rsidRDefault="006615F7" w:rsidP="00DB2E3C">
      <w:pPr>
        <w:tabs>
          <w:tab w:val="left" w:pos="1965"/>
        </w:tabs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6615F7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Pr="00093B75" w:rsidRDefault="006615F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Pr="00093B75" w:rsidRDefault="006615F7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Pr="00093B75" w:rsidRDefault="006615F7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6615F7" w:rsidRPr="00093B75" w:rsidRDefault="006615F7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6615F7" w:rsidRPr="00B03778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Default="006615F7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27</w:t>
            </w:r>
          </w:p>
          <w:p w:rsidR="006615F7" w:rsidRDefault="006615F7" w:rsidP="008A7FAC">
            <w:pPr>
              <w:jc w:val="center"/>
              <w:rPr>
                <w:rFonts w:cs="Calibri"/>
                <w:b/>
              </w:rPr>
            </w:pPr>
          </w:p>
          <w:p w:rsidR="006615F7" w:rsidRPr="008A7FAC" w:rsidRDefault="006615F7" w:rsidP="008A7FAC">
            <w:pPr>
              <w:jc w:val="center"/>
              <w:rPr>
                <w:rFonts w:cs="Calibri"/>
                <w:b/>
              </w:rPr>
            </w:pPr>
            <w:r w:rsidRPr="0029226A">
              <w:rPr>
                <w:rFonts w:cs="Calibri"/>
                <w:b/>
                <w:noProof/>
                <w:sz w:val="20"/>
              </w:rPr>
              <w:pict>
                <v:shape id="Image 15" o:spid="_x0000_i1026" type="#_x0000_t75" style="width:27pt;height:27.75pt;visibility:visible">
                  <v:imagedata r:id="rId6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Pr="00093B75" w:rsidRDefault="006615F7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6615F7" w:rsidRPr="0099522E" w:rsidRDefault="006615F7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Default="006615F7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RADIS BEURRE/CAROTTES RAPEES A L’ORANGE</w:t>
            </w:r>
            <w:r w:rsidRPr="0029226A">
              <w:rPr>
                <w:rFonts w:cs="Calibri"/>
                <w:b/>
                <w:noProof/>
                <w:sz w:val="20"/>
                <w:szCs w:val="20"/>
              </w:rPr>
              <w:pict>
                <v:shape id="_x0000_i1027" type="#_x0000_t75" style="width:26.25pt;height:14.25pt;visibility:visible">
                  <v:imagedata r:id="rId7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>/TOMATE-ŒUF DUR</w:t>
            </w:r>
            <w:r w:rsidRPr="0029226A">
              <w:rPr>
                <w:rFonts w:cs="Calibri"/>
                <w:b/>
                <w:noProof/>
                <w:sz w:val="20"/>
                <w:szCs w:val="20"/>
              </w:rPr>
              <w:pict>
                <v:shape id="_x0000_i1028" type="#_x0000_t75" style="width:26.25pt;height:14.25pt;visibility:visible">
                  <v:imagedata r:id="rId7" o:title=""/>
                </v:shape>
              </w:pict>
            </w:r>
          </w:p>
          <w:p w:rsidR="006615F7" w:rsidRDefault="006615F7" w:rsidP="00CF6507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FONDU CREUSOIS</w:t>
            </w:r>
            <w:r w:rsidRPr="0029226A">
              <w:rPr>
                <w:rFonts w:cs="Calibri"/>
                <w:b/>
                <w:noProof/>
                <w:sz w:val="20"/>
                <w:szCs w:val="20"/>
              </w:rPr>
              <w:pict>
                <v:shape id="_x0000_i1029" type="#_x0000_t75" style="width:26.25pt;height:14.25pt;visibility:visible">
                  <v:imagedata r:id="rId7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OU BOULETTES DE BOEUF</w:t>
            </w:r>
            <w:r w:rsidRPr="0029226A">
              <w:rPr>
                <w:rFonts w:cs="Calibri"/>
                <w:b/>
                <w:noProof/>
                <w:sz w:val="20"/>
              </w:rPr>
              <w:pict>
                <v:shape id="_x0000_i1030" type="#_x0000_t75" style="width:30pt;height:27.75pt;visibility:visible">
                  <v:imagedata r:id="rId8" o:title=""/>
                </v:shape>
              </w:pict>
            </w:r>
          </w:p>
          <w:p w:rsidR="006615F7" w:rsidRDefault="006615F7" w:rsidP="00CF6507">
            <w:pPr>
              <w:jc w:val="center"/>
              <w:rPr>
                <w:rFonts w:cs="Calibri"/>
                <w:b/>
                <w:noProof/>
                <w:sz w:val="20"/>
                <w:szCs w:val="20"/>
                <w:lang w:val="en-GB"/>
              </w:rPr>
            </w:pPr>
            <w:r>
              <w:rPr>
                <w:rFonts w:cs="Calibri"/>
                <w:b/>
                <w:noProof/>
                <w:sz w:val="20"/>
                <w:szCs w:val="20"/>
                <w:lang w:val="en-GB"/>
              </w:rPr>
              <w:t>FRITES FRAICHES</w:t>
            </w:r>
          </w:p>
          <w:p w:rsidR="006615F7" w:rsidRPr="00B03778" w:rsidRDefault="006615F7" w:rsidP="00CF6507">
            <w:pPr>
              <w:jc w:val="center"/>
              <w:rPr>
                <w:rFonts w:cs="Calibri"/>
                <w:b/>
                <w:sz w:val="20"/>
                <w:szCs w:val="20"/>
                <w:lang w:val="en-GB"/>
              </w:rPr>
            </w:pPr>
            <w:r>
              <w:rPr>
                <w:rFonts w:cs="Calibri"/>
                <w:b/>
                <w:noProof/>
                <w:sz w:val="20"/>
                <w:szCs w:val="20"/>
                <w:lang w:val="en-GB"/>
              </w:rPr>
              <w:t>DANETTE</w:t>
            </w:r>
          </w:p>
          <w:p w:rsidR="006615F7" w:rsidRPr="00B03778" w:rsidRDefault="006615F7" w:rsidP="00CF6507">
            <w:pPr>
              <w:jc w:val="center"/>
              <w:rPr>
                <w:rFonts w:cs="Calibri"/>
                <w:b/>
                <w:color w:val="FF0000"/>
                <w:sz w:val="20"/>
                <w:szCs w:val="20"/>
                <w:lang w:val="en-GB"/>
              </w:rPr>
            </w:pPr>
          </w:p>
        </w:tc>
      </w:tr>
      <w:tr w:rsidR="006615F7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Pr="00093B75" w:rsidRDefault="006615F7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28</w:t>
            </w:r>
          </w:p>
          <w:p w:rsidR="006615F7" w:rsidRPr="00B17A76" w:rsidRDefault="006615F7" w:rsidP="00CF6507">
            <w:pPr>
              <w:jc w:val="center"/>
              <w:rPr>
                <w:rFonts w:cs="Calibri"/>
                <w:color w:val="FF0000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Pr="00093B75" w:rsidRDefault="006615F7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6615F7" w:rsidRPr="002D0332" w:rsidRDefault="006615F7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Pr="008C393B" w:rsidRDefault="006615F7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6615F7" w:rsidRDefault="006615F7" w:rsidP="00B9239F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FEUILLETE VIANDE/FEUILLETE FROMAGE</w:t>
            </w:r>
          </w:p>
          <w:p w:rsidR="006615F7" w:rsidRDefault="006615F7" w:rsidP="00B9239F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BROCHETTE ORIENTALE</w:t>
            </w:r>
            <w:r w:rsidRPr="0029226A">
              <w:rPr>
                <w:rFonts w:cs="Calibri"/>
                <w:b/>
                <w:noProof/>
                <w:sz w:val="20"/>
              </w:rPr>
              <w:pict>
                <v:shape id="_x0000_i1031" type="#_x0000_t75" style="width:30pt;height:27.75pt;visibility:visible">
                  <v:imagedata r:id="rId8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ou ESCALOPE DE DINDE</w:t>
            </w:r>
            <w:r w:rsidRPr="0029226A">
              <w:rPr>
                <w:rFonts w:cs="Calibri"/>
                <w:b/>
                <w:noProof/>
                <w:sz w:val="20"/>
              </w:rPr>
              <w:pict>
                <v:shape id="_x0000_i1032" type="#_x0000_t75" style="width:30pt;height:27.75pt;visibility:visible">
                  <v:imagedata r:id="rId8" o:title=""/>
                </v:shape>
              </w:pict>
            </w:r>
          </w:p>
          <w:p w:rsidR="006615F7" w:rsidRDefault="006615F7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TRIO LEGUMES</w:t>
            </w:r>
          </w:p>
          <w:p w:rsidR="006615F7" w:rsidRDefault="006615F7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FROMAGE</w:t>
            </w:r>
          </w:p>
          <w:p w:rsidR="006615F7" w:rsidRDefault="006615F7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COMPOTE</w:t>
            </w:r>
          </w:p>
          <w:p w:rsidR="006615F7" w:rsidRPr="008C393B" w:rsidRDefault="006615F7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6615F7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Pr="00093B75" w:rsidRDefault="006615F7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>29</w:t>
            </w:r>
          </w:p>
          <w:p w:rsidR="006615F7" w:rsidRPr="00093B75" w:rsidRDefault="006615F7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Pr="00093B75" w:rsidRDefault="006615F7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6615F7" w:rsidRPr="002D0332" w:rsidRDefault="006615F7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Pr="008C393B" w:rsidRDefault="006615F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6615F7" w:rsidRDefault="006615F7" w:rsidP="002E6D62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TOMATE CIBOULETTE</w:t>
            </w:r>
            <w:r w:rsidRPr="0029226A">
              <w:rPr>
                <w:rFonts w:cs="Calibri"/>
                <w:b/>
                <w:noProof/>
                <w:sz w:val="20"/>
                <w:szCs w:val="20"/>
              </w:rPr>
              <w:pict>
                <v:shape id="_x0000_i1033" type="#_x0000_t75" style="width:26.25pt;height:14.2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/ </w:t>
            </w:r>
            <w:r>
              <w:rPr>
                <w:rFonts w:cs="Calibri"/>
                <w:b/>
                <w:sz w:val="20"/>
                <w:szCs w:val="20"/>
              </w:rPr>
              <w:t>POMELOS/</w:t>
            </w:r>
            <w:r>
              <w:rPr>
                <w:rFonts w:cs="Calibri"/>
                <w:b/>
                <w:noProof/>
                <w:sz w:val="20"/>
                <w:szCs w:val="20"/>
              </w:rPr>
              <w:t>MELON</w:t>
            </w:r>
          </w:p>
          <w:p w:rsidR="006615F7" w:rsidRDefault="006615F7" w:rsidP="002E6D62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</w:p>
          <w:p w:rsidR="006615F7" w:rsidRDefault="006615F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POISSON SAUCE BORDELAISE ou HOKI PANE</w:t>
            </w:r>
          </w:p>
          <w:p w:rsidR="006615F7" w:rsidRPr="008C393B" w:rsidRDefault="006615F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6615F7" w:rsidRDefault="006615F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PATES BIO</w:t>
            </w:r>
          </w:p>
          <w:p w:rsidR="006615F7" w:rsidRPr="008C393B" w:rsidRDefault="006615F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6615F7" w:rsidRDefault="006615F7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FROMAGE BLANC/PETITS SUISSES</w:t>
            </w:r>
          </w:p>
          <w:p w:rsidR="006615F7" w:rsidRPr="008C393B" w:rsidRDefault="006615F7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6615F7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Pr="00093B75" w:rsidRDefault="006615F7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30</w:t>
            </w:r>
          </w:p>
          <w:p w:rsidR="006615F7" w:rsidRPr="00093B75" w:rsidRDefault="006615F7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Pr="00093B75" w:rsidRDefault="006615F7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6615F7" w:rsidRPr="002D0332" w:rsidRDefault="006615F7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Pr="008C393B" w:rsidRDefault="006615F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6615F7" w:rsidRDefault="006615F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ŒUF BIO MAYONNAISE</w:t>
            </w:r>
            <w:r w:rsidRPr="0029226A">
              <w:rPr>
                <w:rFonts w:cs="Calibri"/>
                <w:b/>
                <w:noProof/>
                <w:sz w:val="20"/>
                <w:szCs w:val="20"/>
              </w:rPr>
              <w:pict>
                <v:shape id="_x0000_i1034" type="#_x0000_t75" style="width:26.25pt;height:14.25pt;visibility:visible">
                  <v:imagedata r:id="rId7" o:title=""/>
                </v:shape>
              </w:pict>
            </w:r>
            <w:r w:rsidRPr="0029226A">
              <w:rPr>
                <w:rFonts w:cs="Calibri"/>
                <w:b/>
                <w:noProof/>
                <w:sz w:val="20"/>
              </w:rPr>
              <w:pict>
                <v:shape id="_x0000_i1035" type="#_x0000_t75" style="width:39pt;height:27.75pt;visibility:visible">
                  <v:imagedata r:id="rId9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 xml:space="preserve"> PASTEQUE </w:t>
            </w:r>
          </w:p>
          <w:p w:rsidR="006615F7" w:rsidRDefault="006615F7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PIZZA</w:t>
            </w:r>
            <w:r w:rsidRPr="0029226A">
              <w:rPr>
                <w:rFonts w:cs="Calibri"/>
                <w:b/>
                <w:noProof/>
                <w:sz w:val="20"/>
                <w:szCs w:val="20"/>
              </w:rPr>
              <w:pict>
                <v:shape id="_x0000_i1036" type="#_x0000_t75" style="width:26.25pt;height:14.2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</w: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ou PIZZA TOMATES MOZARELLA </w:t>
            </w:r>
            <w:r w:rsidRPr="0029226A">
              <w:rPr>
                <w:rFonts w:cs="Calibri"/>
                <w:b/>
                <w:noProof/>
                <w:sz w:val="20"/>
                <w:szCs w:val="20"/>
              </w:rPr>
              <w:pict>
                <v:shape id="_x0000_i1037" type="#_x0000_t75" style="width:26.25pt;height:14.25pt;visibility:visible">
                  <v:imagedata r:id="rId7" o:title=""/>
                </v:shape>
              </w:pict>
            </w:r>
          </w:p>
          <w:p w:rsidR="006615F7" w:rsidRDefault="006615F7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SALADE</w:t>
            </w:r>
          </w:p>
          <w:p w:rsidR="006615F7" w:rsidRPr="008C393B" w:rsidRDefault="006615F7" w:rsidP="00473BAD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CREME YABON/BISCUITS</w:t>
            </w:r>
          </w:p>
        </w:tc>
      </w:tr>
      <w:tr w:rsidR="006615F7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Pr="00093B75" w:rsidRDefault="006615F7" w:rsidP="00CF6507">
            <w:pPr>
              <w:jc w:val="center"/>
              <w:rPr>
                <w:rFonts w:cs="Calibri"/>
                <w:b/>
              </w:rPr>
            </w:pPr>
          </w:p>
          <w:p w:rsidR="006615F7" w:rsidRPr="00093B75" w:rsidRDefault="006615F7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01</w:t>
            </w:r>
          </w:p>
          <w:p w:rsidR="006615F7" w:rsidRPr="00093B75" w:rsidRDefault="006615F7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Pr="00093B75" w:rsidRDefault="006615F7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6615F7" w:rsidRPr="0099522E" w:rsidRDefault="006615F7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15F7" w:rsidRPr="008C393B" w:rsidRDefault="006615F7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6615F7" w:rsidRPr="008C393B" w:rsidRDefault="006615F7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SALADE COMPOSEE</w:t>
            </w:r>
            <w:r w:rsidRPr="0029226A">
              <w:rPr>
                <w:rFonts w:cs="Calibri"/>
                <w:b/>
                <w:noProof/>
                <w:sz w:val="20"/>
                <w:szCs w:val="20"/>
              </w:rPr>
              <w:pict>
                <v:shape id="_x0000_i1038" type="#_x0000_t75" style="width:26.25pt;height:14.2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/SALADE REGENCE</w:t>
            </w:r>
            <w:r w:rsidRPr="0029226A">
              <w:rPr>
                <w:rFonts w:cs="Calibri"/>
                <w:b/>
                <w:noProof/>
                <w:sz w:val="20"/>
                <w:szCs w:val="20"/>
              </w:rPr>
              <w:pict>
                <v:shape id="_x0000_i1039" type="#_x0000_t75" style="width:26.25pt;height:14.25pt;visibility:visible">
                  <v:imagedata r:id="rId7" o:title=""/>
                </v:shape>
              </w:pict>
            </w:r>
          </w:p>
          <w:p w:rsidR="006615F7" w:rsidRDefault="006615F7" w:rsidP="008F5CB6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sz w:val="20"/>
                <w:szCs w:val="20"/>
              </w:rPr>
              <w:t>GOULASH</w:t>
            </w:r>
            <w:r w:rsidRPr="0029226A">
              <w:rPr>
                <w:rFonts w:cs="Calibri"/>
                <w:b/>
                <w:noProof/>
                <w:sz w:val="20"/>
              </w:rPr>
              <w:pict>
                <v:shape id="_x0000_i1040" type="#_x0000_t75" style="width:39pt;height:27.75pt;visibility:visible">
                  <v:imagedata r:id="rId9" o:title=""/>
                </v:shape>
              </w:pict>
            </w:r>
            <w:r>
              <w:rPr>
                <w:rFonts w:cs="Calibri"/>
                <w:b/>
                <w:noProof/>
                <w:sz w:val="20"/>
              </w:rPr>
              <w:t>/HACHE DE POULET</w:t>
            </w:r>
          </w:p>
          <w:p w:rsidR="006615F7" w:rsidRDefault="006615F7" w:rsidP="008F5CB6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</w:rPr>
              <w:t>POMMES DE TERRE SAUTEES</w:t>
            </w:r>
          </w:p>
          <w:p w:rsidR="006615F7" w:rsidRDefault="006615F7" w:rsidP="008F5CB6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</w:rPr>
              <w:t>FROMAGE</w:t>
            </w:r>
          </w:p>
          <w:p w:rsidR="006615F7" w:rsidRDefault="006615F7" w:rsidP="00391A5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FRUIT DE SAISON</w:t>
            </w:r>
          </w:p>
          <w:p w:rsidR="006615F7" w:rsidRPr="008C393B" w:rsidRDefault="006615F7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</w:tbl>
    <w:p w:rsidR="006615F7" w:rsidRPr="00306DC0" w:rsidRDefault="006615F7">
      <w:pPr>
        <w:rPr>
          <w:rFonts w:cs="Calibri"/>
          <w:b/>
          <w:sz w:val="20"/>
        </w:rPr>
      </w:pPr>
    </w:p>
    <w:p w:rsidR="006615F7" w:rsidRPr="00306DC0" w:rsidRDefault="006615F7" w:rsidP="001C257E">
      <w:pPr>
        <w:jc w:val="center"/>
        <w:rPr>
          <w:rFonts w:cs="Calibri"/>
          <w:b/>
          <w:sz w:val="20"/>
        </w:rPr>
      </w:pPr>
      <w:r w:rsidRPr="0029226A">
        <w:rPr>
          <w:rFonts w:cs="Calibri"/>
          <w:b/>
          <w:noProof/>
          <w:sz w:val="20"/>
        </w:rPr>
        <w:pict>
          <v:shape id="_x0000_i1041" type="#_x0000_t75" style="width:30pt;height:27.75pt;visibility:visible">
            <v:imagedata r:id="rId8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29226A">
        <w:rPr>
          <w:rFonts w:cs="Calibri"/>
          <w:b/>
          <w:noProof/>
          <w:sz w:val="20"/>
        </w:rPr>
        <w:pict>
          <v:shape id="_x0000_i1042" type="#_x0000_t75" style="width:39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29226A">
        <w:rPr>
          <w:rFonts w:cs="Calibri"/>
          <w:b/>
          <w:noProof/>
          <w:sz w:val="20"/>
        </w:rPr>
        <w:pict>
          <v:shape id="Image 14" o:spid="_x0000_i1043" type="#_x0000_t75" style="width:51.75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29226A">
        <w:rPr>
          <w:rFonts w:cs="Calibri"/>
          <w:b/>
          <w:noProof/>
          <w:sz w:val="20"/>
        </w:rPr>
        <w:pict>
          <v:shape id="_x0000_i1044" type="#_x0000_t75" style="width:27pt;height:27.75pt;visibility:visible">
            <v:imagedata r:id="rId6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6615F7" w:rsidRDefault="006615F7" w:rsidP="00093B75">
      <w:pPr>
        <w:rPr>
          <w:rFonts w:cs="Calibri"/>
          <w:sz w:val="20"/>
        </w:rPr>
      </w:pPr>
    </w:p>
    <w:p w:rsidR="006615F7" w:rsidRDefault="006615F7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6615F7" w:rsidRDefault="006615F7">
      <w:pPr>
        <w:rPr>
          <w:rFonts w:cs="Calibri"/>
          <w:b/>
          <w:sz w:val="20"/>
        </w:rPr>
      </w:pPr>
    </w:p>
    <w:p w:rsidR="006615F7" w:rsidRPr="00306DC0" w:rsidRDefault="006615F7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6615F7" w:rsidRPr="00306DC0" w:rsidRDefault="006615F7">
      <w:pPr>
        <w:rPr>
          <w:rFonts w:cs="Calibri"/>
          <w:sz w:val="20"/>
        </w:rPr>
      </w:pPr>
    </w:p>
    <w:sectPr w:rsidR="006615F7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05842"/>
    <w:rsid w:val="00021255"/>
    <w:rsid w:val="00026C1F"/>
    <w:rsid w:val="00033434"/>
    <w:rsid w:val="00040018"/>
    <w:rsid w:val="0006640C"/>
    <w:rsid w:val="00071D76"/>
    <w:rsid w:val="00087C8B"/>
    <w:rsid w:val="00092572"/>
    <w:rsid w:val="00093B75"/>
    <w:rsid w:val="000B5AD5"/>
    <w:rsid w:val="000B7F45"/>
    <w:rsid w:val="000C2FEC"/>
    <w:rsid w:val="000E1D64"/>
    <w:rsid w:val="000E4BC6"/>
    <w:rsid w:val="000F4389"/>
    <w:rsid w:val="000F7604"/>
    <w:rsid w:val="00101023"/>
    <w:rsid w:val="0010290C"/>
    <w:rsid w:val="00107421"/>
    <w:rsid w:val="00111509"/>
    <w:rsid w:val="00113823"/>
    <w:rsid w:val="00114639"/>
    <w:rsid w:val="001221BE"/>
    <w:rsid w:val="001231AB"/>
    <w:rsid w:val="00130390"/>
    <w:rsid w:val="00131FAD"/>
    <w:rsid w:val="00136AA7"/>
    <w:rsid w:val="001454AC"/>
    <w:rsid w:val="00150CFB"/>
    <w:rsid w:val="0015691C"/>
    <w:rsid w:val="001624A2"/>
    <w:rsid w:val="00174088"/>
    <w:rsid w:val="00177E6D"/>
    <w:rsid w:val="00181120"/>
    <w:rsid w:val="001846EB"/>
    <w:rsid w:val="0019079B"/>
    <w:rsid w:val="00191A2E"/>
    <w:rsid w:val="001C257E"/>
    <w:rsid w:val="001C5D93"/>
    <w:rsid w:val="001E13AC"/>
    <w:rsid w:val="00222A07"/>
    <w:rsid w:val="00226B5B"/>
    <w:rsid w:val="00245184"/>
    <w:rsid w:val="002530C7"/>
    <w:rsid w:val="00255195"/>
    <w:rsid w:val="0026466E"/>
    <w:rsid w:val="002661AC"/>
    <w:rsid w:val="002750D4"/>
    <w:rsid w:val="00282E91"/>
    <w:rsid w:val="0029226A"/>
    <w:rsid w:val="002944D5"/>
    <w:rsid w:val="002A0FD0"/>
    <w:rsid w:val="002A1300"/>
    <w:rsid w:val="002B7573"/>
    <w:rsid w:val="002D0332"/>
    <w:rsid w:val="002E6D62"/>
    <w:rsid w:val="002F130E"/>
    <w:rsid w:val="00300657"/>
    <w:rsid w:val="00303A53"/>
    <w:rsid w:val="0030594E"/>
    <w:rsid w:val="00306DC0"/>
    <w:rsid w:val="00323DE2"/>
    <w:rsid w:val="00324E94"/>
    <w:rsid w:val="00330C1E"/>
    <w:rsid w:val="00341A84"/>
    <w:rsid w:val="00342A3E"/>
    <w:rsid w:val="00356891"/>
    <w:rsid w:val="003603D3"/>
    <w:rsid w:val="003621D6"/>
    <w:rsid w:val="00367AA6"/>
    <w:rsid w:val="003707B8"/>
    <w:rsid w:val="003734ED"/>
    <w:rsid w:val="00373593"/>
    <w:rsid w:val="00375F1B"/>
    <w:rsid w:val="00391A56"/>
    <w:rsid w:val="003979D4"/>
    <w:rsid w:val="00397AFC"/>
    <w:rsid w:val="003A04DE"/>
    <w:rsid w:val="003A09EC"/>
    <w:rsid w:val="003A67F2"/>
    <w:rsid w:val="003B24CB"/>
    <w:rsid w:val="003C2423"/>
    <w:rsid w:val="003C6C5B"/>
    <w:rsid w:val="003C7842"/>
    <w:rsid w:val="003D62D1"/>
    <w:rsid w:val="003D72A6"/>
    <w:rsid w:val="003E33DD"/>
    <w:rsid w:val="003F59CF"/>
    <w:rsid w:val="00407453"/>
    <w:rsid w:val="0042544B"/>
    <w:rsid w:val="0047264B"/>
    <w:rsid w:val="00473BAD"/>
    <w:rsid w:val="00481B3A"/>
    <w:rsid w:val="00484BDE"/>
    <w:rsid w:val="004909D7"/>
    <w:rsid w:val="004A0FC6"/>
    <w:rsid w:val="004A7102"/>
    <w:rsid w:val="004B0473"/>
    <w:rsid w:val="004B32FE"/>
    <w:rsid w:val="004B4E9D"/>
    <w:rsid w:val="004D34F4"/>
    <w:rsid w:val="004F5919"/>
    <w:rsid w:val="004F62D3"/>
    <w:rsid w:val="0051694E"/>
    <w:rsid w:val="00523DA9"/>
    <w:rsid w:val="00531962"/>
    <w:rsid w:val="00542A26"/>
    <w:rsid w:val="00545688"/>
    <w:rsid w:val="00552792"/>
    <w:rsid w:val="005545B5"/>
    <w:rsid w:val="0056388E"/>
    <w:rsid w:val="00565966"/>
    <w:rsid w:val="00574930"/>
    <w:rsid w:val="00581962"/>
    <w:rsid w:val="00584EF9"/>
    <w:rsid w:val="005931C1"/>
    <w:rsid w:val="0059520C"/>
    <w:rsid w:val="005A2760"/>
    <w:rsid w:val="005C37F2"/>
    <w:rsid w:val="005C5466"/>
    <w:rsid w:val="005D337C"/>
    <w:rsid w:val="00615401"/>
    <w:rsid w:val="00615ED5"/>
    <w:rsid w:val="006170AF"/>
    <w:rsid w:val="006208AA"/>
    <w:rsid w:val="006242FF"/>
    <w:rsid w:val="006251A9"/>
    <w:rsid w:val="0062703A"/>
    <w:rsid w:val="00654F57"/>
    <w:rsid w:val="00657E5B"/>
    <w:rsid w:val="006615F7"/>
    <w:rsid w:val="00684A5D"/>
    <w:rsid w:val="00687F4C"/>
    <w:rsid w:val="00697D33"/>
    <w:rsid w:val="006A2769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2F34"/>
    <w:rsid w:val="0074472A"/>
    <w:rsid w:val="00744BAD"/>
    <w:rsid w:val="00744DB2"/>
    <w:rsid w:val="007537D1"/>
    <w:rsid w:val="0075481E"/>
    <w:rsid w:val="00757625"/>
    <w:rsid w:val="00757F9F"/>
    <w:rsid w:val="0076251E"/>
    <w:rsid w:val="007819F3"/>
    <w:rsid w:val="00782FE0"/>
    <w:rsid w:val="00793765"/>
    <w:rsid w:val="007A35DA"/>
    <w:rsid w:val="007B34A6"/>
    <w:rsid w:val="007C2EB5"/>
    <w:rsid w:val="007D2015"/>
    <w:rsid w:val="007D4D94"/>
    <w:rsid w:val="007D757D"/>
    <w:rsid w:val="007E0029"/>
    <w:rsid w:val="007E2BA1"/>
    <w:rsid w:val="007F26E2"/>
    <w:rsid w:val="008028F0"/>
    <w:rsid w:val="008265C7"/>
    <w:rsid w:val="00826B9B"/>
    <w:rsid w:val="008310B2"/>
    <w:rsid w:val="008436D4"/>
    <w:rsid w:val="00847234"/>
    <w:rsid w:val="00851DF1"/>
    <w:rsid w:val="0086595D"/>
    <w:rsid w:val="008664A3"/>
    <w:rsid w:val="00870EB3"/>
    <w:rsid w:val="00871777"/>
    <w:rsid w:val="00895EF9"/>
    <w:rsid w:val="008A7A4F"/>
    <w:rsid w:val="008A7FAC"/>
    <w:rsid w:val="008B1E86"/>
    <w:rsid w:val="008C2E30"/>
    <w:rsid w:val="008C2F6B"/>
    <w:rsid w:val="008C393B"/>
    <w:rsid w:val="008D54B8"/>
    <w:rsid w:val="008F0CEE"/>
    <w:rsid w:val="008F5CB6"/>
    <w:rsid w:val="00900D8A"/>
    <w:rsid w:val="00902CAB"/>
    <w:rsid w:val="00924AA0"/>
    <w:rsid w:val="009652EF"/>
    <w:rsid w:val="00966ADB"/>
    <w:rsid w:val="009736EA"/>
    <w:rsid w:val="00980C2A"/>
    <w:rsid w:val="00982600"/>
    <w:rsid w:val="00984FAC"/>
    <w:rsid w:val="0099522E"/>
    <w:rsid w:val="009A4549"/>
    <w:rsid w:val="009A6BF6"/>
    <w:rsid w:val="009B0379"/>
    <w:rsid w:val="009B2CF6"/>
    <w:rsid w:val="009C2983"/>
    <w:rsid w:val="009C73CC"/>
    <w:rsid w:val="009D09E0"/>
    <w:rsid w:val="009D5471"/>
    <w:rsid w:val="009D65A6"/>
    <w:rsid w:val="009F6E0C"/>
    <w:rsid w:val="00A00460"/>
    <w:rsid w:val="00A01FF7"/>
    <w:rsid w:val="00A02569"/>
    <w:rsid w:val="00A23213"/>
    <w:rsid w:val="00A353FB"/>
    <w:rsid w:val="00A67E22"/>
    <w:rsid w:val="00A73EA0"/>
    <w:rsid w:val="00A83292"/>
    <w:rsid w:val="00A84BAB"/>
    <w:rsid w:val="00A91A9A"/>
    <w:rsid w:val="00A91C42"/>
    <w:rsid w:val="00A92A78"/>
    <w:rsid w:val="00AA641E"/>
    <w:rsid w:val="00AB77F8"/>
    <w:rsid w:val="00AC2A3B"/>
    <w:rsid w:val="00AD22F1"/>
    <w:rsid w:val="00AF14BD"/>
    <w:rsid w:val="00B00F97"/>
    <w:rsid w:val="00B01549"/>
    <w:rsid w:val="00B03778"/>
    <w:rsid w:val="00B17A76"/>
    <w:rsid w:val="00B22A73"/>
    <w:rsid w:val="00B279D9"/>
    <w:rsid w:val="00B3255C"/>
    <w:rsid w:val="00B32593"/>
    <w:rsid w:val="00B342ED"/>
    <w:rsid w:val="00B50F1D"/>
    <w:rsid w:val="00B52C58"/>
    <w:rsid w:val="00B60DC7"/>
    <w:rsid w:val="00B71798"/>
    <w:rsid w:val="00B72209"/>
    <w:rsid w:val="00B76597"/>
    <w:rsid w:val="00B8288A"/>
    <w:rsid w:val="00B82A42"/>
    <w:rsid w:val="00B852B2"/>
    <w:rsid w:val="00B910CA"/>
    <w:rsid w:val="00B91CA1"/>
    <w:rsid w:val="00B9239F"/>
    <w:rsid w:val="00BC728E"/>
    <w:rsid w:val="00BC74C1"/>
    <w:rsid w:val="00BE1704"/>
    <w:rsid w:val="00BF42A6"/>
    <w:rsid w:val="00C1655B"/>
    <w:rsid w:val="00C26367"/>
    <w:rsid w:val="00C36F28"/>
    <w:rsid w:val="00C44516"/>
    <w:rsid w:val="00C525FF"/>
    <w:rsid w:val="00C76E76"/>
    <w:rsid w:val="00C8558A"/>
    <w:rsid w:val="00CA177C"/>
    <w:rsid w:val="00CD44FA"/>
    <w:rsid w:val="00CD5361"/>
    <w:rsid w:val="00CE7483"/>
    <w:rsid w:val="00CF6507"/>
    <w:rsid w:val="00D0622C"/>
    <w:rsid w:val="00D12298"/>
    <w:rsid w:val="00D13FAF"/>
    <w:rsid w:val="00D1502F"/>
    <w:rsid w:val="00D20922"/>
    <w:rsid w:val="00D21A16"/>
    <w:rsid w:val="00D32F71"/>
    <w:rsid w:val="00D36013"/>
    <w:rsid w:val="00D456B3"/>
    <w:rsid w:val="00D506CB"/>
    <w:rsid w:val="00D54012"/>
    <w:rsid w:val="00D717CB"/>
    <w:rsid w:val="00D71B65"/>
    <w:rsid w:val="00D77F23"/>
    <w:rsid w:val="00D81D7E"/>
    <w:rsid w:val="00D81F70"/>
    <w:rsid w:val="00D84612"/>
    <w:rsid w:val="00D85BA3"/>
    <w:rsid w:val="00D93E33"/>
    <w:rsid w:val="00DB2E3C"/>
    <w:rsid w:val="00DC102A"/>
    <w:rsid w:val="00DC3165"/>
    <w:rsid w:val="00DC6BF5"/>
    <w:rsid w:val="00DD0872"/>
    <w:rsid w:val="00DD2358"/>
    <w:rsid w:val="00DD281C"/>
    <w:rsid w:val="00DD2C54"/>
    <w:rsid w:val="00DD410B"/>
    <w:rsid w:val="00DE40F1"/>
    <w:rsid w:val="00E04C16"/>
    <w:rsid w:val="00E06353"/>
    <w:rsid w:val="00E12156"/>
    <w:rsid w:val="00E13F4B"/>
    <w:rsid w:val="00E36D9D"/>
    <w:rsid w:val="00E50FEE"/>
    <w:rsid w:val="00E74919"/>
    <w:rsid w:val="00E979D6"/>
    <w:rsid w:val="00EA1962"/>
    <w:rsid w:val="00EA5DA7"/>
    <w:rsid w:val="00EC2D2C"/>
    <w:rsid w:val="00EC2D7F"/>
    <w:rsid w:val="00ED0040"/>
    <w:rsid w:val="00ED42B1"/>
    <w:rsid w:val="00EE6AC0"/>
    <w:rsid w:val="00EE7BD2"/>
    <w:rsid w:val="00EF04FD"/>
    <w:rsid w:val="00EF0B85"/>
    <w:rsid w:val="00EF52D0"/>
    <w:rsid w:val="00F20BD3"/>
    <w:rsid w:val="00F24C10"/>
    <w:rsid w:val="00F33F91"/>
    <w:rsid w:val="00F36BF0"/>
    <w:rsid w:val="00F408D9"/>
    <w:rsid w:val="00F421A7"/>
    <w:rsid w:val="00F468E7"/>
    <w:rsid w:val="00F84F64"/>
    <w:rsid w:val="00F95147"/>
    <w:rsid w:val="00FA0BFE"/>
    <w:rsid w:val="00FA12E9"/>
    <w:rsid w:val="00FA7A88"/>
    <w:rsid w:val="00FD6D3D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1</Pages>
  <Words>166</Words>
  <Characters>916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2022-06-23T10:38:00Z</cp:lastPrinted>
  <dcterms:created xsi:type="dcterms:W3CDTF">2022-06-23T10:39:00Z</dcterms:created>
  <dcterms:modified xsi:type="dcterms:W3CDTF">2022-06-23T10:39:00Z</dcterms:modified>
</cp:coreProperties>
</file>