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62D3" w:rsidRPr="00306DC0" w:rsidRDefault="007862D3" w:rsidP="001C5D93">
      <w:pPr>
        <w:rPr>
          <w:rFonts w:cs="Calibri"/>
        </w:rPr>
      </w:pPr>
      <w:r w:rsidRPr="00306DC0"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7862D3" w:rsidRPr="00306DC0" w:rsidTr="00757625">
        <w:trPr>
          <w:jc w:val="center"/>
        </w:trPr>
        <w:tc>
          <w:tcPr>
            <w:tcW w:w="4606" w:type="dxa"/>
          </w:tcPr>
          <w:p w:rsidR="007862D3" w:rsidRPr="00306DC0" w:rsidRDefault="007862D3" w:rsidP="00D71B65">
            <w:pPr>
              <w:jc w:val="both"/>
              <w:rPr>
                <w:rFonts w:cs="Calibri"/>
                <w:b/>
                <w:sz w:val="36"/>
                <w:szCs w:val="20"/>
              </w:rPr>
            </w:pPr>
            <w:r w:rsidRPr="00C86433">
              <w:rPr>
                <w:rFonts w:cs="Calibri"/>
                <w:noProof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5" o:spid="_x0000_i1025" type="#_x0000_t75" style="width:168pt;height:63.75pt;visibility:visible">
                  <v:imagedata r:id="rId5" o:title=""/>
                </v:shape>
              </w:pict>
            </w:r>
          </w:p>
        </w:tc>
        <w:tc>
          <w:tcPr>
            <w:tcW w:w="4771" w:type="dxa"/>
          </w:tcPr>
          <w:p w:rsidR="007862D3" w:rsidRPr="00306DC0" w:rsidRDefault="007862D3" w:rsidP="00222A07">
            <w:pPr>
              <w:rPr>
                <w:rFonts w:cs="Calibri"/>
                <w:b/>
                <w:sz w:val="36"/>
                <w:szCs w:val="20"/>
              </w:rPr>
            </w:pPr>
          </w:p>
        </w:tc>
      </w:tr>
    </w:tbl>
    <w:p w:rsidR="007862D3" w:rsidRDefault="007862D3" w:rsidP="00DB2E3C">
      <w:pPr>
        <w:tabs>
          <w:tab w:val="left" w:pos="1965"/>
        </w:tabs>
        <w:jc w:val="center"/>
        <w:rPr>
          <w:rFonts w:cs="Calibri"/>
          <w:b/>
          <w:sz w:val="32"/>
          <w:szCs w:val="32"/>
        </w:rPr>
      </w:pPr>
      <w:r w:rsidRPr="008C393B">
        <w:rPr>
          <w:rFonts w:cs="Calibri"/>
          <w:b/>
          <w:sz w:val="32"/>
          <w:szCs w:val="32"/>
        </w:rPr>
        <w:t xml:space="preserve">MENU du </w:t>
      </w:r>
      <w:r>
        <w:rPr>
          <w:rFonts w:cs="Calibri"/>
          <w:b/>
          <w:sz w:val="32"/>
          <w:szCs w:val="32"/>
        </w:rPr>
        <w:t>04 AU 07 JUILLET</w:t>
      </w:r>
      <w:r w:rsidRPr="008C393B">
        <w:rPr>
          <w:rFonts w:cs="Calibri"/>
          <w:b/>
          <w:sz w:val="32"/>
          <w:szCs w:val="32"/>
        </w:rPr>
        <w:t xml:space="preserve"> 2022</w:t>
      </w:r>
    </w:p>
    <w:p w:rsidR="007862D3" w:rsidRPr="00306DC0" w:rsidRDefault="007862D3" w:rsidP="00DB2E3C">
      <w:pPr>
        <w:tabs>
          <w:tab w:val="left" w:pos="1965"/>
        </w:tabs>
        <w:jc w:val="center"/>
        <w:rPr>
          <w:rFonts w:cs="Calibri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278"/>
        <w:gridCol w:w="7369"/>
      </w:tblGrid>
      <w:tr w:rsidR="007862D3" w:rsidRPr="00093B75" w:rsidTr="002D0332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862D3" w:rsidRPr="00093B75" w:rsidRDefault="007862D3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862D3" w:rsidRPr="00093B75" w:rsidRDefault="007862D3" w:rsidP="00093B75">
            <w:pPr>
              <w:jc w:val="center"/>
              <w:rPr>
                <w:rFonts w:cs="Calibri"/>
              </w:rPr>
            </w:pP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862D3" w:rsidRPr="00093B75" w:rsidRDefault="007862D3">
            <w:pPr>
              <w:keepNext/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>REPAS</w:t>
            </w:r>
          </w:p>
          <w:p w:rsidR="007862D3" w:rsidRPr="00093B75" w:rsidRDefault="007862D3">
            <w:pPr>
              <w:keepNext/>
              <w:jc w:val="center"/>
              <w:rPr>
                <w:rFonts w:cs="Calibri"/>
              </w:rPr>
            </w:pPr>
            <w:r w:rsidRPr="00093B75">
              <w:rPr>
                <w:rFonts w:cs="Calibri"/>
                <w:b/>
              </w:rPr>
              <w:t>DE 11H30 à 13h30</w:t>
            </w:r>
          </w:p>
        </w:tc>
      </w:tr>
      <w:tr w:rsidR="007862D3" w:rsidRPr="00B03778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862D3" w:rsidRDefault="007862D3" w:rsidP="008A7FAC">
            <w:pPr>
              <w:jc w:val="center"/>
              <w:rPr>
                <w:rFonts w:cs="Calibri"/>
                <w:b/>
              </w:rPr>
            </w:pPr>
            <w:r w:rsidRPr="008A7FAC">
              <w:rPr>
                <w:rFonts w:cs="Calibri"/>
                <w:b/>
              </w:rPr>
              <w:t xml:space="preserve">LUNDI </w:t>
            </w:r>
            <w:r>
              <w:rPr>
                <w:rFonts w:cs="Calibri"/>
                <w:b/>
              </w:rPr>
              <w:t>04</w:t>
            </w:r>
          </w:p>
          <w:p w:rsidR="007862D3" w:rsidRDefault="007862D3" w:rsidP="008A7FAC">
            <w:pPr>
              <w:jc w:val="center"/>
              <w:rPr>
                <w:rFonts w:cs="Calibri"/>
                <w:b/>
              </w:rPr>
            </w:pPr>
          </w:p>
          <w:p w:rsidR="007862D3" w:rsidRPr="008A7FAC" w:rsidRDefault="007862D3" w:rsidP="008A7FAC">
            <w:pPr>
              <w:jc w:val="center"/>
              <w:rPr>
                <w:rFonts w:cs="Calibri"/>
                <w:b/>
              </w:rPr>
            </w:pPr>
            <w:r w:rsidRPr="00C86433">
              <w:rPr>
                <w:rFonts w:cs="Calibri"/>
                <w:b/>
                <w:noProof/>
                <w:sz w:val="20"/>
              </w:rPr>
              <w:pict>
                <v:shape id="Image 15" o:spid="_x0000_i1026" type="#_x0000_t75" style="width:27pt;height:27.75pt;visibility:visible">
                  <v:imagedata r:id="rId6" o:title=""/>
                </v:shape>
              </w:pic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862D3" w:rsidRPr="00093B75" w:rsidRDefault="007862D3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7862D3" w:rsidRPr="0099522E" w:rsidRDefault="007862D3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862D3" w:rsidRDefault="007862D3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ROULE SURIMI/MELON/PASTEQUE</w:t>
            </w:r>
          </w:p>
          <w:p w:rsidR="007862D3" w:rsidRDefault="007862D3" w:rsidP="00CF6507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sz w:val="20"/>
                <w:szCs w:val="20"/>
              </w:rPr>
              <w:t>CROUSTI FROMAGE OU PATATOES BURGER</w:t>
            </w:r>
            <w:r w:rsidRPr="00C86433">
              <w:rPr>
                <w:rFonts w:cs="Calibri"/>
                <w:b/>
                <w:noProof/>
                <w:sz w:val="20"/>
              </w:rPr>
              <w:pict>
                <v:shape id="_x0000_i1027" type="#_x0000_t75" style="width:30pt;height:27.75pt;visibility:visible">
                  <v:imagedata r:id="rId7" o:title=""/>
                </v:shape>
              </w:pict>
            </w:r>
            <w:r>
              <w:rPr>
                <w:rFonts w:cs="Calibri"/>
                <w:b/>
                <w:noProof/>
                <w:sz w:val="20"/>
              </w:rPr>
              <w:t>OU NUGGETS DE POULET</w:t>
            </w:r>
          </w:p>
          <w:p w:rsidR="007862D3" w:rsidRDefault="007862D3" w:rsidP="00CF6507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</w:p>
          <w:p w:rsidR="007862D3" w:rsidRDefault="007862D3" w:rsidP="00CF6507">
            <w:pPr>
              <w:jc w:val="center"/>
              <w:rPr>
                <w:rFonts w:cs="Calibri"/>
                <w:b/>
                <w:noProof/>
                <w:sz w:val="20"/>
                <w:szCs w:val="20"/>
                <w:lang w:val="en-GB"/>
              </w:rPr>
            </w:pPr>
            <w:r>
              <w:rPr>
                <w:rFonts w:cs="Calibri"/>
                <w:b/>
                <w:noProof/>
                <w:sz w:val="20"/>
                <w:szCs w:val="20"/>
                <w:lang w:val="en-GB"/>
              </w:rPr>
              <w:t>RATATOUILLE</w:t>
            </w:r>
          </w:p>
          <w:p w:rsidR="007862D3" w:rsidRDefault="007862D3" w:rsidP="00CF6507">
            <w:pPr>
              <w:jc w:val="center"/>
              <w:rPr>
                <w:rFonts w:cs="Calibri"/>
                <w:b/>
                <w:noProof/>
                <w:sz w:val="20"/>
                <w:szCs w:val="20"/>
                <w:lang w:val="en-GB"/>
              </w:rPr>
            </w:pPr>
          </w:p>
          <w:p w:rsidR="007862D3" w:rsidRPr="00B03778" w:rsidRDefault="007862D3" w:rsidP="00CF6507">
            <w:pPr>
              <w:jc w:val="center"/>
              <w:rPr>
                <w:rFonts w:cs="Calibri"/>
                <w:b/>
                <w:sz w:val="20"/>
                <w:szCs w:val="20"/>
                <w:lang w:val="en-GB"/>
              </w:rPr>
            </w:pPr>
            <w:r>
              <w:rPr>
                <w:rFonts w:cs="Calibri"/>
                <w:b/>
                <w:noProof/>
                <w:sz w:val="20"/>
                <w:szCs w:val="20"/>
                <w:lang w:val="en-GB"/>
              </w:rPr>
              <w:t>FRUIT DE SAISON</w:t>
            </w:r>
          </w:p>
          <w:p w:rsidR="007862D3" w:rsidRPr="00B03778" w:rsidRDefault="007862D3" w:rsidP="00CF6507">
            <w:pPr>
              <w:jc w:val="center"/>
              <w:rPr>
                <w:rFonts w:cs="Calibri"/>
                <w:b/>
                <w:color w:val="FF0000"/>
                <w:sz w:val="20"/>
                <w:szCs w:val="20"/>
                <w:lang w:val="en-GB"/>
              </w:rPr>
            </w:pPr>
          </w:p>
        </w:tc>
      </w:tr>
      <w:tr w:rsidR="007862D3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862D3" w:rsidRPr="00093B75" w:rsidRDefault="007862D3" w:rsidP="00CF6507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MARDI 05</w:t>
            </w:r>
          </w:p>
          <w:p w:rsidR="007862D3" w:rsidRPr="00B17A76" w:rsidRDefault="007862D3" w:rsidP="00CF6507">
            <w:pPr>
              <w:jc w:val="center"/>
              <w:rPr>
                <w:rFonts w:cs="Calibri"/>
                <w:color w:val="FF0000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862D3" w:rsidRPr="00093B75" w:rsidRDefault="007862D3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7862D3" w:rsidRPr="002D0332" w:rsidRDefault="007862D3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862D3" w:rsidRPr="008C393B" w:rsidRDefault="007862D3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7862D3" w:rsidRDefault="007862D3" w:rsidP="00B9239F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ŒUF BIO MAYONNAISE</w:t>
            </w:r>
            <w:r w:rsidRPr="00C86433">
              <w:rPr>
                <w:rFonts w:cs="Calibri"/>
                <w:b/>
                <w:noProof/>
                <w:sz w:val="20"/>
                <w:szCs w:val="20"/>
              </w:rPr>
              <w:pict>
                <v:shape id="_x0000_i1028" type="#_x0000_t75" style="width:26.25pt;height:14.25pt;visibility:visible">
                  <v:imagedata r:id="rId8" o:title=""/>
                </v:shape>
              </w:pict>
            </w:r>
            <w:r w:rsidRPr="00C86433">
              <w:rPr>
                <w:rFonts w:cs="Calibri"/>
                <w:b/>
                <w:noProof/>
                <w:sz w:val="20"/>
              </w:rPr>
              <w:pict>
                <v:shape id="_x0000_i1029" type="#_x0000_t75" style="width:39pt;height:27.75pt;visibility:visible">
                  <v:imagedata r:id="rId9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>/MAIS THON</w:t>
            </w:r>
            <w:r w:rsidRPr="00C86433">
              <w:rPr>
                <w:rFonts w:cs="Calibri"/>
                <w:b/>
                <w:noProof/>
                <w:sz w:val="20"/>
                <w:szCs w:val="20"/>
              </w:rPr>
              <w:pict>
                <v:shape id="_x0000_i1030" type="#_x0000_t75" style="width:26.25pt;height:14.25pt;visibility:visible">
                  <v:imagedata r:id="rId8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>/PASTEQUE</w:t>
            </w:r>
          </w:p>
          <w:p w:rsidR="007862D3" w:rsidRDefault="007862D3" w:rsidP="00B9239F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STEAK HACHE</w:t>
            </w:r>
            <w:r w:rsidRPr="00C86433">
              <w:rPr>
                <w:rFonts w:cs="Calibri"/>
                <w:b/>
                <w:noProof/>
                <w:sz w:val="20"/>
              </w:rPr>
              <w:pict>
                <v:shape id="_x0000_i1031" type="#_x0000_t75" style="width:30pt;height:27.75pt;visibility:visible">
                  <v:imagedata r:id="rId7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 ou POISSON PANE</w:t>
            </w:r>
          </w:p>
          <w:p w:rsidR="007862D3" w:rsidRDefault="007862D3" w:rsidP="00B9239F">
            <w:pPr>
              <w:jc w:val="center"/>
              <w:rPr>
                <w:rFonts w:cs="Calibri"/>
                <w:b/>
                <w:noProof/>
                <w:sz w:val="20"/>
              </w:rPr>
            </w:pPr>
          </w:p>
          <w:p w:rsidR="007862D3" w:rsidRDefault="007862D3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HARICOTS BEURRE</w:t>
            </w:r>
          </w:p>
          <w:p w:rsidR="007862D3" w:rsidRDefault="007862D3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7862D3" w:rsidRDefault="007862D3" w:rsidP="00A73EA0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FLAMBY</w:t>
            </w:r>
          </w:p>
          <w:p w:rsidR="007862D3" w:rsidRPr="008C393B" w:rsidRDefault="007862D3" w:rsidP="00A73EA0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7862D3" w:rsidRPr="008C393B" w:rsidTr="002D0332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862D3" w:rsidRPr="00093B75" w:rsidRDefault="007862D3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MERCREDI </w:t>
            </w:r>
            <w:r>
              <w:rPr>
                <w:rFonts w:cs="Calibri"/>
                <w:b/>
              </w:rPr>
              <w:t>06</w:t>
            </w:r>
          </w:p>
          <w:p w:rsidR="007862D3" w:rsidRPr="00093B75" w:rsidRDefault="007862D3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862D3" w:rsidRPr="00093B75" w:rsidRDefault="007862D3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7862D3" w:rsidRPr="002D0332" w:rsidRDefault="007862D3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862D3" w:rsidRPr="008C393B" w:rsidRDefault="007862D3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7862D3" w:rsidRDefault="007862D3" w:rsidP="002E6D62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TOMATE CIBOULETTE</w:t>
            </w:r>
            <w:r w:rsidRPr="00C86433">
              <w:rPr>
                <w:rFonts w:cs="Calibri"/>
                <w:b/>
                <w:noProof/>
                <w:sz w:val="20"/>
                <w:szCs w:val="20"/>
              </w:rPr>
              <w:pict>
                <v:shape id="_x0000_i1032" type="#_x0000_t75" style="width:26.25pt;height:14.25pt;visibility:visible">
                  <v:imagedata r:id="rId8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/ </w:t>
            </w:r>
            <w:r>
              <w:rPr>
                <w:rFonts w:cs="Calibri"/>
                <w:b/>
                <w:noProof/>
                <w:sz w:val="20"/>
                <w:szCs w:val="20"/>
              </w:rPr>
              <w:t>MELON</w:t>
            </w:r>
          </w:p>
          <w:p w:rsidR="007862D3" w:rsidRDefault="007862D3" w:rsidP="002E6D62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</w:p>
          <w:p w:rsidR="007862D3" w:rsidRDefault="007862D3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RAVIOLIS</w:t>
            </w:r>
          </w:p>
          <w:p w:rsidR="007862D3" w:rsidRPr="008C393B" w:rsidRDefault="007862D3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7862D3" w:rsidRDefault="007862D3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SALADE</w:t>
            </w:r>
          </w:p>
          <w:p w:rsidR="007862D3" w:rsidRPr="008C393B" w:rsidRDefault="007862D3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7862D3" w:rsidRDefault="007862D3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GLACE</w:t>
            </w:r>
          </w:p>
          <w:p w:rsidR="007862D3" w:rsidRPr="008C393B" w:rsidRDefault="007862D3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7862D3" w:rsidRPr="008C393B" w:rsidTr="002D0332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862D3" w:rsidRPr="00093B75" w:rsidRDefault="007862D3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JEUDI </w:t>
            </w:r>
            <w:r>
              <w:rPr>
                <w:rFonts w:cs="Calibri"/>
                <w:b/>
              </w:rPr>
              <w:t>07</w:t>
            </w:r>
          </w:p>
          <w:p w:rsidR="007862D3" w:rsidRPr="00093B75" w:rsidRDefault="007862D3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862D3" w:rsidRPr="00093B75" w:rsidRDefault="007862D3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7862D3" w:rsidRPr="002D0332" w:rsidRDefault="007862D3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862D3" w:rsidRPr="008C393B" w:rsidRDefault="007862D3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BONNES VACANCES !!!</w:t>
            </w:r>
          </w:p>
          <w:p w:rsidR="007862D3" w:rsidRPr="008C393B" w:rsidRDefault="007862D3" w:rsidP="00473BAD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7862D3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862D3" w:rsidRPr="00093B75" w:rsidRDefault="007862D3" w:rsidP="00CF6507">
            <w:pPr>
              <w:jc w:val="center"/>
              <w:rPr>
                <w:rFonts w:cs="Calibri"/>
                <w:b/>
              </w:rPr>
            </w:pPr>
          </w:p>
          <w:p w:rsidR="007862D3" w:rsidRPr="00093B75" w:rsidRDefault="007862D3" w:rsidP="00F60EAF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862D3" w:rsidRPr="0099522E" w:rsidRDefault="007862D3" w:rsidP="00CF6507">
            <w:pPr>
              <w:jc w:val="center"/>
              <w:rPr>
                <w:rFonts w:cs="Calibri"/>
              </w:rPr>
            </w:pP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862D3" w:rsidRPr="008C393B" w:rsidRDefault="007862D3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7862D3" w:rsidRPr="008C393B" w:rsidRDefault="007862D3" w:rsidP="00F60EAF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</w:tbl>
    <w:p w:rsidR="007862D3" w:rsidRPr="00306DC0" w:rsidRDefault="007862D3">
      <w:pPr>
        <w:rPr>
          <w:rFonts w:cs="Calibri"/>
          <w:b/>
          <w:sz w:val="20"/>
        </w:rPr>
      </w:pPr>
    </w:p>
    <w:p w:rsidR="007862D3" w:rsidRPr="00306DC0" w:rsidRDefault="007862D3" w:rsidP="001C257E">
      <w:pPr>
        <w:jc w:val="center"/>
        <w:rPr>
          <w:rFonts w:cs="Calibri"/>
          <w:b/>
          <w:sz w:val="20"/>
        </w:rPr>
      </w:pPr>
      <w:r w:rsidRPr="00C86433">
        <w:rPr>
          <w:rFonts w:cs="Calibri"/>
          <w:b/>
          <w:noProof/>
          <w:sz w:val="20"/>
        </w:rPr>
        <w:pict>
          <v:shape id="_x0000_i1033" type="#_x0000_t75" style="width:30pt;height:27.75pt;visibility:visible">
            <v:imagedata r:id="rId7" o:title=""/>
          </v:shape>
        </w:pict>
      </w:r>
      <w:r w:rsidRPr="00306DC0">
        <w:rPr>
          <w:rFonts w:cs="Calibri"/>
          <w:b/>
          <w:sz w:val="20"/>
        </w:rPr>
        <w:t xml:space="preserve">Viande française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C86433">
        <w:rPr>
          <w:rFonts w:cs="Calibri"/>
          <w:b/>
          <w:noProof/>
          <w:sz w:val="20"/>
        </w:rPr>
        <w:pict>
          <v:shape id="_x0000_i1034" type="#_x0000_t75" style="width:39pt;height:27.75pt;visibility:visible">
            <v:imagedata r:id="rId9" o:title=""/>
          </v:shape>
        </w:pict>
      </w:r>
      <w:r w:rsidRPr="00306DC0">
        <w:rPr>
          <w:rFonts w:cs="Calibri"/>
          <w:b/>
          <w:sz w:val="20"/>
        </w:rPr>
        <w:t xml:space="preserve"> Producteur local 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C86433">
        <w:rPr>
          <w:rFonts w:cs="Calibri"/>
          <w:b/>
          <w:noProof/>
          <w:sz w:val="20"/>
        </w:rPr>
        <w:pict>
          <v:shape id="Image 14" o:spid="_x0000_i1035" type="#_x0000_t75" style="width:51.75pt;height:27.75pt;visibility:visible">
            <v:imagedata r:id="rId10" o:title=""/>
          </v:shape>
        </w:pict>
      </w:r>
      <w:r w:rsidRPr="00306DC0">
        <w:rPr>
          <w:rFonts w:cs="Calibri"/>
          <w:b/>
          <w:sz w:val="20"/>
        </w:rPr>
        <w:t xml:space="preserve"> Production Maison    </w:t>
      </w:r>
      <w:r>
        <w:rPr>
          <w:rFonts w:cs="Calibri"/>
          <w:b/>
          <w:sz w:val="20"/>
        </w:rPr>
        <w:t xml:space="preserve">    </w:t>
      </w:r>
      <w:r w:rsidRPr="00306DC0">
        <w:rPr>
          <w:rFonts w:cs="Calibri"/>
          <w:b/>
          <w:sz w:val="20"/>
        </w:rPr>
        <w:t xml:space="preserve"> </w:t>
      </w:r>
      <w:r w:rsidRPr="00C86433">
        <w:rPr>
          <w:rFonts w:cs="Calibri"/>
          <w:b/>
          <w:noProof/>
          <w:sz w:val="20"/>
        </w:rPr>
        <w:pict>
          <v:shape id="_x0000_i1036" type="#_x0000_t75" style="width:27pt;height:27.75pt;visibility:visible">
            <v:imagedata r:id="rId6" o:title=""/>
          </v:shape>
        </w:pict>
      </w:r>
      <w:r w:rsidRPr="00306DC0">
        <w:rPr>
          <w:rFonts w:cs="Calibri"/>
          <w:b/>
          <w:sz w:val="20"/>
        </w:rPr>
        <w:t xml:space="preserve"> Végétarien</w:t>
      </w:r>
    </w:p>
    <w:p w:rsidR="007862D3" w:rsidRDefault="007862D3" w:rsidP="00093B75">
      <w:pPr>
        <w:rPr>
          <w:rFonts w:cs="Calibri"/>
          <w:sz w:val="20"/>
        </w:rPr>
      </w:pPr>
    </w:p>
    <w:p w:rsidR="007862D3" w:rsidRDefault="007862D3" w:rsidP="00093B75">
      <w:pPr>
        <w:ind w:firstLine="708"/>
        <w:rPr>
          <w:rFonts w:cs="Calibri"/>
          <w:sz w:val="20"/>
        </w:rPr>
      </w:pPr>
      <w:bookmarkStart w:id="0" w:name="_GoBack"/>
      <w:bookmarkEnd w:id="0"/>
      <w:smartTag w:uri="urn:schemas-microsoft-com:office:smarttags" w:element="PersonName">
        <w:smartTagPr>
          <w:attr w:name="ProductID" w:val="La Gestionnaire"/>
        </w:smartTagPr>
        <w:r w:rsidRPr="00306DC0">
          <w:rPr>
            <w:rFonts w:cs="Calibri"/>
            <w:sz w:val="20"/>
          </w:rPr>
          <w:t>La Gestionnaire</w:t>
        </w:r>
      </w:smartTag>
      <w:r w:rsidRPr="00306DC0">
        <w:rPr>
          <w:rFonts w:cs="Calibri"/>
          <w:sz w:val="20"/>
        </w:rPr>
        <w:t>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L’Infirmière,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Le Principal,</w:t>
      </w:r>
    </w:p>
    <w:p w:rsidR="007862D3" w:rsidRDefault="007862D3">
      <w:pPr>
        <w:rPr>
          <w:rFonts w:cs="Calibri"/>
          <w:b/>
          <w:sz w:val="20"/>
        </w:rPr>
      </w:pPr>
    </w:p>
    <w:p w:rsidR="007862D3" w:rsidRPr="00306DC0" w:rsidRDefault="007862D3">
      <w:pPr>
        <w:rPr>
          <w:rFonts w:cs="Calibri"/>
          <w:b/>
          <w:sz w:val="20"/>
        </w:rPr>
      </w:pPr>
      <w:r w:rsidRPr="00306DC0">
        <w:rPr>
          <w:rFonts w:cs="Calibri"/>
          <w:b/>
          <w:sz w:val="20"/>
        </w:rPr>
        <w:t xml:space="preserve">                      F. MOUTY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      </w:t>
      </w:r>
      <w:r>
        <w:rPr>
          <w:rFonts w:cs="Calibri"/>
          <w:b/>
          <w:sz w:val="20"/>
        </w:rPr>
        <w:tab/>
      </w:r>
      <w:r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 xml:space="preserve"> I. MANANT</w:t>
      </w:r>
      <w:r w:rsidRPr="00306DC0">
        <w:rPr>
          <w:rFonts w:cs="Calibri"/>
          <w:b/>
          <w:sz w:val="20"/>
        </w:rPr>
        <w:tab/>
        <w:t xml:space="preserve">          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</w:t>
      </w:r>
      <w:r w:rsidRPr="00306DC0">
        <w:rPr>
          <w:rFonts w:cs="Calibri"/>
          <w:b/>
          <w:sz w:val="20"/>
        </w:rPr>
        <w:tab/>
        <w:t xml:space="preserve"> A. RAPINAT</w:t>
      </w:r>
    </w:p>
    <w:p w:rsidR="007862D3" w:rsidRPr="00306DC0" w:rsidRDefault="007862D3">
      <w:pPr>
        <w:rPr>
          <w:rFonts w:cs="Calibri"/>
          <w:sz w:val="20"/>
        </w:rPr>
      </w:pPr>
    </w:p>
    <w:sectPr w:rsidR="007862D3" w:rsidRPr="00306DC0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4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05842"/>
    <w:rsid w:val="00021255"/>
    <w:rsid w:val="00026C1F"/>
    <w:rsid w:val="00033434"/>
    <w:rsid w:val="00040018"/>
    <w:rsid w:val="0006640C"/>
    <w:rsid w:val="00071D76"/>
    <w:rsid w:val="00087C8B"/>
    <w:rsid w:val="00092572"/>
    <w:rsid w:val="00093B75"/>
    <w:rsid w:val="000B5AD5"/>
    <w:rsid w:val="000B7F45"/>
    <w:rsid w:val="000C2FEC"/>
    <w:rsid w:val="000E1D64"/>
    <w:rsid w:val="000E4BC6"/>
    <w:rsid w:val="000F4389"/>
    <w:rsid w:val="000F7604"/>
    <w:rsid w:val="00101023"/>
    <w:rsid w:val="0010290C"/>
    <w:rsid w:val="00107421"/>
    <w:rsid w:val="00111509"/>
    <w:rsid w:val="00113823"/>
    <w:rsid w:val="00114639"/>
    <w:rsid w:val="001221BE"/>
    <w:rsid w:val="001231AB"/>
    <w:rsid w:val="00130390"/>
    <w:rsid w:val="00131FAD"/>
    <w:rsid w:val="00136AA7"/>
    <w:rsid w:val="001454AC"/>
    <w:rsid w:val="00150CFB"/>
    <w:rsid w:val="0015691C"/>
    <w:rsid w:val="001624A2"/>
    <w:rsid w:val="00174088"/>
    <w:rsid w:val="00177E6D"/>
    <w:rsid w:val="00181120"/>
    <w:rsid w:val="001846EB"/>
    <w:rsid w:val="0019079B"/>
    <w:rsid w:val="00191A2E"/>
    <w:rsid w:val="001C257E"/>
    <w:rsid w:val="001C5D93"/>
    <w:rsid w:val="001E13AC"/>
    <w:rsid w:val="00222A07"/>
    <w:rsid w:val="00226B5B"/>
    <w:rsid w:val="00245184"/>
    <w:rsid w:val="002530C7"/>
    <w:rsid w:val="00255195"/>
    <w:rsid w:val="0026466E"/>
    <w:rsid w:val="002661AC"/>
    <w:rsid w:val="002750D4"/>
    <w:rsid w:val="00282E91"/>
    <w:rsid w:val="0029226A"/>
    <w:rsid w:val="002944D5"/>
    <w:rsid w:val="002A0FD0"/>
    <w:rsid w:val="002A1300"/>
    <w:rsid w:val="002B7573"/>
    <w:rsid w:val="002D0332"/>
    <w:rsid w:val="002E6D62"/>
    <w:rsid w:val="002F130E"/>
    <w:rsid w:val="00300657"/>
    <w:rsid w:val="00303A53"/>
    <w:rsid w:val="0030594E"/>
    <w:rsid w:val="00306DC0"/>
    <w:rsid w:val="00323DE2"/>
    <w:rsid w:val="00324E94"/>
    <w:rsid w:val="00330C1E"/>
    <w:rsid w:val="00341A84"/>
    <w:rsid w:val="00342A3E"/>
    <w:rsid w:val="00356891"/>
    <w:rsid w:val="003603D3"/>
    <w:rsid w:val="003621D6"/>
    <w:rsid w:val="00367AA6"/>
    <w:rsid w:val="003707B8"/>
    <w:rsid w:val="003734ED"/>
    <w:rsid w:val="00373593"/>
    <w:rsid w:val="00375F1B"/>
    <w:rsid w:val="00391A56"/>
    <w:rsid w:val="003979D4"/>
    <w:rsid w:val="00397AFC"/>
    <w:rsid w:val="003A04DE"/>
    <w:rsid w:val="003A09EC"/>
    <w:rsid w:val="003A67F2"/>
    <w:rsid w:val="003B24CB"/>
    <w:rsid w:val="003C2423"/>
    <w:rsid w:val="003C6C5B"/>
    <w:rsid w:val="003C7842"/>
    <w:rsid w:val="003D62D1"/>
    <w:rsid w:val="003D72A6"/>
    <w:rsid w:val="003E33DD"/>
    <w:rsid w:val="003F59CF"/>
    <w:rsid w:val="00407453"/>
    <w:rsid w:val="0042544B"/>
    <w:rsid w:val="0047264B"/>
    <w:rsid w:val="00473BAD"/>
    <w:rsid w:val="00481B3A"/>
    <w:rsid w:val="00484BDE"/>
    <w:rsid w:val="004909D7"/>
    <w:rsid w:val="004A0FC6"/>
    <w:rsid w:val="004A7102"/>
    <w:rsid w:val="004B0473"/>
    <w:rsid w:val="004B32FE"/>
    <w:rsid w:val="004B4E9D"/>
    <w:rsid w:val="004D34F4"/>
    <w:rsid w:val="004F5919"/>
    <w:rsid w:val="004F62D3"/>
    <w:rsid w:val="0051694E"/>
    <w:rsid w:val="00523DA9"/>
    <w:rsid w:val="00531962"/>
    <w:rsid w:val="00542A26"/>
    <w:rsid w:val="00545688"/>
    <w:rsid w:val="00552792"/>
    <w:rsid w:val="005545B5"/>
    <w:rsid w:val="0056388E"/>
    <w:rsid w:val="00565966"/>
    <w:rsid w:val="00574930"/>
    <w:rsid w:val="00581962"/>
    <w:rsid w:val="00584EF9"/>
    <w:rsid w:val="005931C1"/>
    <w:rsid w:val="0059520C"/>
    <w:rsid w:val="005A2760"/>
    <w:rsid w:val="005C37F2"/>
    <w:rsid w:val="005C5466"/>
    <w:rsid w:val="005D337C"/>
    <w:rsid w:val="00615401"/>
    <w:rsid w:val="00615ED5"/>
    <w:rsid w:val="006170AF"/>
    <w:rsid w:val="006208AA"/>
    <w:rsid w:val="006242FF"/>
    <w:rsid w:val="006251A9"/>
    <w:rsid w:val="0062703A"/>
    <w:rsid w:val="00654F57"/>
    <w:rsid w:val="00657E5B"/>
    <w:rsid w:val="006615F7"/>
    <w:rsid w:val="00684A5D"/>
    <w:rsid w:val="00687F4C"/>
    <w:rsid w:val="00697D33"/>
    <w:rsid w:val="006A2769"/>
    <w:rsid w:val="006A7C2A"/>
    <w:rsid w:val="006B52DB"/>
    <w:rsid w:val="006C578A"/>
    <w:rsid w:val="006D05C8"/>
    <w:rsid w:val="006D5BC4"/>
    <w:rsid w:val="006D7451"/>
    <w:rsid w:val="006F5B09"/>
    <w:rsid w:val="00710E9D"/>
    <w:rsid w:val="00714823"/>
    <w:rsid w:val="00717386"/>
    <w:rsid w:val="00722CDB"/>
    <w:rsid w:val="00722EA9"/>
    <w:rsid w:val="00732FA7"/>
    <w:rsid w:val="00742F34"/>
    <w:rsid w:val="0074472A"/>
    <w:rsid w:val="00744BAD"/>
    <w:rsid w:val="00744DB2"/>
    <w:rsid w:val="007537D1"/>
    <w:rsid w:val="0075481E"/>
    <w:rsid w:val="00757625"/>
    <w:rsid w:val="00757F9F"/>
    <w:rsid w:val="0076251E"/>
    <w:rsid w:val="007819F3"/>
    <w:rsid w:val="00782FE0"/>
    <w:rsid w:val="007862D3"/>
    <w:rsid w:val="00793765"/>
    <w:rsid w:val="007A35DA"/>
    <w:rsid w:val="007B34A6"/>
    <w:rsid w:val="007C2EB5"/>
    <w:rsid w:val="007D2015"/>
    <w:rsid w:val="007D4D94"/>
    <w:rsid w:val="007D757D"/>
    <w:rsid w:val="007E0029"/>
    <w:rsid w:val="007E2BA1"/>
    <w:rsid w:val="007F26E2"/>
    <w:rsid w:val="008028F0"/>
    <w:rsid w:val="008265C7"/>
    <w:rsid w:val="00826B9B"/>
    <w:rsid w:val="008310B2"/>
    <w:rsid w:val="008436D4"/>
    <w:rsid w:val="00847234"/>
    <w:rsid w:val="00851DF1"/>
    <w:rsid w:val="0086595D"/>
    <w:rsid w:val="008664A3"/>
    <w:rsid w:val="00870EB3"/>
    <w:rsid w:val="00871777"/>
    <w:rsid w:val="00895EF9"/>
    <w:rsid w:val="008A7A4F"/>
    <w:rsid w:val="008A7FAC"/>
    <w:rsid w:val="008B1E86"/>
    <w:rsid w:val="008C2E30"/>
    <w:rsid w:val="008C2F6B"/>
    <w:rsid w:val="008C393B"/>
    <w:rsid w:val="008D54B8"/>
    <w:rsid w:val="008D64EB"/>
    <w:rsid w:val="008F0CEE"/>
    <w:rsid w:val="008F5CB6"/>
    <w:rsid w:val="00900D8A"/>
    <w:rsid w:val="00902CAB"/>
    <w:rsid w:val="00924AA0"/>
    <w:rsid w:val="00935F2C"/>
    <w:rsid w:val="009652EF"/>
    <w:rsid w:val="00966ADB"/>
    <w:rsid w:val="009736EA"/>
    <w:rsid w:val="00980C2A"/>
    <w:rsid w:val="00982600"/>
    <w:rsid w:val="00984FAC"/>
    <w:rsid w:val="0099522E"/>
    <w:rsid w:val="009A4549"/>
    <w:rsid w:val="009A6BF6"/>
    <w:rsid w:val="009B0379"/>
    <w:rsid w:val="009B2CF6"/>
    <w:rsid w:val="009C2983"/>
    <w:rsid w:val="009C73CC"/>
    <w:rsid w:val="009D09E0"/>
    <w:rsid w:val="009D5471"/>
    <w:rsid w:val="009D65A6"/>
    <w:rsid w:val="009F6E0C"/>
    <w:rsid w:val="00A00460"/>
    <w:rsid w:val="00A01FF7"/>
    <w:rsid w:val="00A02569"/>
    <w:rsid w:val="00A23213"/>
    <w:rsid w:val="00A353FB"/>
    <w:rsid w:val="00A67E22"/>
    <w:rsid w:val="00A73EA0"/>
    <w:rsid w:val="00A83292"/>
    <w:rsid w:val="00A84BAB"/>
    <w:rsid w:val="00A91A9A"/>
    <w:rsid w:val="00A91C42"/>
    <w:rsid w:val="00A92A78"/>
    <w:rsid w:val="00AA641E"/>
    <w:rsid w:val="00AB77F8"/>
    <w:rsid w:val="00AC2A3B"/>
    <w:rsid w:val="00AD22F1"/>
    <w:rsid w:val="00AF14BD"/>
    <w:rsid w:val="00B00F97"/>
    <w:rsid w:val="00B01549"/>
    <w:rsid w:val="00B03778"/>
    <w:rsid w:val="00B17A76"/>
    <w:rsid w:val="00B22A73"/>
    <w:rsid w:val="00B279D9"/>
    <w:rsid w:val="00B3255C"/>
    <w:rsid w:val="00B32593"/>
    <w:rsid w:val="00B342ED"/>
    <w:rsid w:val="00B50F1D"/>
    <w:rsid w:val="00B52C58"/>
    <w:rsid w:val="00B60DC7"/>
    <w:rsid w:val="00B71798"/>
    <w:rsid w:val="00B72209"/>
    <w:rsid w:val="00B76597"/>
    <w:rsid w:val="00B8288A"/>
    <w:rsid w:val="00B82A42"/>
    <w:rsid w:val="00B852B2"/>
    <w:rsid w:val="00B910CA"/>
    <w:rsid w:val="00B91CA1"/>
    <w:rsid w:val="00B9239F"/>
    <w:rsid w:val="00BC728E"/>
    <w:rsid w:val="00BC74C1"/>
    <w:rsid w:val="00BE1704"/>
    <w:rsid w:val="00BF42A6"/>
    <w:rsid w:val="00C1655B"/>
    <w:rsid w:val="00C26367"/>
    <w:rsid w:val="00C36F28"/>
    <w:rsid w:val="00C44516"/>
    <w:rsid w:val="00C525FF"/>
    <w:rsid w:val="00C76E76"/>
    <w:rsid w:val="00C8558A"/>
    <w:rsid w:val="00C86433"/>
    <w:rsid w:val="00CA177C"/>
    <w:rsid w:val="00CD44FA"/>
    <w:rsid w:val="00CD5361"/>
    <w:rsid w:val="00CE7483"/>
    <w:rsid w:val="00CF6507"/>
    <w:rsid w:val="00D0622C"/>
    <w:rsid w:val="00D12298"/>
    <w:rsid w:val="00D13FAF"/>
    <w:rsid w:val="00D1502F"/>
    <w:rsid w:val="00D20922"/>
    <w:rsid w:val="00D21A16"/>
    <w:rsid w:val="00D32F71"/>
    <w:rsid w:val="00D36013"/>
    <w:rsid w:val="00D456B3"/>
    <w:rsid w:val="00D506CB"/>
    <w:rsid w:val="00D54012"/>
    <w:rsid w:val="00D717CB"/>
    <w:rsid w:val="00D71B65"/>
    <w:rsid w:val="00D77F23"/>
    <w:rsid w:val="00D81D7E"/>
    <w:rsid w:val="00D81F70"/>
    <w:rsid w:val="00D84612"/>
    <w:rsid w:val="00D85BA3"/>
    <w:rsid w:val="00D93E33"/>
    <w:rsid w:val="00DB2E3C"/>
    <w:rsid w:val="00DC102A"/>
    <w:rsid w:val="00DC3165"/>
    <w:rsid w:val="00DC6BF5"/>
    <w:rsid w:val="00DD0872"/>
    <w:rsid w:val="00DD2358"/>
    <w:rsid w:val="00DD281C"/>
    <w:rsid w:val="00DD2C54"/>
    <w:rsid w:val="00DD410B"/>
    <w:rsid w:val="00DE40F1"/>
    <w:rsid w:val="00E04C16"/>
    <w:rsid w:val="00E06353"/>
    <w:rsid w:val="00E12156"/>
    <w:rsid w:val="00E13F4B"/>
    <w:rsid w:val="00E36D9D"/>
    <w:rsid w:val="00E50FEE"/>
    <w:rsid w:val="00E74919"/>
    <w:rsid w:val="00E979D6"/>
    <w:rsid w:val="00EA1962"/>
    <w:rsid w:val="00EA5DA7"/>
    <w:rsid w:val="00EC2D2C"/>
    <w:rsid w:val="00EC2D7F"/>
    <w:rsid w:val="00ED0040"/>
    <w:rsid w:val="00ED42B1"/>
    <w:rsid w:val="00EE6AC0"/>
    <w:rsid w:val="00EE7BD2"/>
    <w:rsid w:val="00EF04FD"/>
    <w:rsid w:val="00EF0B85"/>
    <w:rsid w:val="00EF52D0"/>
    <w:rsid w:val="00F20BD3"/>
    <w:rsid w:val="00F24C10"/>
    <w:rsid w:val="00F33F91"/>
    <w:rsid w:val="00F36BF0"/>
    <w:rsid w:val="00F408D9"/>
    <w:rsid w:val="00F421A7"/>
    <w:rsid w:val="00F468E7"/>
    <w:rsid w:val="00F60EAF"/>
    <w:rsid w:val="00F84F64"/>
    <w:rsid w:val="00F95147"/>
    <w:rsid w:val="00FA0BFE"/>
    <w:rsid w:val="00FA12E9"/>
    <w:rsid w:val="00FA7A88"/>
    <w:rsid w:val="00FD6D3D"/>
    <w:rsid w:val="00FE614E"/>
    <w:rsid w:val="00FF4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CB6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D71B6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71B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</TotalTime>
  <Pages>1</Pages>
  <Words>119</Words>
  <Characters>656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2022-06-29T13:36:00Z</cp:lastPrinted>
  <dcterms:created xsi:type="dcterms:W3CDTF">2022-06-29T13:37:00Z</dcterms:created>
  <dcterms:modified xsi:type="dcterms:W3CDTF">2022-06-29T13:37:00Z</dcterms:modified>
</cp:coreProperties>
</file>