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2AB" w:rsidRPr="00306DC0" w:rsidRDefault="009052AB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9052AB" w:rsidRPr="00306DC0" w:rsidTr="00757625">
        <w:trPr>
          <w:jc w:val="center"/>
        </w:trPr>
        <w:tc>
          <w:tcPr>
            <w:tcW w:w="4606" w:type="dxa"/>
          </w:tcPr>
          <w:p w:rsidR="009052AB" w:rsidRPr="00306DC0" w:rsidRDefault="009052AB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421DDC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9052AB" w:rsidRPr="00306DC0" w:rsidRDefault="009052AB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</w:p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</w:p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01 AU 02 SEPTEMBRE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</w:p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</w:p>
    <w:p w:rsidR="009052AB" w:rsidRDefault="009052AB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</w:p>
    <w:p w:rsidR="009052AB" w:rsidRPr="00306DC0" w:rsidRDefault="009052AB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9052AB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9052AB" w:rsidRPr="00093B75" w:rsidRDefault="009052AB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9052A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Default="009052AB" w:rsidP="008A7FAC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JEUDI</w:t>
            </w:r>
            <w:r w:rsidRPr="008A7FAC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01</w:t>
            </w:r>
          </w:p>
          <w:p w:rsidR="009052AB" w:rsidRDefault="009052AB" w:rsidP="008A7FAC">
            <w:pPr>
              <w:jc w:val="center"/>
              <w:rPr>
                <w:rFonts w:cs="Calibri"/>
                <w:b/>
              </w:rPr>
            </w:pPr>
          </w:p>
          <w:p w:rsidR="009052AB" w:rsidRPr="008A7FAC" w:rsidRDefault="009052AB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9052AB" w:rsidRPr="0099522E" w:rsidRDefault="009052A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8C393B" w:rsidRDefault="009052A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9052AB" w:rsidRDefault="009052A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MOZZARELLA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421DDC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MELON/RADIS BEURRE</w:t>
            </w:r>
          </w:p>
          <w:p w:rsidR="009052AB" w:rsidRDefault="009052A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STEAK HACHE</w:t>
            </w:r>
            <w:r w:rsidRPr="00421DDC">
              <w:rPr>
                <w:rFonts w:cs="Calibri"/>
                <w:b/>
                <w:noProof/>
                <w:sz w:val="20"/>
              </w:rPr>
              <w:pict>
                <v:shape id="_x0000_i1027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 xml:space="preserve">PAUPIETTE DE VEAU </w:t>
            </w:r>
            <w:r w:rsidRPr="00421DDC">
              <w:rPr>
                <w:rFonts w:cs="Calibri"/>
                <w:b/>
                <w:noProof/>
                <w:sz w:val="20"/>
              </w:rPr>
              <w:pict>
                <v:shape id="_x0000_i1028" type="#_x0000_t75" style="width:30pt;height:27.75pt;visibility:visible">
                  <v:imagedata r:id="rId7" o:title=""/>
                </v:shape>
              </w:pict>
            </w: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HARICOTS VERTS PERSILLES</w:t>
            </w: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CREUSOIS</w:t>
            </w:r>
            <w:r w:rsidRPr="00421DDC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/GATEAU NOIX COCO</w:t>
            </w:r>
            <w:r w:rsidRPr="00421DDC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6" o:title=""/>
                </v:shape>
              </w:pict>
            </w:r>
          </w:p>
          <w:p w:rsidR="009052AB" w:rsidRDefault="009052AB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9052AB" w:rsidRPr="008C393B" w:rsidRDefault="009052A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CREME ANGLAISE </w:t>
            </w:r>
          </w:p>
        </w:tc>
      </w:tr>
      <w:tr w:rsidR="009052A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VENDREDI 02</w:t>
            </w:r>
          </w:p>
          <w:p w:rsidR="009052AB" w:rsidRPr="00B17A76" w:rsidRDefault="009052AB" w:rsidP="00CF6507">
            <w:pPr>
              <w:jc w:val="center"/>
              <w:rPr>
                <w:rFonts w:cs="Calibri"/>
                <w:color w:val="FF0000"/>
              </w:rPr>
            </w:pPr>
            <w:r w:rsidRPr="00421DDC">
              <w:rPr>
                <w:rFonts w:cs="Calibri"/>
                <w:b/>
                <w:noProof/>
                <w:sz w:val="20"/>
              </w:rPr>
              <w:pict>
                <v:shape id="Image 15" o:spid="_x0000_i1031" type="#_x0000_t75" style="width:27pt;height:27.75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093B75" w:rsidRDefault="009052A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9052AB" w:rsidRPr="002D0332" w:rsidRDefault="009052A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052AB" w:rsidRPr="008C393B" w:rsidRDefault="009052A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9052AB" w:rsidRDefault="009052AB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JAMBON BLANC CORNICHONS/ROSETTE BEURRE/TOMATES MAIS</w:t>
            </w:r>
            <w:r w:rsidRPr="00421DDC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6" o:title=""/>
                </v:shape>
              </w:pict>
            </w:r>
          </w:p>
          <w:p w:rsidR="009052AB" w:rsidRDefault="009052AB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FONDU CREUSOIS</w:t>
            </w:r>
            <w:r w:rsidRPr="00421DDC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LAMELLES KEBAB</w:t>
            </w:r>
          </w:p>
          <w:p w:rsidR="009052AB" w:rsidRDefault="009052AB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9052AB" w:rsidRDefault="009052AB" w:rsidP="00D93E33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FRITES FRAICHES</w:t>
            </w:r>
          </w:p>
          <w:p w:rsidR="009052AB" w:rsidRDefault="009052A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9052AB" w:rsidRPr="008C393B" w:rsidRDefault="009052AB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9052AB" w:rsidRPr="00306DC0" w:rsidRDefault="009052AB">
      <w:pPr>
        <w:rPr>
          <w:rFonts w:cs="Calibri"/>
          <w:b/>
          <w:sz w:val="20"/>
        </w:rPr>
      </w:pPr>
    </w:p>
    <w:p w:rsidR="009052AB" w:rsidRPr="00306DC0" w:rsidRDefault="009052AB" w:rsidP="001C257E">
      <w:pPr>
        <w:jc w:val="center"/>
        <w:rPr>
          <w:rFonts w:cs="Calibri"/>
          <w:b/>
          <w:sz w:val="20"/>
        </w:rPr>
      </w:pPr>
      <w:r w:rsidRPr="00421DDC">
        <w:rPr>
          <w:rFonts w:cs="Calibri"/>
          <w:b/>
          <w:noProof/>
          <w:sz w:val="20"/>
        </w:rPr>
        <w:pict>
          <v:shape id="_x0000_i1034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21DDC">
        <w:rPr>
          <w:rFonts w:cs="Calibri"/>
          <w:b/>
          <w:noProof/>
          <w:sz w:val="20"/>
        </w:rPr>
        <w:pict>
          <v:shape id="_x0000_i1035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21DDC">
        <w:rPr>
          <w:rFonts w:cs="Calibri"/>
          <w:b/>
          <w:noProof/>
          <w:sz w:val="20"/>
        </w:rPr>
        <w:pict>
          <v:shape id="Image 14" o:spid="_x0000_i1036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421DDC">
        <w:rPr>
          <w:rFonts w:cs="Calibri"/>
          <w:b/>
          <w:noProof/>
          <w:sz w:val="20"/>
        </w:rPr>
        <w:pict>
          <v:shape id="_x0000_i1037" type="#_x0000_t75" style="width:27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9052AB" w:rsidRDefault="009052AB" w:rsidP="00093B75">
      <w:pPr>
        <w:rPr>
          <w:rFonts w:cs="Calibri"/>
          <w:sz w:val="20"/>
        </w:rPr>
      </w:pPr>
    </w:p>
    <w:p w:rsidR="009052AB" w:rsidRDefault="009052AB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9052AB" w:rsidRDefault="009052AB">
      <w:pPr>
        <w:rPr>
          <w:rFonts w:cs="Calibri"/>
          <w:b/>
          <w:sz w:val="20"/>
        </w:rPr>
      </w:pPr>
    </w:p>
    <w:p w:rsidR="009052AB" w:rsidRPr="00306DC0" w:rsidRDefault="009052AB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9052AB" w:rsidRPr="00306DC0" w:rsidRDefault="009052AB">
      <w:pPr>
        <w:rPr>
          <w:rFonts w:cs="Calibri"/>
          <w:sz w:val="20"/>
        </w:rPr>
      </w:pPr>
    </w:p>
    <w:sectPr w:rsidR="009052AB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4639"/>
    <w:rsid w:val="001221BE"/>
    <w:rsid w:val="001231AB"/>
    <w:rsid w:val="00131FAD"/>
    <w:rsid w:val="00136AA7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31701"/>
    <w:rsid w:val="00245184"/>
    <w:rsid w:val="0026466E"/>
    <w:rsid w:val="002661AC"/>
    <w:rsid w:val="002750D4"/>
    <w:rsid w:val="002944D5"/>
    <w:rsid w:val="0029700E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23DE2"/>
    <w:rsid w:val="00330C1E"/>
    <w:rsid w:val="00341A84"/>
    <w:rsid w:val="00342A3E"/>
    <w:rsid w:val="0035560D"/>
    <w:rsid w:val="003621D6"/>
    <w:rsid w:val="003707B8"/>
    <w:rsid w:val="003734ED"/>
    <w:rsid w:val="00375F1B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3E33DD"/>
    <w:rsid w:val="00407453"/>
    <w:rsid w:val="00421DDC"/>
    <w:rsid w:val="0042544B"/>
    <w:rsid w:val="004312FF"/>
    <w:rsid w:val="00435E50"/>
    <w:rsid w:val="00473BAD"/>
    <w:rsid w:val="00481B3A"/>
    <w:rsid w:val="00484BDE"/>
    <w:rsid w:val="004909D7"/>
    <w:rsid w:val="004A7102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0F2F"/>
    <w:rsid w:val="00584EF9"/>
    <w:rsid w:val="005931C1"/>
    <w:rsid w:val="0059520C"/>
    <w:rsid w:val="005A2760"/>
    <w:rsid w:val="005C5466"/>
    <w:rsid w:val="005D337C"/>
    <w:rsid w:val="00615401"/>
    <w:rsid w:val="006208AA"/>
    <w:rsid w:val="006251A9"/>
    <w:rsid w:val="0062703A"/>
    <w:rsid w:val="00630F0F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31B3"/>
    <w:rsid w:val="0074472A"/>
    <w:rsid w:val="00744BAD"/>
    <w:rsid w:val="00744DB2"/>
    <w:rsid w:val="0075481E"/>
    <w:rsid w:val="00757625"/>
    <w:rsid w:val="00757F9F"/>
    <w:rsid w:val="0076251E"/>
    <w:rsid w:val="007819F3"/>
    <w:rsid w:val="00782FE0"/>
    <w:rsid w:val="00793765"/>
    <w:rsid w:val="0079637C"/>
    <w:rsid w:val="007A1C76"/>
    <w:rsid w:val="007B10DC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52AB"/>
    <w:rsid w:val="00924AA0"/>
    <w:rsid w:val="009652EF"/>
    <w:rsid w:val="00966ADB"/>
    <w:rsid w:val="009736EA"/>
    <w:rsid w:val="0097741F"/>
    <w:rsid w:val="00980C2A"/>
    <w:rsid w:val="00982600"/>
    <w:rsid w:val="00984FAC"/>
    <w:rsid w:val="0099522E"/>
    <w:rsid w:val="009A4549"/>
    <w:rsid w:val="009B0379"/>
    <w:rsid w:val="009B2CF6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35EA"/>
    <w:rsid w:val="00B8288A"/>
    <w:rsid w:val="00B82A42"/>
    <w:rsid w:val="00B852B2"/>
    <w:rsid w:val="00B910CA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A177C"/>
    <w:rsid w:val="00CD44FA"/>
    <w:rsid w:val="00CD5361"/>
    <w:rsid w:val="00CE7483"/>
    <w:rsid w:val="00CF6507"/>
    <w:rsid w:val="00D024CF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2799"/>
    <w:rsid w:val="00D93E33"/>
    <w:rsid w:val="00DB2E3C"/>
    <w:rsid w:val="00DC102A"/>
    <w:rsid w:val="00DC6BF5"/>
    <w:rsid w:val="00DD0872"/>
    <w:rsid w:val="00DD2358"/>
    <w:rsid w:val="00DD281C"/>
    <w:rsid w:val="00DD2C54"/>
    <w:rsid w:val="00DD410B"/>
    <w:rsid w:val="00E04C16"/>
    <w:rsid w:val="00E06353"/>
    <w:rsid w:val="00E12156"/>
    <w:rsid w:val="00E13F4B"/>
    <w:rsid w:val="00E36D9D"/>
    <w:rsid w:val="00E50FEE"/>
    <w:rsid w:val="00E74919"/>
    <w:rsid w:val="00E83D46"/>
    <w:rsid w:val="00E979D6"/>
    <w:rsid w:val="00EC2D2C"/>
    <w:rsid w:val="00EC2D7F"/>
    <w:rsid w:val="00ED0040"/>
    <w:rsid w:val="00ED42B1"/>
    <w:rsid w:val="00EE6AC0"/>
    <w:rsid w:val="00EE7BD2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472CD"/>
    <w:rsid w:val="00F84F64"/>
    <w:rsid w:val="00F95147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105</Words>
  <Characters>582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3</cp:revision>
  <cp:lastPrinted>2022-07-06T15:52:00Z</cp:lastPrinted>
  <dcterms:created xsi:type="dcterms:W3CDTF">2022-07-06T15:27:00Z</dcterms:created>
  <dcterms:modified xsi:type="dcterms:W3CDTF">2022-07-06T15:52:00Z</dcterms:modified>
</cp:coreProperties>
</file>