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D7F" w:rsidRPr="00306DC0" w:rsidRDefault="00D72D7F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D72D7F" w:rsidRPr="00306DC0" w:rsidTr="00757625">
        <w:trPr>
          <w:jc w:val="center"/>
        </w:trPr>
        <w:tc>
          <w:tcPr>
            <w:tcW w:w="4606" w:type="dxa"/>
          </w:tcPr>
          <w:p w:rsidR="00D72D7F" w:rsidRPr="00306DC0" w:rsidRDefault="00D72D7F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4A060E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D72D7F" w:rsidRPr="00306DC0" w:rsidRDefault="00D72D7F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D72D7F" w:rsidRDefault="00D72D7F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05 AU 09 SEPTEMBRE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D72D7F" w:rsidRPr="00306DC0" w:rsidRDefault="00D72D7F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D72D7F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D72D7F" w:rsidRPr="00093B75" w:rsidRDefault="00D72D7F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D72D7F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Default="00D72D7F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05</w:t>
            </w:r>
          </w:p>
          <w:p w:rsidR="00D72D7F" w:rsidRDefault="00D72D7F" w:rsidP="008A7FAC">
            <w:pPr>
              <w:jc w:val="center"/>
              <w:rPr>
                <w:rFonts w:cs="Calibri"/>
                <w:b/>
              </w:rPr>
            </w:pPr>
          </w:p>
          <w:p w:rsidR="00D72D7F" w:rsidRPr="008A7FAC" w:rsidRDefault="00D72D7F" w:rsidP="008A7FAC">
            <w:pPr>
              <w:jc w:val="center"/>
              <w:rPr>
                <w:rFonts w:cs="Calibri"/>
                <w:b/>
              </w:rPr>
            </w:pPr>
            <w:r w:rsidRPr="004A060E">
              <w:rPr>
                <w:rFonts w:cs="Calibri"/>
                <w:b/>
                <w:noProof/>
                <w:sz w:val="20"/>
              </w:rPr>
              <w:pict>
                <v:shape id="Image 15" o:spid="_x0000_i1026" type="#_x0000_t75" style="width:27pt;height:27.75pt;visibility:visible">
                  <v:imagedata r:id="rId6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72D7F" w:rsidRPr="0099522E" w:rsidRDefault="00D72D7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Default="00D72D7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ASPERGES/ŒUF MAYONNAISE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/TOMATE CIBOULETTE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7" o:title=""/>
                </v:shape>
              </w:pict>
            </w:r>
          </w:p>
          <w:p w:rsidR="00D72D7F" w:rsidRDefault="00D72D7F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LASAGNES AUX LEGUMES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LASAGNES AUX COURGETTES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7" o:title=""/>
                </v:shape>
              </w:pict>
            </w:r>
          </w:p>
          <w:p w:rsidR="00D72D7F" w:rsidRDefault="00D72D7F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GRUYERE RAPE</w:t>
            </w:r>
          </w:p>
          <w:p w:rsidR="00D72D7F" w:rsidRPr="00B03778" w:rsidRDefault="00D72D7F" w:rsidP="00CF6507">
            <w:pPr>
              <w:jc w:val="center"/>
              <w:rPr>
                <w:rFonts w:cs="Calibri"/>
                <w:b/>
                <w:sz w:val="20"/>
                <w:szCs w:val="20"/>
                <w:lang w:val="en-GB"/>
              </w:rPr>
            </w:pPr>
            <w:r>
              <w:rPr>
                <w:rFonts w:cs="Calibri"/>
                <w:b/>
                <w:noProof/>
                <w:sz w:val="20"/>
                <w:szCs w:val="20"/>
                <w:lang w:val="en-GB"/>
              </w:rPr>
              <w:t>DANETTE</w:t>
            </w:r>
          </w:p>
          <w:p w:rsidR="00D72D7F" w:rsidRPr="00B03778" w:rsidRDefault="00D72D7F" w:rsidP="00CF6507">
            <w:pPr>
              <w:jc w:val="center"/>
              <w:rPr>
                <w:rFonts w:cs="Calibri"/>
                <w:b/>
                <w:color w:val="FF0000"/>
                <w:sz w:val="20"/>
                <w:szCs w:val="20"/>
                <w:lang w:val="en-GB"/>
              </w:rPr>
            </w:pPr>
          </w:p>
        </w:tc>
      </w:tr>
      <w:tr w:rsidR="00D72D7F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06</w:t>
            </w:r>
          </w:p>
          <w:p w:rsidR="00D72D7F" w:rsidRPr="00B17A76" w:rsidRDefault="00D72D7F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72D7F" w:rsidRPr="002D0332" w:rsidRDefault="00D72D7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8C393B" w:rsidRDefault="00D72D7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Default="00D72D7F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PASTEQUE/SALADE BIEN-ETRE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/RADIS BEURRE</w:t>
            </w:r>
          </w:p>
          <w:p w:rsidR="00D72D7F" w:rsidRDefault="00D72D7F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CHIPOLATAS</w:t>
            </w:r>
            <w:r w:rsidRPr="004A060E">
              <w:rPr>
                <w:rFonts w:cs="Calibri"/>
                <w:b/>
                <w:noProof/>
                <w:sz w:val="20"/>
              </w:rPr>
              <w:pict>
                <v:shape id="_x0000_i1032" type="#_x0000_t75" style="width:39pt;height:27.7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MERGUEZ</w:t>
            </w:r>
            <w:r w:rsidRPr="004A060E">
              <w:rPr>
                <w:rFonts w:cs="Calibri"/>
                <w:b/>
                <w:noProof/>
                <w:sz w:val="20"/>
              </w:rPr>
              <w:pict>
                <v:shape id="_x0000_i1033" type="#_x0000_t75" style="width:39pt;height:27.75pt;visibility:visible">
                  <v:imagedata r:id="rId8" o:title=""/>
                </v:shape>
              </w:pict>
            </w:r>
          </w:p>
          <w:p w:rsidR="00D72D7F" w:rsidRDefault="00D72D7F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POMMES DE TERRE RISSOLEES</w:t>
            </w:r>
          </w:p>
          <w:p w:rsidR="00D72D7F" w:rsidRDefault="00D72D7F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CHOCOLAT/MOUSSE CRUNCH</w:t>
            </w:r>
          </w:p>
          <w:p w:rsidR="00D72D7F" w:rsidRPr="008C393B" w:rsidRDefault="00D72D7F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72D7F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07</w:t>
            </w:r>
          </w:p>
          <w:p w:rsidR="00D72D7F" w:rsidRPr="00093B75" w:rsidRDefault="00D72D7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72D7F" w:rsidRPr="002D0332" w:rsidRDefault="00D72D7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8C393B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Default="00D72D7F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THON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SALADE COMPOSEE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noProof/>
                <w:sz w:val="20"/>
                <w:szCs w:val="20"/>
              </w:rPr>
              <w:t>PATE EN CROUTE</w:t>
            </w:r>
          </w:p>
          <w:p w:rsidR="00D72D7F" w:rsidRDefault="00D72D7F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D72D7F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POTATOES BURGER ou CUISSE DE PINTADE</w:t>
            </w:r>
          </w:p>
          <w:p w:rsidR="00D72D7F" w:rsidRPr="008C393B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RATATOUILLE</w:t>
            </w:r>
          </w:p>
          <w:p w:rsidR="00D72D7F" w:rsidRPr="008C393B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Default="00D72D7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BEIGNET</w:t>
            </w:r>
          </w:p>
          <w:p w:rsidR="00D72D7F" w:rsidRPr="008C393B" w:rsidRDefault="00D72D7F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72D7F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08</w:t>
            </w:r>
          </w:p>
          <w:p w:rsidR="00D72D7F" w:rsidRPr="00093B75" w:rsidRDefault="00D72D7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72D7F" w:rsidRPr="002D0332" w:rsidRDefault="00D72D7F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8C393B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Default="00D72D7F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TOMATES EMMENTAL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 MELON/BETTERAVES ROUGES </w:t>
            </w:r>
          </w:p>
          <w:p w:rsidR="00D72D7F" w:rsidRDefault="00D72D7F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CORDON BLEU FRAIS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ou PAUPIETTE DE BOEUF</w:t>
            </w:r>
            <w:r w:rsidRPr="004A060E">
              <w:rPr>
                <w:rFonts w:cs="Calibri"/>
                <w:b/>
                <w:noProof/>
                <w:sz w:val="20"/>
              </w:rPr>
              <w:pict>
                <v:shape id="_x0000_i1037" type="#_x0000_t75" style="width:30pt;height:27.75pt;visibility:visible">
                  <v:imagedata r:id="rId9" o:title=""/>
                </v:shape>
              </w:pict>
            </w:r>
          </w:p>
          <w:p w:rsidR="00D72D7F" w:rsidRDefault="00D72D7F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FLAGEOLETS VERTS</w:t>
            </w:r>
          </w:p>
          <w:p w:rsidR="00D72D7F" w:rsidRPr="008C393B" w:rsidRDefault="00D72D7F" w:rsidP="00941B4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FLAN PATISSIER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/TIRAMISU AUX PECHES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7" o:title=""/>
                </v:shape>
              </w:pict>
            </w:r>
          </w:p>
        </w:tc>
      </w:tr>
      <w:tr w:rsidR="00D72D7F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  <w:b/>
              </w:rPr>
            </w:pPr>
          </w:p>
          <w:p w:rsidR="00D72D7F" w:rsidRPr="00093B75" w:rsidRDefault="00D72D7F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09</w:t>
            </w:r>
          </w:p>
          <w:p w:rsidR="00D72D7F" w:rsidRPr="00093B75" w:rsidRDefault="00D72D7F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093B75" w:rsidRDefault="00D72D7F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72D7F" w:rsidRPr="0099522E" w:rsidRDefault="00D72D7F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72D7F" w:rsidRPr="008C393B" w:rsidRDefault="00D72D7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72D7F" w:rsidRPr="008C393B" w:rsidRDefault="00D72D7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COLESLAW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/SALADE REGENCE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/JAMBON MACEDOINE</w:t>
            </w:r>
            <w:r w:rsidRPr="004A060E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7" o:title=""/>
                </v:shape>
              </w:pict>
            </w:r>
          </w:p>
          <w:p w:rsidR="00D72D7F" w:rsidRDefault="00D72D7F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CHOU FARCI ou </w:t>
            </w:r>
            <w:r>
              <w:rPr>
                <w:rFonts w:cs="Calibri"/>
                <w:b/>
                <w:noProof/>
                <w:sz w:val="20"/>
              </w:rPr>
              <w:t>TOMATE FARCIE</w:t>
            </w:r>
          </w:p>
          <w:p w:rsidR="00D72D7F" w:rsidRDefault="00D72D7F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RIZ CREOLE</w:t>
            </w:r>
          </w:p>
          <w:p w:rsidR="00D72D7F" w:rsidRDefault="00D72D7F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GLACE</w:t>
            </w:r>
          </w:p>
          <w:p w:rsidR="00D72D7F" w:rsidRPr="008C393B" w:rsidRDefault="00D72D7F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D72D7F" w:rsidRPr="00306DC0" w:rsidRDefault="00D72D7F">
      <w:pPr>
        <w:rPr>
          <w:rFonts w:cs="Calibri"/>
          <w:b/>
          <w:sz w:val="20"/>
        </w:rPr>
      </w:pPr>
    </w:p>
    <w:p w:rsidR="00D72D7F" w:rsidRPr="00306DC0" w:rsidRDefault="00D72D7F" w:rsidP="001C257E">
      <w:pPr>
        <w:jc w:val="center"/>
        <w:rPr>
          <w:rFonts w:cs="Calibri"/>
          <w:b/>
          <w:sz w:val="20"/>
        </w:rPr>
      </w:pPr>
      <w:r w:rsidRPr="004A060E">
        <w:rPr>
          <w:rFonts w:cs="Calibri"/>
          <w:b/>
          <w:noProof/>
          <w:sz w:val="20"/>
        </w:rPr>
        <w:pict>
          <v:shape id="_x0000_i1043" type="#_x0000_t75" style="width:30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A060E">
        <w:rPr>
          <w:rFonts w:cs="Calibri"/>
          <w:b/>
          <w:noProof/>
          <w:sz w:val="20"/>
        </w:rPr>
        <w:pict>
          <v:shape id="_x0000_i1044" type="#_x0000_t75" style="width:39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A060E">
        <w:rPr>
          <w:rFonts w:cs="Calibri"/>
          <w:b/>
          <w:noProof/>
          <w:sz w:val="20"/>
        </w:rPr>
        <w:pict>
          <v:shape id="Image 14" o:spid="_x0000_i1045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4A060E">
        <w:rPr>
          <w:rFonts w:cs="Calibri"/>
          <w:b/>
          <w:noProof/>
          <w:sz w:val="20"/>
        </w:rPr>
        <w:pict>
          <v:shape id="_x0000_i1046" type="#_x0000_t75" style="width:27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D72D7F" w:rsidRDefault="00D72D7F" w:rsidP="00093B75">
      <w:pPr>
        <w:rPr>
          <w:rFonts w:cs="Calibri"/>
          <w:sz w:val="20"/>
        </w:rPr>
      </w:pPr>
    </w:p>
    <w:p w:rsidR="00D72D7F" w:rsidRDefault="00D72D7F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D72D7F" w:rsidRDefault="00D72D7F">
      <w:pPr>
        <w:rPr>
          <w:rFonts w:cs="Calibri"/>
          <w:b/>
          <w:sz w:val="20"/>
        </w:rPr>
      </w:pPr>
    </w:p>
    <w:p w:rsidR="00D72D7F" w:rsidRPr="00306DC0" w:rsidRDefault="00D72D7F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D72D7F" w:rsidRPr="00306DC0" w:rsidRDefault="00D72D7F">
      <w:pPr>
        <w:rPr>
          <w:rFonts w:cs="Calibri"/>
          <w:sz w:val="20"/>
        </w:rPr>
      </w:pPr>
    </w:p>
    <w:sectPr w:rsidR="00D72D7F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34F0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B5569"/>
    <w:rsid w:val="001C257E"/>
    <w:rsid w:val="001C5D93"/>
    <w:rsid w:val="001D7001"/>
    <w:rsid w:val="001E13AC"/>
    <w:rsid w:val="00222A07"/>
    <w:rsid w:val="00226B5B"/>
    <w:rsid w:val="00245184"/>
    <w:rsid w:val="002530C7"/>
    <w:rsid w:val="00255195"/>
    <w:rsid w:val="0026466E"/>
    <w:rsid w:val="002661AC"/>
    <w:rsid w:val="002750D4"/>
    <w:rsid w:val="00282E91"/>
    <w:rsid w:val="0029226A"/>
    <w:rsid w:val="002944D5"/>
    <w:rsid w:val="002A0FD0"/>
    <w:rsid w:val="002A1300"/>
    <w:rsid w:val="002B7573"/>
    <w:rsid w:val="002D0332"/>
    <w:rsid w:val="002E6D62"/>
    <w:rsid w:val="002F130E"/>
    <w:rsid w:val="00300657"/>
    <w:rsid w:val="0030201D"/>
    <w:rsid w:val="00303A53"/>
    <w:rsid w:val="0030594E"/>
    <w:rsid w:val="00306DC0"/>
    <w:rsid w:val="00323DE2"/>
    <w:rsid w:val="00324E94"/>
    <w:rsid w:val="00330C1E"/>
    <w:rsid w:val="00341A84"/>
    <w:rsid w:val="00342A3E"/>
    <w:rsid w:val="003437E9"/>
    <w:rsid w:val="00356891"/>
    <w:rsid w:val="003603D3"/>
    <w:rsid w:val="003621D6"/>
    <w:rsid w:val="00367AA6"/>
    <w:rsid w:val="003707B8"/>
    <w:rsid w:val="003734ED"/>
    <w:rsid w:val="00373593"/>
    <w:rsid w:val="00375F1B"/>
    <w:rsid w:val="00384ACB"/>
    <w:rsid w:val="00391A56"/>
    <w:rsid w:val="003979D4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33DD"/>
    <w:rsid w:val="003F59CF"/>
    <w:rsid w:val="00407453"/>
    <w:rsid w:val="0042544B"/>
    <w:rsid w:val="0047264B"/>
    <w:rsid w:val="00473BAD"/>
    <w:rsid w:val="00481B3A"/>
    <w:rsid w:val="00484BDE"/>
    <w:rsid w:val="004909D7"/>
    <w:rsid w:val="004A060E"/>
    <w:rsid w:val="004A0FC6"/>
    <w:rsid w:val="004A7102"/>
    <w:rsid w:val="004B0473"/>
    <w:rsid w:val="004B32FE"/>
    <w:rsid w:val="004B4E9D"/>
    <w:rsid w:val="004D34F4"/>
    <w:rsid w:val="004E35D2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615F7"/>
    <w:rsid w:val="00684A5D"/>
    <w:rsid w:val="00687F4C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93765"/>
    <w:rsid w:val="007A35DA"/>
    <w:rsid w:val="007B34A6"/>
    <w:rsid w:val="007C076C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2CAB"/>
    <w:rsid w:val="00924AA0"/>
    <w:rsid w:val="00941B4F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09E0"/>
    <w:rsid w:val="009D5471"/>
    <w:rsid w:val="009D65A6"/>
    <w:rsid w:val="009F6E0C"/>
    <w:rsid w:val="00A00460"/>
    <w:rsid w:val="00A01FF7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6597"/>
    <w:rsid w:val="00B8288A"/>
    <w:rsid w:val="00B82A42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27717"/>
    <w:rsid w:val="00C27ECB"/>
    <w:rsid w:val="00C36F28"/>
    <w:rsid w:val="00C44516"/>
    <w:rsid w:val="00C525FF"/>
    <w:rsid w:val="00C76E76"/>
    <w:rsid w:val="00C8558A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2D7F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D6D3D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170</Words>
  <Characters>935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2022-08-29T12:13:00Z</cp:lastPrinted>
  <dcterms:created xsi:type="dcterms:W3CDTF">2022-08-29T12:15:00Z</dcterms:created>
  <dcterms:modified xsi:type="dcterms:W3CDTF">2022-08-29T12:15:00Z</dcterms:modified>
</cp:coreProperties>
</file>