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A83" w:rsidRPr="00306DC0" w:rsidRDefault="00B84A83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B84A83" w:rsidRPr="00306DC0" w:rsidTr="00757625">
        <w:trPr>
          <w:jc w:val="center"/>
        </w:trPr>
        <w:tc>
          <w:tcPr>
            <w:tcW w:w="4606" w:type="dxa"/>
          </w:tcPr>
          <w:p w:rsidR="00B84A83" w:rsidRPr="00306DC0" w:rsidRDefault="00B84A83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0578F7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B84A83" w:rsidRPr="00306DC0" w:rsidRDefault="00B84A83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B84A83" w:rsidRDefault="00B84A83" w:rsidP="00DB2E3C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12 AU 16 SEPTEMBRE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B84A83" w:rsidRPr="00306DC0" w:rsidRDefault="00B84A83" w:rsidP="00DB2E3C">
      <w:pPr>
        <w:tabs>
          <w:tab w:val="left" w:pos="1965"/>
        </w:tabs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B84A83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B84A83" w:rsidRPr="00093B75" w:rsidRDefault="00B84A83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B84A83" w:rsidRPr="00B03778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Default="00B84A83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12</w:t>
            </w:r>
          </w:p>
          <w:p w:rsidR="00B84A83" w:rsidRDefault="00B84A83" w:rsidP="008A7FAC">
            <w:pPr>
              <w:jc w:val="center"/>
              <w:rPr>
                <w:rFonts w:cs="Calibri"/>
                <w:b/>
              </w:rPr>
            </w:pPr>
          </w:p>
          <w:p w:rsidR="00B84A83" w:rsidRPr="008A7FAC" w:rsidRDefault="00B84A83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99522E" w:rsidRDefault="00B84A83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Default="00B84A83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RADIS BEURRE/CAROTTES RAPEES</w:t>
            </w:r>
            <w:r w:rsidRPr="000578F7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/TOMATE ŒUF DUR</w:t>
            </w:r>
            <w:r w:rsidRPr="000578F7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</w:p>
          <w:p w:rsidR="00B84A83" w:rsidRDefault="00B84A83" w:rsidP="00CF6507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HAMBURGER</w:t>
            </w:r>
            <w:r w:rsidRPr="000578F7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STEAK HACHE</w:t>
            </w:r>
            <w:r w:rsidRPr="000578F7">
              <w:rPr>
                <w:rFonts w:cs="Calibri"/>
                <w:b/>
                <w:noProof/>
                <w:sz w:val="20"/>
              </w:rPr>
              <w:pict>
                <v:shape id="_x0000_i1029" type="#_x0000_t75" style="width:30pt;height:27pt;visibility:visible">
                  <v:imagedata r:id="rId7" o:title=""/>
                </v:shape>
              </w:pict>
            </w:r>
          </w:p>
          <w:p w:rsidR="00B84A83" w:rsidRDefault="00B84A83" w:rsidP="003E1BB1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FRITES FRAICHES</w:t>
            </w:r>
          </w:p>
          <w:p w:rsidR="00B84A83" w:rsidRDefault="00B84A83" w:rsidP="003E1BB1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ENTREMET VANILLE/FLAN CHOCOLAT</w:t>
            </w:r>
          </w:p>
          <w:p w:rsidR="00B84A83" w:rsidRPr="003E1BB1" w:rsidRDefault="00B84A83" w:rsidP="003E1BB1">
            <w:pPr>
              <w:jc w:val="center"/>
              <w:rPr>
                <w:rFonts w:cs="Calibri"/>
                <w:b/>
                <w:color w:val="FF0000"/>
                <w:sz w:val="20"/>
                <w:szCs w:val="20"/>
              </w:rPr>
            </w:pPr>
          </w:p>
        </w:tc>
      </w:tr>
      <w:tr w:rsidR="00B84A83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13</w:t>
            </w:r>
          </w:p>
          <w:p w:rsidR="00B84A83" w:rsidRPr="00B17A76" w:rsidRDefault="00B84A83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2D0332" w:rsidRDefault="00B84A83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8C393B" w:rsidRDefault="00B84A83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Default="00B84A83" w:rsidP="00B9239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FEUILLETE DUBARRY/FRIAND VIANDE</w:t>
            </w:r>
          </w:p>
          <w:p w:rsidR="00B84A83" w:rsidRDefault="00B84A83" w:rsidP="00B9239F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POULET ROTI</w:t>
            </w:r>
            <w:r w:rsidRPr="000578F7">
              <w:rPr>
                <w:rFonts w:cs="Calibri"/>
                <w:b/>
                <w:noProof/>
                <w:sz w:val="20"/>
              </w:rPr>
              <w:pict>
                <v:shape id="_x0000_i1030" type="#_x0000_t75" style="width:30pt;height:27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 xml:space="preserve">ou 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 BROCHETTE DE DINDE</w:t>
            </w:r>
          </w:p>
          <w:p w:rsidR="00B84A83" w:rsidRDefault="00B84A83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TRIO DE LEGUMES</w:t>
            </w:r>
          </w:p>
          <w:p w:rsidR="00B84A83" w:rsidRDefault="00B84A83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FROMAGE DE LA VOUEIZE</w:t>
            </w:r>
          </w:p>
          <w:p w:rsidR="00B84A83" w:rsidRDefault="00B84A83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COMPOTE</w:t>
            </w:r>
          </w:p>
          <w:p w:rsidR="00B84A83" w:rsidRPr="008C393B" w:rsidRDefault="00B84A83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B84A83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14</w:t>
            </w:r>
          </w:p>
          <w:p w:rsidR="00B84A83" w:rsidRPr="00093B75" w:rsidRDefault="00B84A83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2D0332" w:rsidRDefault="00B84A83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8C393B" w:rsidRDefault="00B84A8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Default="00B84A83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 TOMATE CIBOULETTE</w:t>
            </w:r>
            <w:r w:rsidRPr="000578F7">
              <w:rPr>
                <w:rFonts w:cs="Calibri"/>
                <w:b/>
                <w:noProof/>
                <w:sz w:val="20"/>
                <w:szCs w:val="20"/>
              </w:rPr>
              <w:pict>
                <v:shape id="_x0000_i1031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POMELOS/</w:t>
            </w:r>
            <w:r>
              <w:rPr>
                <w:rFonts w:cs="Calibri"/>
                <w:b/>
                <w:noProof/>
                <w:sz w:val="20"/>
                <w:szCs w:val="20"/>
              </w:rPr>
              <w:t>MELON</w:t>
            </w:r>
          </w:p>
          <w:p w:rsidR="00B84A83" w:rsidRDefault="00B84A83" w:rsidP="002E6D62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B84A83" w:rsidRDefault="00B84A8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PANE DE HOKI ou PAVE DE SAUMON SAUCE CITRON</w:t>
            </w:r>
          </w:p>
          <w:p w:rsidR="00B84A83" w:rsidRPr="008C393B" w:rsidRDefault="00B84A8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Default="00B84A8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PATES BIO AU BEURRE</w:t>
            </w:r>
          </w:p>
          <w:p w:rsidR="00B84A83" w:rsidRPr="008C393B" w:rsidRDefault="00B84A8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Default="00B84A83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YAOURT BIO</w:t>
            </w:r>
          </w:p>
          <w:p w:rsidR="00B84A83" w:rsidRPr="008C393B" w:rsidRDefault="00B84A83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B84A83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15</w:t>
            </w:r>
          </w:p>
          <w:p w:rsidR="00B84A83" w:rsidRPr="00093B75" w:rsidRDefault="00B84A83" w:rsidP="00CF6507">
            <w:pPr>
              <w:jc w:val="center"/>
              <w:rPr>
                <w:rFonts w:cs="Calibri"/>
              </w:rPr>
            </w:pPr>
            <w:r w:rsidRPr="000578F7">
              <w:rPr>
                <w:rFonts w:cs="Calibri"/>
                <w:b/>
                <w:noProof/>
                <w:sz w:val="20"/>
              </w:rPr>
              <w:pict>
                <v:shape id="Image 15" o:spid="_x0000_i1032" type="#_x0000_t75" style="width:27pt;height:27pt;visibility:visible">
                  <v:imagedata r:id="rId8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2D0332" w:rsidRDefault="00B84A83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8C393B" w:rsidRDefault="00B84A8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Default="00B84A83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MACEDOINE MAYONNAISE</w: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 xml:space="preserve"> MAQUEREAUX TOMATE </w:t>
            </w:r>
          </w:p>
          <w:p w:rsidR="00B84A83" w:rsidRDefault="00B84A83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QUICHE AUX LEGUMES</w:t>
            </w:r>
            <w:r w:rsidRPr="000578F7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noProof/>
                <w:sz w:val="20"/>
                <w:szCs w:val="20"/>
              </w:rPr>
              <w:t>ou PIZZA TOMATE MOZARELLA</w:t>
            </w:r>
            <w:r w:rsidRPr="000578F7">
              <w:rPr>
                <w:rFonts w:cs="Calibri"/>
                <w:b/>
                <w:noProof/>
                <w:sz w:val="20"/>
                <w:szCs w:val="20"/>
              </w:rPr>
              <w:pict>
                <v:shape id="_x0000_i1034" type="#_x0000_t75" style="width:26.25pt;height:14.25pt;visibility:visible">
                  <v:imagedata r:id="rId6" o:title=""/>
                </v:shape>
              </w:pict>
            </w:r>
          </w:p>
          <w:p w:rsidR="00B84A83" w:rsidRDefault="00B84A83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SALADE</w:t>
            </w:r>
          </w:p>
          <w:p w:rsidR="00B84A83" w:rsidRPr="008C393B" w:rsidRDefault="00B84A83" w:rsidP="00941B4F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CREME YABON/BISCUITS</w:t>
            </w:r>
          </w:p>
        </w:tc>
      </w:tr>
      <w:tr w:rsidR="00B84A83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</w:p>
          <w:p w:rsidR="00B84A83" w:rsidRPr="00093B75" w:rsidRDefault="00B84A83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16</w:t>
            </w:r>
          </w:p>
          <w:p w:rsidR="00B84A83" w:rsidRPr="00093B75" w:rsidRDefault="00B84A83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093B75" w:rsidRDefault="00B84A83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B84A83" w:rsidRPr="0099522E" w:rsidRDefault="00B84A83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B84A83" w:rsidRPr="008C393B" w:rsidRDefault="00B84A83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B84A83" w:rsidRPr="008C393B" w:rsidRDefault="00B84A83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SALAMI /SALADE COMPOSEE</w:t>
            </w:r>
            <w:r w:rsidRPr="000578F7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/ROSETTE</w:t>
            </w:r>
          </w:p>
          <w:p w:rsidR="00B84A83" w:rsidRDefault="00B84A83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COLOMBO DE VEAU</w:t>
            </w:r>
            <w:r w:rsidRPr="000578F7">
              <w:rPr>
                <w:rFonts w:cs="Calibri"/>
                <w:b/>
                <w:noProof/>
                <w:sz w:val="20"/>
              </w:rPr>
              <w:pict>
                <v:shape id="_x0000_i1036" type="#_x0000_t75" style="width:39pt;height:27pt;visibility:visible">
                  <v:imagedata r:id="rId9" o:title=""/>
                </v:shape>
              </w:pict>
            </w:r>
            <w:r w:rsidRPr="000578F7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</w:t>
            </w:r>
            <w:r>
              <w:rPr>
                <w:rFonts w:cs="Calibri"/>
                <w:b/>
                <w:noProof/>
                <w:sz w:val="20"/>
              </w:rPr>
              <w:t>COTE DE PORC</w:t>
            </w:r>
            <w:r w:rsidRPr="000578F7">
              <w:rPr>
                <w:rFonts w:cs="Calibri"/>
                <w:b/>
                <w:noProof/>
                <w:sz w:val="20"/>
              </w:rPr>
              <w:pict>
                <v:shape id="_x0000_i1038" type="#_x0000_t75" style="width:39pt;height:27pt;visibility:visible">
                  <v:imagedata r:id="rId9" o:title=""/>
                </v:shape>
              </w:pict>
            </w:r>
            <w:r w:rsidRPr="000578F7">
              <w:rPr>
                <w:rFonts w:cs="Calibri"/>
                <w:b/>
                <w:noProof/>
                <w:sz w:val="20"/>
                <w:szCs w:val="20"/>
              </w:rPr>
              <w:pict>
                <v:shape id="_x0000_i1039" type="#_x0000_t75" style="width:26.25pt;height:14.25pt;visibility:visible">
                  <v:imagedata r:id="rId6" o:title=""/>
                </v:shape>
              </w:pict>
            </w:r>
          </w:p>
          <w:p w:rsidR="00B84A83" w:rsidRDefault="00B84A83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POMMES DE TERRE VAPEUR</w:t>
            </w:r>
            <w:r w:rsidRPr="000578F7">
              <w:rPr>
                <w:rFonts w:cs="Calibri"/>
                <w:b/>
                <w:noProof/>
                <w:sz w:val="20"/>
              </w:rPr>
              <w:pict>
                <v:shape id="_x0000_i1040" type="#_x0000_t75" style="width:39pt;height:27pt;visibility:visible">
                  <v:imagedata r:id="rId9" o:title=""/>
                </v:shape>
              </w:pict>
            </w:r>
          </w:p>
          <w:p w:rsidR="00B84A83" w:rsidRDefault="00B84A83" w:rsidP="008F5CB6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FROMAGE</w:t>
            </w:r>
            <w:r w:rsidRPr="000578F7">
              <w:rPr>
                <w:rFonts w:cs="Calibri"/>
                <w:b/>
                <w:noProof/>
                <w:sz w:val="20"/>
              </w:rPr>
              <w:pict>
                <v:shape id="_x0000_i1041" type="#_x0000_t75" style="width:39pt;height:27pt;visibility:visible">
                  <v:imagedata r:id="rId9" o:title=""/>
                </v:shape>
              </w:pict>
            </w:r>
          </w:p>
          <w:p w:rsidR="00B84A83" w:rsidRDefault="00B84A83" w:rsidP="00391A5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FRUIT DE SAISON</w:t>
            </w:r>
          </w:p>
          <w:p w:rsidR="00B84A83" w:rsidRPr="008C393B" w:rsidRDefault="00B84A83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</w:tbl>
    <w:p w:rsidR="00B84A83" w:rsidRPr="00306DC0" w:rsidRDefault="00B84A83">
      <w:pPr>
        <w:rPr>
          <w:rFonts w:cs="Calibri"/>
          <w:b/>
          <w:sz w:val="20"/>
        </w:rPr>
      </w:pPr>
    </w:p>
    <w:p w:rsidR="00B84A83" w:rsidRPr="00306DC0" w:rsidRDefault="00B84A83" w:rsidP="001C257E">
      <w:pPr>
        <w:jc w:val="center"/>
        <w:rPr>
          <w:rFonts w:cs="Calibri"/>
          <w:b/>
          <w:sz w:val="20"/>
        </w:rPr>
      </w:pPr>
      <w:r w:rsidRPr="000578F7">
        <w:rPr>
          <w:rFonts w:cs="Calibri"/>
          <w:b/>
          <w:noProof/>
          <w:sz w:val="20"/>
        </w:rPr>
        <w:pict>
          <v:shape id="_x0000_i1042" type="#_x0000_t75" style="width:30pt;height:27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0578F7">
        <w:rPr>
          <w:rFonts w:cs="Calibri"/>
          <w:b/>
          <w:noProof/>
          <w:sz w:val="20"/>
        </w:rPr>
        <w:pict>
          <v:shape id="_x0000_i1043" type="#_x0000_t75" style="width:39pt;height:27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0578F7">
        <w:rPr>
          <w:rFonts w:cs="Calibri"/>
          <w:b/>
          <w:noProof/>
          <w:sz w:val="20"/>
        </w:rPr>
        <w:pict>
          <v:shape id="Image 14" o:spid="_x0000_i1044" type="#_x0000_t75" style="width:51.75pt;height:27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0578F7">
        <w:rPr>
          <w:rFonts w:cs="Calibri"/>
          <w:b/>
          <w:noProof/>
          <w:sz w:val="20"/>
        </w:rPr>
        <w:pict>
          <v:shape id="_x0000_i1045" type="#_x0000_t75" style="width:27pt;height:27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B84A83" w:rsidRDefault="00B84A83" w:rsidP="00093B75">
      <w:pPr>
        <w:rPr>
          <w:rFonts w:cs="Calibri"/>
          <w:sz w:val="20"/>
        </w:rPr>
      </w:pPr>
    </w:p>
    <w:p w:rsidR="00B84A83" w:rsidRDefault="00B84A83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B84A83" w:rsidRDefault="00B84A83">
      <w:pPr>
        <w:rPr>
          <w:rFonts w:cs="Calibri"/>
          <w:b/>
          <w:sz w:val="20"/>
        </w:rPr>
      </w:pPr>
    </w:p>
    <w:p w:rsidR="00B84A83" w:rsidRPr="00306DC0" w:rsidRDefault="00B84A83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B84A83" w:rsidRPr="00306DC0" w:rsidRDefault="00B84A83">
      <w:pPr>
        <w:rPr>
          <w:rFonts w:cs="Calibri"/>
          <w:sz w:val="20"/>
        </w:rPr>
      </w:pPr>
    </w:p>
    <w:sectPr w:rsidR="00B84A83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05842"/>
    <w:rsid w:val="00021255"/>
    <w:rsid w:val="00026C1F"/>
    <w:rsid w:val="00033434"/>
    <w:rsid w:val="00040018"/>
    <w:rsid w:val="000578F7"/>
    <w:rsid w:val="0006640C"/>
    <w:rsid w:val="00071D76"/>
    <w:rsid w:val="00087C8B"/>
    <w:rsid w:val="00092572"/>
    <w:rsid w:val="00093B75"/>
    <w:rsid w:val="000B34F0"/>
    <w:rsid w:val="000B5AD5"/>
    <w:rsid w:val="000B7F4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2DC9"/>
    <w:rsid w:val="00113823"/>
    <w:rsid w:val="00114639"/>
    <w:rsid w:val="001221BE"/>
    <w:rsid w:val="001231AB"/>
    <w:rsid w:val="00130390"/>
    <w:rsid w:val="00131FAD"/>
    <w:rsid w:val="00136AA7"/>
    <w:rsid w:val="001454AC"/>
    <w:rsid w:val="00150CFB"/>
    <w:rsid w:val="0015691C"/>
    <w:rsid w:val="001624A2"/>
    <w:rsid w:val="00174088"/>
    <w:rsid w:val="00177E6D"/>
    <w:rsid w:val="00181120"/>
    <w:rsid w:val="001846EB"/>
    <w:rsid w:val="0019079B"/>
    <w:rsid w:val="00191A2E"/>
    <w:rsid w:val="001B5569"/>
    <w:rsid w:val="001C257E"/>
    <w:rsid w:val="001C5D93"/>
    <w:rsid w:val="001C723D"/>
    <w:rsid w:val="001D7001"/>
    <w:rsid w:val="001E13AC"/>
    <w:rsid w:val="00222A07"/>
    <w:rsid w:val="00226B5B"/>
    <w:rsid w:val="00245184"/>
    <w:rsid w:val="002530C7"/>
    <w:rsid w:val="00255195"/>
    <w:rsid w:val="0026466E"/>
    <w:rsid w:val="002661AC"/>
    <w:rsid w:val="002750D4"/>
    <w:rsid w:val="00282E91"/>
    <w:rsid w:val="0029226A"/>
    <w:rsid w:val="00293296"/>
    <w:rsid w:val="002944D5"/>
    <w:rsid w:val="002A0FD0"/>
    <w:rsid w:val="002A1300"/>
    <w:rsid w:val="002B7573"/>
    <w:rsid w:val="002D0332"/>
    <w:rsid w:val="002E6D62"/>
    <w:rsid w:val="002F130E"/>
    <w:rsid w:val="00300657"/>
    <w:rsid w:val="00303A53"/>
    <w:rsid w:val="0030594E"/>
    <w:rsid w:val="00306DC0"/>
    <w:rsid w:val="00323DE2"/>
    <w:rsid w:val="00324E94"/>
    <w:rsid w:val="00330C1E"/>
    <w:rsid w:val="00341A84"/>
    <w:rsid w:val="00342A3E"/>
    <w:rsid w:val="003437E9"/>
    <w:rsid w:val="00356891"/>
    <w:rsid w:val="003603D3"/>
    <w:rsid w:val="003621D6"/>
    <w:rsid w:val="00367AA6"/>
    <w:rsid w:val="003707B8"/>
    <w:rsid w:val="003734ED"/>
    <w:rsid w:val="00373593"/>
    <w:rsid w:val="00375F1B"/>
    <w:rsid w:val="00384ACB"/>
    <w:rsid w:val="00391A56"/>
    <w:rsid w:val="003979D4"/>
    <w:rsid w:val="00397AFC"/>
    <w:rsid w:val="003A04DE"/>
    <w:rsid w:val="003A09EC"/>
    <w:rsid w:val="003A67F2"/>
    <w:rsid w:val="003B24CB"/>
    <w:rsid w:val="003C2423"/>
    <w:rsid w:val="003C6C5B"/>
    <w:rsid w:val="003C7842"/>
    <w:rsid w:val="003D62D1"/>
    <w:rsid w:val="003D72A6"/>
    <w:rsid w:val="003E1BB1"/>
    <w:rsid w:val="003E33DD"/>
    <w:rsid w:val="003F59CF"/>
    <w:rsid w:val="00407453"/>
    <w:rsid w:val="0042544B"/>
    <w:rsid w:val="0047264B"/>
    <w:rsid w:val="00473BAD"/>
    <w:rsid w:val="00481B3A"/>
    <w:rsid w:val="00484BDE"/>
    <w:rsid w:val="004909D7"/>
    <w:rsid w:val="004A0FC6"/>
    <w:rsid w:val="004A7102"/>
    <w:rsid w:val="004B0473"/>
    <w:rsid w:val="004B32FE"/>
    <w:rsid w:val="004B4E9D"/>
    <w:rsid w:val="004D34F4"/>
    <w:rsid w:val="004E35D2"/>
    <w:rsid w:val="004F5919"/>
    <w:rsid w:val="004F62D3"/>
    <w:rsid w:val="0051694E"/>
    <w:rsid w:val="00523DA9"/>
    <w:rsid w:val="00531962"/>
    <w:rsid w:val="00542A26"/>
    <w:rsid w:val="00545688"/>
    <w:rsid w:val="00552792"/>
    <w:rsid w:val="005545B5"/>
    <w:rsid w:val="0056388E"/>
    <w:rsid w:val="00565966"/>
    <w:rsid w:val="00574930"/>
    <w:rsid w:val="005816C4"/>
    <w:rsid w:val="00581962"/>
    <w:rsid w:val="00584EF9"/>
    <w:rsid w:val="005931C1"/>
    <w:rsid w:val="0059520C"/>
    <w:rsid w:val="005A2760"/>
    <w:rsid w:val="005C37F2"/>
    <w:rsid w:val="005C5466"/>
    <w:rsid w:val="005D337C"/>
    <w:rsid w:val="00615401"/>
    <w:rsid w:val="00615ED5"/>
    <w:rsid w:val="006170AF"/>
    <w:rsid w:val="006208AA"/>
    <w:rsid w:val="006242FF"/>
    <w:rsid w:val="006251A9"/>
    <w:rsid w:val="0062703A"/>
    <w:rsid w:val="00654F57"/>
    <w:rsid w:val="00657E5B"/>
    <w:rsid w:val="006615F7"/>
    <w:rsid w:val="00684A5D"/>
    <w:rsid w:val="00687F4C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2F34"/>
    <w:rsid w:val="0074472A"/>
    <w:rsid w:val="00744BAD"/>
    <w:rsid w:val="00744DB2"/>
    <w:rsid w:val="007537D1"/>
    <w:rsid w:val="0075481E"/>
    <w:rsid w:val="00757625"/>
    <w:rsid w:val="00757F9F"/>
    <w:rsid w:val="0076251E"/>
    <w:rsid w:val="007819F3"/>
    <w:rsid w:val="00782FE0"/>
    <w:rsid w:val="00793765"/>
    <w:rsid w:val="007A35DA"/>
    <w:rsid w:val="007B34A6"/>
    <w:rsid w:val="007C076C"/>
    <w:rsid w:val="007C2EB5"/>
    <w:rsid w:val="007D201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595D"/>
    <w:rsid w:val="008664A3"/>
    <w:rsid w:val="00870EB3"/>
    <w:rsid w:val="00871777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02CAB"/>
    <w:rsid w:val="00924AA0"/>
    <w:rsid w:val="00941B4F"/>
    <w:rsid w:val="009652EF"/>
    <w:rsid w:val="00966ADB"/>
    <w:rsid w:val="009736EA"/>
    <w:rsid w:val="00980C2A"/>
    <w:rsid w:val="00982600"/>
    <w:rsid w:val="00984FAC"/>
    <w:rsid w:val="0099522E"/>
    <w:rsid w:val="009A4549"/>
    <w:rsid w:val="009A6BF6"/>
    <w:rsid w:val="009B0379"/>
    <w:rsid w:val="009B2CF6"/>
    <w:rsid w:val="009C2983"/>
    <w:rsid w:val="009C73CC"/>
    <w:rsid w:val="009D09E0"/>
    <w:rsid w:val="009D5471"/>
    <w:rsid w:val="009D65A6"/>
    <w:rsid w:val="009F6E0C"/>
    <w:rsid w:val="00A00460"/>
    <w:rsid w:val="00A01FF7"/>
    <w:rsid w:val="00A02569"/>
    <w:rsid w:val="00A23213"/>
    <w:rsid w:val="00A30707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D22F1"/>
    <w:rsid w:val="00AF14BD"/>
    <w:rsid w:val="00B00F97"/>
    <w:rsid w:val="00B01549"/>
    <w:rsid w:val="00B03778"/>
    <w:rsid w:val="00B17A76"/>
    <w:rsid w:val="00B22A73"/>
    <w:rsid w:val="00B279D9"/>
    <w:rsid w:val="00B3255C"/>
    <w:rsid w:val="00B32593"/>
    <w:rsid w:val="00B342ED"/>
    <w:rsid w:val="00B50F1D"/>
    <w:rsid w:val="00B52C58"/>
    <w:rsid w:val="00B60DC7"/>
    <w:rsid w:val="00B71798"/>
    <w:rsid w:val="00B72209"/>
    <w:rsid w:val="00B76597"/>
    <w:rsid w:val="00B8288A"/>
    <w:rsid w:val="00B82A42"/>
    <w:rsid w:val="00B84A83"/>
    <w:rsid w:val="00B852B2"/>
    <w:rsid w:val="00B910CA"/>
    <w:rsid w:val="00B91CA1"/>
    <w:rsid w:val="00B9239F"/>
    <w:rsid w:val="00BC728E"/>
    <w:rsid w:val="00BC74C1"/>
    <w:rsid w:val="00BE1704"/>
    <w:rsid w:val="00BF42A6"/>
    <w:rsid w:val="00C1655B"/>
    <w:rsid w:val="00C26367"/>
    <w:rsid w:val="00C27ECB"/>
    <w:rsid w:val="00C36F28"/>
    <w:rsid w:val="00C44516"/>
    <w:rsid w:val="00C525FF"/>
    <w:rsid w:val="00C76E76"/>
    <w:rsid w:val="00C8558A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06CB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B2E3C"/>
    <w:rsid w:val="00DC102A"/>
    <w:rsid w:val="00DC3165"/>
    <w:rsid w:val="00DC6BF5"/>
    <w:rsid w:val="00DD0872"/>
    <w:rsid w:val="00DD2358"/>
    <w:rsid w:val="00DD281C"/>
    <w:rsid w:val="00DD2C54"/>
    <w:rsid w:val="00DD410B"/>
    <w:rsid w:val="00DE40F1"/>
    <w:rsid w:val="00E04C16"/>
    <w:rsid w:val="00E06353"/>
    <w:rsid w:val="00E12156"/>
    <w:rsid w:val="00E13F4B"/>
    <w:rsid w:val="00E36D9D"/>
    <w:rsid w:val="00E50FEE"/>
    <w:rsid w:val="00E74919"/>
    <w:rsid w:val="00E979D6"/>
    <w:rsid w:val="00EA1962"/>
    <w:rsid w:val="00EA5DA7"/>
    <w:rsid w:val="00EC2D2C"/>
    <w:rsid w:val="00EC2D7F"/>
    <w:rsid w:val="00ED0040"/>
    <w:rsid w:val="00ED42B1"/>
    <w:rsid w:val="00EE6AC0"/>
    <w:rsid w:val="00EE7BD2"/>
    <w:rsid w:val="00EF04FD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95147"/>
    <w:rsid w:val="00FA0BFE"/>
    <w:rsid w:val="00FA12E9"/>
    <w:rsid w:val="00FA7A88"/>
    <w:rsid w:val="00FD6D3D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172</Words>
  <Characters>950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2022-08-29T12:17:00Z</cp:lastPrinted>
  <dcterms:created xsi:type="dcterms:W3CDTF">2022-08-29T12:18:00Z</dcterms:created>
  <dcterms:modified xsi:type="dcterms:W3CDTF">2022-08-29T12:18:00Z</dcterms:modified>
</cp:coreProperties>
</file>